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9B8" w:rsidRPr="008B67FD" w:rsidRDefault="00355B57" w:rsidP="00D019B8">
      <w:pPr>
        <w:jc w:val="center"/>
        <w:rPr>
          <w:sz w:val="28"/>
          <w:szCs w:val="28"/>
        </w:rPr>
      </w:pPr>
      <w:r w:rsidRPr="008B67FD">
        <w:rPr>
          <w:sz w:val="28"/>
          <w:szCs w:val="28"/>
        </w:rPr>
        <w:t xml:space="preserve"> </w:t>
      </w:r>
      <w:r w:rsidR="00D019B8" w:rsidRPr="008B67FD">
        <w:rPr>
          <w:sz w:val="28"/>
          <w:szCs w:val="28"/>
        </w:rPr>
        <w:t>МИНИСТЕРСТВО ОБРАЗОВАНИЯ МОСКОВСКОЙ ОБЛАСТИ</w:t>
      </w:r>
    </w:p>
    <w:p w:rsidR="00D019B8" w:rsidRPr="008B67FD" w:rsidRDefault="00D019B8" w:rsidP="00D019B8">
      <w:pPr>
        <w:jc w:val="center"/>
        <w:rPr>
          <w:sz w:val="28"/>
          <w:szCs w:val="28"/>
        </w:rPr>
      </w:pPr>
    </w:p>
    <w:p w:rsidR="00D019B8" w:rsidRPr="008B67FD" w:rsidRDefault="00D019B8" w:rsidP="00D019B8">
      <w:pPr>
        <w:jc w:val="center"/>
        <w:rPr>
          <w:sz w:val="28"/>
          <w:szCs w:val="28"/>
        </w:rPr>
      </w:pPr>
      <w:r w:rsidRPr="008B67FD">
        <w:rPr>
          <w:sz w:val="28"/>
          <w:szCs w:val="28"/>
        </w:rPr>
        <w:t>Государственное бюджетное профессиональное</w:t>
      </w:r>
    </w:p>
    <w:p w:rsidR="00D019B8" w:rsidRPr="008B67FD" w:rsidRDefault="00D019B8" w:rsidP="00D019B8">
      <w:pPr>
        <w:jc w:val="center"/>
        <w:rPr>
          <w:sz w:val="28"/>
          <w:szCs w:val="28"/>
        </w:rPr>
      </w:pPr>
      <w:r w:rsidRPr="008B67FD">
        <w:rPr>
          <w:sz w:val="28"/>
          <w:szCs w:val="28"/>
        </w:rPr>
        <w:t>образовательное учреждение</w:t>
      </w:r>
    </w:p>
    <w:p w:rsidR="00D019B8" w:rsidRPr="008B67FD" w:rsidRDefault="00D019B8" w:rsidP="00D019B8">
      <w:pPr>
        <w:jc w:val="center"/>
        <w:rPr>
          <w:sz w:val="28"/>
          <w:szCs w:val="28"/>
        </w:rPr>
      </w:pPr>
      <w:r w:rsidRPr="008B67FD">
        <w:rPr>
          <w:sz w:val="28"/>
          <w:szCs w:val="28"/>
        </w:rPr>
        <w:t>Московской области</w:t>
      </w:r>
    </w:p>
    <w:p w:rsidR="00D019B8" w:rsidRPr="008B67FD" w:rsidRDefault="00D019B8" w:rsidP="00D019B8">
      <w:pPr>
        <w:jc w:val="center"/>
        <w:rPr>
          <w:sz w:val="28"/>
          <w:szCs w:val="28"/>
        </w:rPr>
      </w:pPr>
      <w:r w:rsidRPr="008B67FD">
        <w:rPr>
          <w:sz w:val="28"/>
          <w:szCs w:val="28"/>
        </w:rPr>
        <w:t>«Колледж «Подмосковье»</w:t>
      </w:r>
    </w:p>
    <w:p w:rsidR="00D019B8" w:rsidRDefault="00D019B8" w:rsidP="00D019B8">
      <w:pPr>
        <w:jc w:val="center"/>
        <w:rPr>
          <w:sz w:val="28"/>
          <w:szCs w:val="28"/>
        </w:rPr>
      </w:pPr>
      <w:r w:rsidRPr="008B67FD">
        <w:rPr>
          <w:sz w:val="28"/>
          <w:szCs w:val="28"/>
        </w:rPr>
        <w:t>(ГБПОУ МО «Колледж «Подмосковье»)</w:t>
      </w:r>
    </w:p>
    <w:p w:rsidR="00CF4CCB" w:rsidRPr="008B67FD" w:rsidRDefault="00CF4CCB" w:rsidP="00D019B8">
      <w:pPr>
        <w:jc w:val="center"/>
        <w:rPr>
          <w:sz w:val="28"/>
          <w:szCs w:val="28"/>
        </w:rPr>
      </w:pPr>
    </w:p>
    <w:p w:rsidR="00CF4CCB" w:rsidRPr="00CF4CCB" w:rsidRDefault="00CF4CCB" w:rsidP="00CF4CCB">
      <w:pPr>
        <w:autoSpaceDE/>
        <w:autoSpaceDN/>
        <w:adjustRightInd/>
        <w:spacing w:line="240" w:lineRule="atLeast"/>
        <w:jc w:val="center"/>
        <w:rPr>
          <w:bCs/>
          <w:color w:val="000000"/>
          <w:sz w:val="28"/>
          <w:szCs w:val="28"/>
          <w:lang w:bidi="ru-RU"/>
        </w:rPr>
      </w:pPr>
      <w:r w:rsidRPr="00CF4CCB">
        <w:rPr>
          <w:bCs/>
          <w:color w:val="000000"/>
          <w:sz w:val="28"/>
          <w:szCs w:val="28"/>
          <w:lang w:bidi="ru-RU"/>
        </w:rPr>
        <w:t>ВЫПИСКА</w:t>
      </w:r>
    </w:p>
    <w:p w:rsidR="00CF4CCB" w:rsidRDefault="00CF4CCB" w:rsidP="00CF4CCB">
      <w:pPr>
        <w:autoSpaceDE/>
        <w:autoSpaceDN/>
        <w:adjustRightInd/>
        <w:spacing w:line="240" w:lineRule="atLeast"/>
        <w:jc w:val="center"/>
        <w:rPr>
          <w:bCs/>
          <w:color w:val="000000"/>
          <w:sz w:val="28"/>
          <w:szCs w:val="28"/>
          <w:lang w:bidi="ru-RU"/>
        </w:rPr>
      </w:pPr>
      <w:r w:rsidRPr="00CF4CCB">
        <w:rPr>
          <w:bCs/>
          <w:color w:val="000000"/>
          <w:sz w:val="28"/>
          <w:szCs w:val="28"/>
          <w:lang w:bidi="ru-RU"/>
        </w:rPr>
        <w:t xml:space="preserve">из протокола заседания приемной комиссии от 19.08.2026 №1 </w:t>
      </w:r>
    </w:p>
    <w:p w:rsidR="00CF4CCB" w:rsidRPr="00CF4CCB" w:rsidRDefault="00CF4CCB" w:rsidP="00CF4CCB">
      <w:pPr>
        <w:autoSpaceDE/>
        <w:autoSpaceDN/>
        <w:adjustRightInd/>
        <w:spacing w:line="240" w:lineRule="atLeast"/>
        <w:jc w:val="center"/>
        <w:rPr>
          <w:bCs/>
          <w:color w:val="000000"/>
          <w:sz w:val="28"/>
          <w:szCs w:val="28"/>
          <w:lang w:bidi="ru-RU"/>
        </w:rPr>
      </w:pPr>
      <w:r>
        <w:rPr>
          <w:bCs/>
          <w:color w:val="000000"/>
          <w:sz w:val="28"/>
          <w:szCs w:val="28"/>
          <w:lang w:bidi="ru-RU"/>
        </w:rPr>
        <w:t>«О</w:t>
      </w:r>
      <w:r w:rsidRPr="00CF4CCB">
        <w:rPr>
          <w:bCs/>
          <w:color w:val="000000"/>
          <w:sz w:val="28"/>
          <w:szCs w:val="28"/>
          <w:lang w:bidi="ru-RU"/>
        </w:rPr>
        <w:t xml:space="preserve"> результатах рассмотрения документов поступающих и формировании списка лиц, рекомендованных к зачислению на обучение в 2026/2027 учебном году по соответствующим образовательным программам, при условии выполнения установленных правилами приема требований для зачисления».</w:t>
      </w:r>
    </w:p>
    <w:p w:rsidR="00D019B8" w:rsidRPr="008B67FD" w:rsidRDefault="00D019B8" w:rsidP="00D019B8">
      <w:pPr>
        <w:jc w:val="center"/>
        <w:rPr>
          <w:sz w:val="28"/>
          <w:szCs w:val="28"/>
        </w:rPr>
      </w:pPr>
    </w:p>
    <w:p w:rsidR="0080791F" w:rsidRPr="008B67FD" w:rsidRDefault="0080791F" w:rsidP="0080791F">
      <w:pPr>
        <w:autoSpaceDE/>
        <w:autoSpaceDN/>
        <w:adjustRightInd/>
        <w:spacing w:line="240" w:lineRule="atLeast"/>
        <w:jc w:val="both"/>
        <w:rPr>
          <w:color w:val="000000"/>
          <w:sz w:val="28"/>
          <w:szCs w:val="28"/>
          <w:lang w:bidi="ru-RU"/>
        </w:rPr>
      </w:pPr>
    </w:p>
    <w:p w:rsidR="00480CEE" w:rsidRPr="008B67FD" w:rsidRDefault="00480CEE" w:rsidP="00172EDB">
      <w:pPr>
        <w:autoSpaceDE/>
        <w:autoSpaceDN/>
        <w:adjustRightInd/>
        <w:spacing w:line="240" w:lineRule="atLeast"/>
        <w:ind w:firstLine="880"/>
        <w:jc w:val="both"/>
        <w:rPr>
          <w:b/>
          <w:sz w:val="28"/>
          <w:szCs w:val="28"/>
        </w:rPr>
      </w:pPr>
      <w:r w:rsidRPr="008B67FD">
        <w:rPr>
          <w:sz w:val="28"/>
          <w:szCs w:val="28"/>
        </w:rPr>
        <w:t xml:space="preserve">23.02.07 Техническое обслуживание и ремонт автотранспортных средств </w:t>
      </w:r>
      <w:r w:rsidRPr="008B67FD">
        <w:rPr>
          <w:b/>
          <w:sz w:val="28"/>
          <w:szCs w:val="28"/>
        </w:rPr>
        <w:t>группа ТОРА</w:t>
      </w:r>
      <w:r w:rsidR="00EF2308" w:rsidRPr="008B67FD">
        <w:rPr>
          <w:b/>
          <w:sz w:val="28"/>
          <w:szCs w:val="28"/>
        </w:rPr>
        <w:t xml:space="preserve"> 26.1</w:t>
      </w:r>
      <w:r w:rsidRPr="008B67FD">
        <w:rPr>
          <w:b/>
          <w:sz w:val="28"/>
          <w:szCs w:val="28"/>
        </w:rPr>
        <w:t xml:space="preserve"> (Клин)</w:t>
      </w:r>
      <w:r w:rsidR="00D70BFF" w:rsidRPr="008B67FD">
        <w:rPr>
          <w:b/>
          <w:sz w:val="28"/>
          <w:szCs w:val="28"/>
        </w:rPr>
        <w:t xml:space="preserve"> кцп 30</w:t>
      </w:r>
    </w:p>
    <w:tbl>
      <w:tblPr>
        <w:tblW w:w="6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670"/>
      </w:tblGrid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480CEE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480CEE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Антипов Даниил Антонович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Буканев Аркадий Юрьевич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Васильев Глеб Эдуардович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Дмитриев Даниил Денисович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Дружинин Виктор Александрович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Журавская Александра Михайловна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Керлан Дмитрий Васильевич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Клепиков Юрий Михайлович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Ковалев Феодор Михайлович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Коровкин Никита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Коротаев Андрей Юрьевич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Кузнецов Андрей Александрович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Кузнецов Сергей Александрович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Кутин Никита Игоревич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Меньшутин Артём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Мурашев Матвей Павлович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Никоноров Андрей Витальевич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Папулов Михаил Алексеевич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Петров Максим Андреевич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Поддубный Сергей Александрович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Попов Дмитрий Андреевич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Романов Денис Александрович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Рябцев Иван Андреевич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Савельев Максим Андреевич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Самченко Артём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Симонов Евгений Петрович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Хачатрян Артур Арамович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Царьков Иван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Чумак Дмитрий Эдуардович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pStyle w:val="a8"/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576EAA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Эгамназаров Абдуллох Улугбекович</w:t>
            </w:r>
          </w:p>
        </w:tc>
      </w:tr>
    </w:tbl>
    <w:p w:rsidR="00480CEE" w:rsidRPr="008B67FD" w:rsidRDefault="00480CEE" w:rsidP="00172EDB">
      <w:pPr>
        <w:autoSpaceDE/>
        <w:autoSpaceDN/>
        <w:adjustRightInd/>
        <w:spacing w:line="240" w:lineRule="atLeast"/>
        <w:ind w:firstLine="880"/>
        <w:jc w:val="both"/>
        <w:rPr>
          <w:color w:val="000000"/>
          <w:sz w:val="28"/>
          <w:szCs w:val="28"/>
          <w:lang w:bidi="ru-RU"/>
        </w:rPr>
      </w:pPr>
    </w:p>
    <w:p w:rsidR="00480CEE" w:rsidRPr="008B67FD" w:rsidRDefault="00480CEE" w:rsidP="00480CEE">
      <w:pPr>
        <w:autoSpaceDE/>
        <w:autoSpaceDN/>
        <w:adjustRightInd/>
        <w:spacing w:line="240" w:lineRule="atLeast"/>
        <w:ind w:firstLine="880"/>
        <w:jc w:val="both"/>
        <w:rPr>
          <w:b/>
          <w:sz w:val="28"/>
          <w:szCs w:val="28"/>
        </w:rPr>
      </w:pPr>
      <w:r w:rsidRPr="008B67FD">
        <w:rPr>
          <w:sz w:val="28"/>
          <w:szCs w:val="28"/>
        </w:rPr>
        <w:t xml:space="preserve">23.02.07 Техническое обслуживание и ремонт автотранспортных средств </w:t>
      </w:r>
      <w:r w:rsidRPr="008B67FD">
        <w:rPr>
          <w:b/>
          <w:sz w:val="28"/>
          <w:szCs w:val="28"/>
        </w:rPr>
        <w:t xml:space="preserve">группа ТОРА </w:t>
      </w:r>
      <w:r w:rsidR="00287720" w:rsidRPr="008B67FD">
        <w:rPr>
          <w:b/>
          <w:sz w:val="28"/>
          <w:szCs w:val="28"/>
        </w:rPr>
        <w:t xml:space="preserve">26.41 </w:t>
      </w:r>
      <w:r w:rsidRPr="008B67FD">
        <w:rPr>
          <w:b/>
          <w:sz w:val="28"/>
          <w:szCs w:val="28"/>
        </w:rPr>
        <w:t>(Химки)</w:t>
      </w:r>
      <w:r w:rsidR="00D70BFF" w:rsidRPr="008B67FD">
        <w:rPr>
          <w:b/>
          <w:sz w:val="28"/>
          <w:szCs w:val="28"/>
        </w:rPr>
        <w:t xml:space="preserve">  кцп 30</w:t>
      </w:r>
    </w:p>
    <w:p w:rsidR="00480CEE" w:rsidRPr="008B67FD" w:rsidRDefault="00480CEE" w:rsidP="00480CEE">
      <w:pPr>
        <w:autoSpaceDE/>
        <w:autoSpaceDN/>
        <w:adjustRightInd/>
        <w:spacing w:line="240" w:lineRule="atLeast"/>
        <w:ind w:firstLine="880"/>
        <w:jc w:val="both"/>
        <w:rPr>
          <w:b/>
          <w:sz w:val="28"/>
          <w:szCs w:val="28"/>
        </w:rPr>
      </w:pPr>
    </w:p>
    <w:tbl>
      <w:tblPr>
        <w:tblW w:w="6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670"/>
      </w:tblGrid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480CEE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480CEE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Пирог Григорий Андреевич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tabs>
                <w:tab w:val="left" w:pos="1213"/>
              </w:tabs>
              <w:rPr>
                <w:sz w:val="28"/>
                <w:szCs w:val="28"/>
                <w:shd w:val="clear" w:color="auto" w:fill="92D050"/>
              </w:rPr>
            </w:pPr>
            <w:r w:rsidRPr="008B67FD">
              <w:rPr>
                <w:color w:val="000000"/>
                <w:sz w:val="28"/>
                <w:szCs w:val="28"/>
              </w:rPr>
              <w:t>Торкин Тимофей Алексеевич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Кособоков Владислав Викторович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Петкун Андрей Лаврентьевич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Вирясов Александр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Матюхин Дмитрий Николаевич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Кочеров Иван Юрьевич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Гафарова Меседо Гасановна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Немченко Богдан Евгеньевич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Самойлов Никита Дмитриевич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Сентяков Владислав Владимирович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Прудченко Михаил Евгеньевич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Палаичев Никита Алексеевич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Карагишиев Айдемир Айгазиевич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Пивоваров Дмитрий Александрович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Ефимов Максим Анатольевич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Великанская Полина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Черноваленков Вячеслав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Кетов Егор Дмитриевич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Филиппов Артём Михайлович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Абрамов Тимофей Витальевич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Баранович Рустам Андреевич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Халифаев Герман Тельманович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Далиев Никита Андреевич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Тугов Никита Дмитриевич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Храмов Артемий Васильевич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Стенькин Егор Владимирович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Холматов Фирдавс Даврончонович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Гегечкори Венера Давидовна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Свистунов Антон Алексеевич</w:t>
            </w:r>
          </w:p>
        </w:tc>
      </w:tr>
    </w:tbl>
    <w:p w:rsidR="00480CEE" w:rsidRPr="008B67FD" w:rsidRDefault="00480CEE" w:rsidP="00480CEE">
      <w:pPr>
        <w:autoSpaceDE/>
        <w:autoSpaceDN/>
        <w:adjustRightInd/>
        <w:spacing w:line="240" w:lineRule="atLeast"/>
        <w:ind w:firstLine="880"/>
        <w:jc w:val="both"/>
        <w:rPr>
          <w:color w:val="000000"/>
          <w:sz w:val="28"/>
          <w:szCs w:val="28"/>
          <w:lang w:bidi="ru-RU"/>
        </w:rPr>
      </w:pPr>
    </w:p>
    <w:p w:rsidR="00172EDB" w:rsidRPr="008B67FD" w:rsidRDefault="00FF2C9F" w:rsidP="00FF2C9F">
      <w:pPr>
        <w:autoSpaceDE/>
        <w:autoSpaceDN/>
        <w:adjustRightInd/>
        <w:spacing w:line="240" w:lineRule="atLeast"/>
        <w:jc w:val="both"/>
        <w:rPr>
          <w:b/>
          <w:sz w:val="28"/>
          <w:szCs w:val="28"/>
        </w:rPr>
      </w:pPr>
      <w:r w:rsidRPr="008B67FD">
        <w:rPr>
          <w:sz w:val="28"/>
          <w:szCs w:val="28"/>
        </w:rPr>
        <w:t xml:space="preserve">20.02.02 Защита в чрезвычайных ситуациях, </w:t>
      </w:r>
      <w:r w:rsidRPr="008B67FD">
        <w:rPr>
          <w:b/>
          <w:sz w:val="28"/>
          <w:szCs w:val="28"/>
        </w:rPr>
        <w:t>группа ЗЧС</w:t>
      </w:r>
      <w:r w:rsidR="00EF2308" w:rsidRPr="008B67FD">
        <w:rPr>
          <w:b/>
          <w:sz w:val="28"/>
          <w:szCs w:val="28"/>
        </w:rPr>
        <w:t xml:space="preserve"> 26.2</w:t>
      </w:r>
      <w:r w:rsidR="00D70BFF" w:rsidRPr="008B67FD">
        <w:rPr>
          <w:b/>
          <w:sz w:val="28"/>
          <w:szCs w:val="28"/>
        </w:rPr>
        <w:t xml:space="preserve"> кцп 25</w:t>
      </w:r>
    </w:p>
    <w:p w:rsidR="00FF2C9F" w:rsidRPr="008B67FD" w:rsidRDefault="00FF2C9F" w:rsidP="00FF2C9F">
      <w:pPr>
        <w:autoSpaceDE/>
        <w:autoSpaceDN/>
        <w:adjustRightInd/>
        <w:spacing w:line="240" w:lineRule="atLeast"/>
        <w:jc w:val="both"/>
        <w:rPr>
          <w:b/>
          <w:sz w:val="28"/>
          <w:szCs w:val="28"/>
        </w:rPr>
      </w:pPr>
    </w:p>
    <w:tbl>
      <w:tblPr>
        <w:tblW w:w="6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670"/>
      </w:tblGrid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087750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087750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Адамян Ален Арамикович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Боровов Артём Александрович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Бородай Артём Игоревич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Васильев Степан Вадимович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Ветров Кирилл Романович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Горелышев Данил Андреевич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Домаскин Илья Максимович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Захаренкова Виктория Вячеславовна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Иванов Даниил Александрович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Коршунова Кира Борисовна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Крылов Марк Андреевич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Лобанов Александр Михайлович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Луговой Иван Михайлович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Малиновский Алексей Алексеевич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Нагулина Захар Артемович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Наумов Матвей Викторович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Петров Егор Алексеевич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Потугин Артём Александрович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Суворов Тихон Игоревич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Сырбу Никита Русланович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Тучков Константин Павлович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Фунтяева Анастасия Сергеевна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Чаадаев Кирилл Андреевич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Шабалин Павел Дмитриевич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Якупов Николай Владимирович </w:t>
            </w:r>
          </w:p>
        </w:tc>
      </w:tr>
    </w:tbl>
    <w:p w:rsidR="00FF2C9F" w:rsidRPr="008B67FD" w:rsidRDefault="00FF2C9F" w:rsidP="00FF2C9F">
      <w:pPr>
        <w:autoSpaceDE/>
        <w:autoSpaceDN/>
        <w:adjustRightInd/>
        <w:spacing w:line="240" w:lineRule="atLeast"/>
        <w:ind w:firstLine="880"/>
        <w:jc w:val="both"/>
        <w:rPr>
          <w:color w:val="000000"/>
          <w:sz w:val="28"/>
          <w:szCs w:val="28"/>
          <w:lang w:bidi="ru-RU"/>
        </w:rPr>
      </w:pPr>
    </w:p>
    <w:p w:rsidR="00740043" w:rsidRPr="008B67FD" w:rsidRDefault="00740043">
      <w:pPr>
        <w:widowControl/>
        <w:autoSpaceDE/>
        <w:autoSpaceDN/>
        <w:adjustRightInd/>
        <w:rPr>
          <w:sz w:val="28"/>
          <w:szCs w:val="28"/>
        </w:rPr>
      </w:pPr>
      <w:r w:rsidRPr="008B67FD">
        <w:rPr>
          <w:sz w:val="28"/>
          <w:szCs w:val="28"/>
        </w:rPr>
        <w:br w:type="page"/>
      </w:r>
    </w:p>
    <w:p w:rsidR="00FF2C9F" w:rsidRPr="008B67FD" w:rsidRDefault="00FF2C9F" w:rsidP="00FF2C9F">
      <w:pPr>
        <w:widowControl/>
        <w:autoSpaceDE/>
        <w:autoSpaceDN/>
        <w:adjustRightInd/>
        <w:ind w:left="284"/>
        <w:rPr>
          <w:sz w:val="28"/>
          <w:szCs w:val="28"/>
        </w:rPr>
      </w:pPr>
      <w:r w:rsidRPr="008B67FD">
        <w:rPr>
          <w:sz w:val="28"/>
          <w:szCs w:val="28"/>
        </w:rPr>
        <w:lastRenderedPageBreak/>
        <w:t xml:space="preserve">40.02.02. Правоохранительная деятельность, </w:t>
      </w:r>
      <w:r w:rsidRPr="008B67FD">
        <w:rPr>
          <w:b/>
          <w:sz w:val="28"/>
          <w:szCs w:val="28"/>
        </w:rPr>
        <w:t xml:space="preserve">группа ПД </w:t>
      </w:r>
      <w:r w:rsidR="00EF2308" w:rsidRPr="008B67FD">
        <w:rPr>
          <w:b/>
          <w:sz w:val="28"/>
          <w:szCs w:val="28"/>
        </w:rPr>
        <w:t xml:space="preserve">26.3 </w:t>
      </w:r>
      <w:r w:rsidRPr="008B67FD">
        <w:rPr>
          <w:b/>
          <w:sz w:val="28"/>
          <w:szCs w:val="28"/>
        </w:rPr>
        <w:t>(Клин)</w:t>
      </w:r>
      <w:r w:rsidR="00D70BFF" w:rsidRPr="008B67FD">
        <w:rPr>
          <w:b/>
          <w:sz w:val="28"/>
          <w:szCs w:val="28"/>
        </w:rPr>
        <w:t xml:space="preserve"> кцп 30</w:t>
      </w:r>
    </w:p>
    <w:tbl>
      <w:tblPr>
        <w:tblW w:w="6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670"/>
      </w:tblGrid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087750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087750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Мурашова Милана Андреевна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Бочкова Елизавета Михайловна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Кузякина Елизавета 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Зверев Артём Николаевич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Лузань Алина Ивановна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Лобанова Каролина Кирилловна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Фатеева Вероника Владимировна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Семибратова Дарья Максимовна 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Булыгина Екатерина Денисовна 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Семибратов Илья Максимович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Сокольская Эвелина Эльсаидовна 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Ступина Дарья Александровна 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Мартыненко Мария  Владимировна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Архипова Ольга Дмитриевна 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Ботина Амелия Витальевна 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Косилкина Екатерина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Гусева Екатерина Артемовна 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Шепелева Екатерина Ивановна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Скачков Степан Александрович 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Калюкшев Артём Викторович 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Бубнов Михаил Николаевич 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Шумилова Виктория Антоновна 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Нечипась Анастасия Юрьевна 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Трандина Николь Дмитриевна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Багратунян Виктория Леонидовна 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Горшкова Дарья Валерьевна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Черных Михаил Сергеевич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jc w:val="both"/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Косых Дарья Дмитриевна </w:t>
            </w:r>
            <w:r w:rsidRPr="008B67FD">
              <w:rPr>
                <w:sz w:val="28"/>
                <w:szCs w:val="28"/>
              </w:rPr>
              <w:tab/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Мещерский Никита Сергеевич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Антошенкова Дарья Андреевна</w:t>
            </w:r>
          </w:p>
        </w:tc>
      </w:tr>
    </w:tbl>
    <w:p w:rsidR="00FF2C9F" w:rsidRPr="008B67FD" w:rsidRDefault="00FF2C9F" w:rsidP="00FF2C9F">
      <w:pPr>
        <w:widowControl/>
        <w:autoSpaceDE/>
        <w:autoSpaceDN/>
        <w:adjustRightInd/>
        <w:ind w:left="284"/>
        <w:rPr>
          <w:sz w:val="28"/>
          <w:szCs w:val="28"/>
        </w:rPr>
      </w:pPr>
    </w:p>
    <w:p w:rsidR="00FF2C9F" w:rsidRPr="008B67FD" w:rsidRDefault="00FF2C9F" w:rsidP="00FF2C9F">
      <w:pPr>
        <w:widowControl/>
        <w:autoSpaceDE/>
        <w:autoSpaceDN/>
        <w:adjustRightInd/>
        <w:ind w:left="284"/>
        <w:rPr>
          <w:sz w:val="28"/>
          <w:szCs w:val="28"/>
        </w:rPr>
      </w:pPr>
      <w:r w:rsidRPr="008B67FD">
        <w:rPr>
          <w:sz w:val="28"/>
          <w:szCs w:val="28"/>
        </w:rPr>
        <w:t xml:space="preserve">40.02.02. Правоохранительная деятельность, </w:t>
      </w:r>
      <w:r w:rsidRPr="008B67FD">
        <w:rPr>
          <w:b/>
          <w:sz w:val="28"/>
          <w:szCs w:val="28"/>
        </w:rPr>
        <w:t>группа ПД</w:t>
      </w:r>
      <w:r w:rsidR="008B732E" w:rsidRPr="008B67FD">
        <w:rPr>
          <w:b/>
          <w:sz w:val="28"/>
          <w:szCs w:val="28"/>
        </w:rPr>
        <w:t xml:space="preserve"> 26.30</w:t>
      </w:r>
      <w:r w:rsidRPr="008B67FD">
        <w:rPr>
          <w:b/>
          <w:sz w:val="28"/>
          <w:szCs w:val="28"/>
        </w:rPr>
        <w:t xml:space="preserve"> (Лобня)</w:t>
      </w:r>
      <w:r w:rsidR="00D70BFF" w:rsidRPr="008B67FD">
        <w:rPr>
          <w:b/>
          <w:sz w:val="28"/>
          <w:szCs w:val="28"/>
        </w:rPr>
        <w:t xml:space="preserve"> кцп 30</w:t>
      </w:r>
    </w:p>
    <w:p w:rsidR="00FF2C9F" w:rsidRPr="008B67FD" w:rsidRDefault="00FF2C9F" w:rsidP="00FF2C9F">
      <w:pPr>
        <w:autoSpaceDE/>
        <w:autoSpaceDN/>
        <w:adjustRightInd/>
        <w:spacing w:line="240" w:lineRule="atLeast"/>
        <w:jc w:val="both"/>
        <w:rPr>
          <w:color w:val="000000"/>
          <w:sz w:val="28"/>
          <w:szCs w:val="28"/>
          <w:lang w:bidi="ru-RU"/>
        </w:rPr>
      </w:pPr>
    </w:p>
    <w:tbl>
      <w:tblPr>
        <w:tblpPr w:leftFromText="180" w:rightFromText="180" w:vertAnchor="text" w:tblpY="1"/>
        <w:tblOverlap w:val="never"/>
        <w:tblW w:w="6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670"/>
      </w:tblGrid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80791F" w:rsidRPr="008B67FD" w:rsidRDefault="0080791F" w:rsidP="00740043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Башкатов Сергей Александрович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Беляева Дарья Сергеевна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Буравова Ульяна Максимовна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Георгиева Виктория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80791F" w:rsidRPr="008B67FD" w:rsidRDefault="0080791F" w:rsidP="00740043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Гришкин Евгений Валерьевич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Иванова Арина Вадимовна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80791F" w:rsidRPr="008B67FD" w:rsidRDefault="0080791F" w:rsidP="00740043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Князева Валерия Игоревна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80791F" w:rsidRPr="008B67FD" w:rsidRDefault="0080791F" w:rsidP="00740043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Кругликова Кира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Курбачева Яна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80791F" w:rsidRPr="008B67FD" w:rsidRDefault="0080791F" w:rsidP="00740043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Лобанова Ксения Борисовна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Лукина Кристина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80791F" w:rsidRPr="008B67FD" w:rsidRDefault="0080791F" w:rsidP="00740043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Матросова Виктория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80791F" w:rsidRPr="008B67FD" w:rsidRDefault="0080791F" w:rsidP="00740043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Миронова Диана Андреевна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80791F" w:rsidRPr="008B67FD" w:rsidRDefault="0080791F" w:rsidP="00740043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Мишина Екатерина Анатольевна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80791F" w:rsidRPr="008B67FD" w:rsidRDefault="0080791F" w:rsidP="00740043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Мотрой Анастасия Юрьевна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80791F" w:rsidRPr="008B67FD" w:rsidRDefault="0080791F" w:rsidP="00740043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Палай Арина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Панурина Валерия Владимировна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Пастухов Роман Александрович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Петрова Маргарита Максимовна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80791F" w:rsidRPr="008B67FD" w:rsidRDefault="0080791F" w:rsidP="00740043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Петрова Полина Андреевна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Пронькин Максим Антонович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Прошин Владимир Александрович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Пугачёв Николай Игоревич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80791F" w:rsidRPr="008B67FD" w:rsidRDefault="0080791F" w:rsidP="00740043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Рузанова Стефания Владимировна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Рязанова Амалия Владимировна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80791F" w:rsidRPr="008B67FD" w:rsidRDefault="0080791F" w:rsidP="00740043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Сазонова Юлия Бахромовна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80791F" w:rsidRPr="008B67FD" w:rsidRDefault="0080791F" w:rsidP="00740043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Севастополева Диана Наильевна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Струков Александр</w:t>
            </w:r>
            <w:r w:rsidRPr="008B67FD">
              <w:rPr>
                <w:color w:val="000000"/>
                <w:sz w:val="28"/>
                <w:szCs w:val="28"/>
              </w:rPr>
              <w:t xml:space="preserve"> Петрович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80791F" w:rsidRPr="008B67FD" w:rsidRDefault="0080791F" w:rsidP="00740043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Фролова Виктория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8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Чернышева Ксения Вадимовна</w:t>
            </w:r>
          </w:p>
        </w:tc>
      </w:tr>
    </w:tbl>
    <w:p w:rsidR="00D92D5D" w:rsidRPr="008B67FD" w:rsidRDefault="00E94829" w:rsidP="00D92D5D">
      <w:pPr>
        <w:pStyle w:val="a8"/>
        <w:ind w:left="360"/>
        <w:rPr>
          <w:sz w:val="28"/>
          <w:szCs w:val="28"/>
        </w:rPr>
      </w:pPr>
      <w:r w:rsidRPr="008B67FD">
        <w:rPr>
          <w:sz w:val="28"/>
          <w:szCs w:val="28"/>
        </w:rPr>
        <w:br w:type="textWrapping" w:clear="all"/>
      </w:r>
    </w:p>
    <w:p w:rsidR="0026327C" w:rsidRPr="008B67FD" w:rsidRDefault="0026327C" w:rsidP="00D92D5D">
      <w:pPr>
        <w:pStyle w:val="a8"/>
        <w:ind w:left="360"/>
        <w:rPr>
          <w:b/>
          <w:sz w:val="28"/>
          <w:szCs w:val="28"/>
        </w:rPr>
      </w:pPr>
      <w:r w:rsidRPr="008B67FD">
        <w:rPr>
          <w:sz w:val="28"/>
          <w:szCs w:val="28"/>
        </w:rPr>
        <w:t xml:space="preserve">34.02.01 Сестринское дело, </w:t>
      </w:r>
      <w:r w:rsidRPr="008B67FD">
        <w:rPr>
          <w:b/>
          <w:sz w:val="28"/>
          <w:szCs w:val="28"/>
        </w:rPr>
        <w:t>группа СД</w:t>
      </w:r>
      <w:r w:rsidR="00EF2308" w:rsidRPr="008B67FD">
        <w:rPr>
          <w:b/>
          <w:sz w:val="28"/>
          <w:szCs w:val="28"/>
        </w:rPr>
        <w:t xml:space="preserve"> 26.4</w:t>
      </w:r>
      <w:r w:rsidRPr="008B67FD">
        <w:rPr>
          <w:b/>
          <w:sz w:val="28"/>
          <w:szCs w:val="28"/>
        </w:rPr>
        <w:t xml:space="preserve"> (Клин)</w:t>
      </w:r>
      <w:r w:rsidR="00D70BFF" w:rsidRPr="008B67FD">
        <w:rPr>
          <w:b/>
          <w:sz w:val="28"/>
          <w:szCs w:val="28"/>
        </w:rPr>
        <w:t xml:space="preserve"> кцп 25</w:t>
      </w:r>
    </w:p>
    <w:p w:rsidR="0026327C" w:rsidRPr="008B67FD" w:rsidRDefault="00D70BFF" w:rsidP="00D92D5D">
      <w:pPr>
        <w:pStyle w:val="a8"/>
        <w:ind w:left="360"/>
        <w:rPr>
          <w:b/>
          <w:sz w:val="28"/>
          <w:szCs w:val="28"/>
        </w:rPr>
      </w:pPr>
      <w:r w:rsidRPr="008B67FD">
        <w:rPr>
          <w:b/>
          <w:sz w:val="28"/>
          <w:szCs w:val="28"/>
        </w:rPr>
        <w:t xml:space="preserve"> </w:t>
      </w:r>
    </w:p>
    <w:tbl>
      <w:tblPr>
        <w:tblW w:w="6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670"/>
      </w:tblGrid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Синенко Таисия Максимовна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Машкова Анастасия Петровна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Веденеева Кира Руслановна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Зайцева Анастасия Артёмовна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Гришина Анастасия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Власова Ева Олеговна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Холова Фотима Джомахмадовна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Луканина Дарья Романовна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Козырицкая Карина Романовна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Мишурина Юлия Сергеевна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Шимханова Милана Аслановна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Кулясова Ксения Георгиевна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Ротермель Виктория Артемовна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Кудратова Дилшода Саидджоновна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Нелина Валерия Алексеевна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Варламова Анастасия Юрьевна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Махмудова Нозанин Мазаффаровна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Сергунова Софья Дмитриевна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Митяй Елизавета Павловна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Мирзохонова Азамджон Сухробовна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Кодиров Юсуфджон Умеджонович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Хотамова Марзия Собирджоновна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Шушкина Лилиана Михайловна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Устинова Полина Петровна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19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Ерастова Полина Сергеевна </w:t>
            </w:r>
          </w:p>
        </w:tc>
      </w:tr>
    </w:tbl>
    <w:p w:rsidR="0026327C" w:rsidRPr="008B67FD" w:rsidRDefault="0026327C" w:rsidP="00D92D5D">
      <w:pPr>
        <w:pStyle w:val="a8"/>
        <w:ind w:left="360"/>
        <w:rPr>
          <w:sz w:val="28"/>
          <w:szCs w:val="28"/>
        </w:rPr>
      </w:pPr>
    </w:p>
    <w:p w:rsidR="0026327C" w:rsidRPr="008B67FD" w:rsidRDefault="0026327C" w:rsidP="0026327C">
      <w:pPr>
        <w:pStyle w:val="a8"/>
        <w:ind w:left="360"/>
        <w:rPr>
          <w:b/>
          <w:sz w:val="28"/>
          <w:szCs w:val="28"/>
        </w:rPr>
      </w:pPr>
      <w:r w:rsidRPr="008B67FD">
        <w:rPr>
          <w:sz w:val="28"/>
          <w:szCs w:val="28"/>
        </w:rPr>
        <w:t xml:space="preserve">34.02.01 Сестринское дело, </w:t>
      </w:r>
      <w:r w:rsidRPr="008B67FD">
        <w:rPr>
          <w:b/>
          <w:sz w:val="28"/>
          <w:szCs w:val="28"/>
        </w:rPr>
        <w:t>группа СД</w:t>
      </w:r>
      <w:r w:rsidR="00287720" w:rsidRPr="008B67FD">
        <w:rPr>
          <w:b/>
          <w:sz w:val="28"/>
          <w:szCs w:val="28"/>
        </w:rPr>
        <w:t xml:space="preserve"> 26.42</w:t>
      </w:r>
      <w:r w:rsidRPr="008B67FD">
        <w:rPr>
          <w:b/>
          <w:sz w:val="28"/>
          <w:szCs w:val="28"/>
        </w:rPr>
        <w:t xml:space="preserve"> (Химки)</w:t>
      </w:r>
      <w:r w:rsidR="00D70BFF" w:rsidRPr="008B67FD">
        <w:rPr>
          <w:b/>
          <w:sz w:val="28"/>
          <w:szCs w:val="28"/>
        </w:rPr>
        <w:t xml:space="preserve"> кцп 25</w:t>
      </w:r>
    </w:p>
    <w:p w:rsidR="0026327C" w:rsidRPr="008B67FD" w:rsidRDefault="0026327C" w:rsidP="0026327C">
      <w:pPr>
        <w:pStyle w:val="a8"/>
        <w:ind w:left="360"/>
        <w:rPr>
          <w:b/>
          <w:sz w:val="28"/>
          <w:szCs w:val="28"/>
        </w:rPr>
      </w:pPr>
    </w:p>
    <w:tbl>
      <w:tblPr>
        <w:tblW w:w="6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670"/>
      </w:tblGrid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Полозова Маргарита Вадимовна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tabs>
                <w:tab w:val="left" w:pos="1213"/>
              </w:tabs>
              <w:rPr>
                <w:sz w:val="28"/>
                <w:szCs w:val="28"/>
                <w:shd w:val="clear" w:color="auto" w:fill="92D050"/>
              </w:rPr>
            </w:pPr>
            <w:r w:rsidRPr="008B67FD">
              <w:rPr>
                <w:color w:val="000000"/>
                <w:sz w:val="28"/>
                <w:szCs w:val="28"/>
              </w:rPr>
              <w:t>Эрзиханова Сайида Руслановна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Кудаярова Анелья Талгатбековна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Курбанова Мехрибан Низамовна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Муллазянова Карина Халиловна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Садыкова Хуснияхон Хусейновна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Бабаджанян Сюзанна Артаковна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Прошина Виктория Валерьевна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Алияров Амир Юзбегович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Моисеев Дмитрий Денисович (СВО, без аттестата)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Насырова Ивилина Рустамовна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Лукашова Виктория Андреевна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Иванцова Виктория Евгеньевна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Полеян Гоар Хачатуровна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Хамченкова Злата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Цыганкова Виктория Вячеславовна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Божевикова Алина Владленовна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Машковцева Анастасия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Эйвазова Эльвина Яшаровна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Павличенко Екатерина Анатольевна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Барахоева Джамиля Джамбулатовна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Сулейманова Сабина Магомедовна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Бухсаева Тамила Замировна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Цямрюк Милана Николаевна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40043">
            <w:pPr>
              <w:pStyle w:val="a8"/>
              <w:widowControl/>
              <w:numPr>
                <w:ilvl w:val="0"/>
                <w:numId w:val="20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74004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Тихонова Виктория Александровна</w:t>
            </w:r>
          </w:p>
        </w:tc>
      </w:tr>
    </w:tbl>
    <w:p w:rsidR="0026327C" w:rsidRPr="008B67FD" w:rsidRDefault="0026327C" w:rsidP="00D92D5D">
      <w:pPr>
        <w:pStyle w:val="a8"/>
        <w:ind w:left="360"/>
        <w:rPr>
          <w:sz w:val="28"/>
          <w:szCs w:val="28"/>
        </w:rPr>
      </w:pPr>
    </w:p>
    <w:p w:rsidR="0026327C" w:rsidRPr="008B67FD" w:rsidRDefault="0026327C" w:rsidP="0026327C">
      <w:pPr>
        <w:pStyle w:val="a8"/>
        <w:ind w:left="360"/>
        <w:rPr>
          <w:b/>
          <w:sz w:val="28"/>
          <w:szCs w:val="28"/>
        </w:rPr>
      </w:pPr>
      <w:r w:rsidRPr="008B67FD">
        <w:rPr>
          <w:sz w:val="28"/>
          <w:szCs w:val="28"/>
        </w:rPr>
        <w:t xml:space="preserve">34.02.01 Сестринское дело, </w:t>
      </w:r>
      <w:r w:rsidRPr="008B67FD">
        <w:rPr>
          <w:b/>
          <w:sz w:val="28"/>
          <w:szCs w:val="28"/>
        </w:rPr>
        <w:t xml:space="preserve">группа СД </w:t>
      </w:r>
      <w:r w:rsidR="00287720" w:rsidRPr="008B67FD">
        <w:rPr>
          <w:b/>
          <w:sz w:val="28"/>
          <w:szCs w:val="28"/>
        </w:rPr>
        <w:t xml:space="preserve"> 26.43 </w:t>
      </w:r>
      <w:r w:rsidRPr="008B67FD">
        <w:rPr>
          <w:b/>
          <w:sz w:val="28"/>
          <w:szCs w:val="28"/>
        </w:rPr>
        <w:t>(Химки)</w:t>
      </w:r>
      <w:r w:rsidR="00E77ACB" w:rsidRPr="008B67FD">
        <w:rPr>
          <w:b/>
          <w:sz w:val="28"/>
          <w:szCs w:val="28"/>
        </w:rPr>
        <w:t xml:space="preserve"> кцп 25</w:t>
      </w:r>
    </w:p>
    <w:p w:rsidR="00D70BFF" w:rsidRPr="008B67FD" w:rsidRDefault="00D70BFF" w:rsidP="0026327C">
      <w:pPr>
        <w:pStyle w:val="a8"/>
        <w:ind w:left="360"/>
        <w:rPr>
          <w:b/>
          <w:sz w:val="28"/>
          <w:szCs w:val="28"/>
        </w:rPr>
      </w:pPr>
    </w:p>
    <w:p w:rsidR="0026327C" w:rsidRPr="008B67FD" w:rsidRDefault="00D70BFF" w:rsidP="0026327C">
      <w:pPr>
        <w:pStyle w:val="a8"/>
        <w:ind w:left="360"/>
        <w:rPr>
          <w:b/>
          <w:sz w:val="28"/>
          <w:szCs w:val="28"/>
        </w:rPr>
      </w:pPr>
      <w:r w:rsidRPr="008B67FD">
        <w:rPr>
          <w:b/>
          <w:sz w:val="28"/>
          <w:szCs w:val="28"/>
        </w:rPr>
        <w:t xml:space="preserve"> </w:t>
      </w:r>
    </w:p>
    <w:tbl>
      <w:tblPr>
        <w:tblW w:w="6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670"/>
      </w:tblGrid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Кляхина Александра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tabs>
                <w:tab w:val="left" w:pos="1213"/>
              </w:tabs>
              <w:rPr>
                <w:sz w:val="28"/>
                <w:szCs w:val="28"/>
                <w:shd w:val="clear" w:color="auto" w:fill="92D050"/>
              </w:rPr>
            </w:pPr>
            <w:r w:rsidRPr="008B67FD">
              <w:rPr>
                <w:color w:val="000000"/>
                <w:sz w:val="28"/>
                <w:szCs w:val="28"/>
              </w:rPr>
              <w:t>Гаджимурадова Патимат Гази-Магомедовна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Волкова Арина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Доценко Мариамна Владимировна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Миронкина Сабрина Олеговна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Горбачёва Даниэлла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Федорова Полина Евгеньевна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Циганкова Ксения Михайловна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Семенова Милена Дмитриевна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Халикова Севилья Мадридовна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Моисеева Виктория Вадимовна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Шокирова Рухангиз Шукриллоевна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Козлова Елизавета Сергеевна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Злобина Эльвира Сергеевна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Летуновский Никита Алексеевич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Александров Павел Кириллович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Данилова Алиса Денисовна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Аданова Самира Кабылжановна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Литвинова Ольга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Капаева Александра Юрьевна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Нетребенко Егор Алексеевич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Сулейманова Патимат Зубаировна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Шевчук Варвара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Кудрявцева Ксения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Кыдыкова Арууке Мирлановна</w:t>
            </w:r>
          </w:p>
        </w:tc>
      </w:tr>
    </w:tbl>
    <w:p w:rsidR="0026327C" w:rsidRPr="008B67FD" w:rsidRDefault="0026327C" w:rsidP="00D92D5D">
      <w:pPr>
        <w:pStyle w:val="a8"/>
        <w:ind w:left="360"/>
        <w:rPr>
          <w:sz w:val="28"/>
          <w:szCs w:val="28"/>
        </w:rPr>
      </w:pPr>
    </w:p>
    <w:p w:rsidR="00FF2C9F" w:rsidRPr="008B67FD" w:rsidRDefault="00FF2C9F" w:rsidP="00FF2C9F">
      <w:pPr>
        <w:ind w:left="284"/>
        <w:jc w:val="center"/>
        <w:rPr>
          <w:sz w:val="28"/>
          <w:szCs w:val="28"/>
        </w:rPr>
      </w:pPr>
      <w:r w:rsidRPr="008B67FD">
        <w:rPr>
          <w:sz w:val="28"/>
          <w:szCs w:val="28"/>
        </w:rPr>
        <w:t xml:space="preserve">15.02.17 Монтаж, техническое обслуживание и ремонт промышленного оборудования (по отраслям), </w:t>
      </w:r>
      <w:r w:rsidRPr="008B67FD">
        <w:rPr>
          <w:b/>
          <w:sz w:val="28"/>
          <w:szCs w:val="28"/>
        </w:rPr>
        <w:t xml:space="preserve"> группа ТМ </w:t>
      </w:r>
      <w:r w:rsidR="00EF2308" w:rsidRPr="008B67FD">
        <w:rPr>
          <w:b/>
          <w:sz w:val="28"/>
          <w:szCs w:val="28"/>
        </w:rPr>
        <w:t>26.5</w:t>
      </w:r>
      <w:r w:rsidRPr="008B67FD">
        <w:rPr>
          <w:b/>
          <w:sz w:val="28"/>
          <w:szCs w:val="28"/>
        </w:rPr>
        <w:t xml:space="preserve"> (Клин)</w:t>
      </w:r>
      <w:r w:rsidR="002826ED">
        <w:rPr>
          <w:b/>
          <w:sz w:val="28"/>
          <w:szCs w:val="28"/>
        </w:rPr>
        <w:t xml:space="preserve"> </w:t>
      </w:r>
    </w:p>
    <w:tbl>
      <w:tblPr>
        <w:tblW w:w="6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670"/>
      </w:tblGrid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087750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087750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Маркус Ярослав Вячеславович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Бутенко Иван Викторович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Сухих Степан Николаевич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Пуленец Дмитрий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Кузнецов Степан Павлович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Боровинский Артём Васильевич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Карякин Матвей Алексеевич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Карпаков Алексей Евгеньевич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 xml:space="preserve">Ткач Артём 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Сапачев Георгий Николаевич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Осипов Георгий Владимирович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Кириллов Кирилл Юрьевич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Куравин Григорий Романович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Тярин Виктор Павлович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Скоробогатов Никита Андреевич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Куравин Михаил Романович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Галь Артём Александрович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Ломоносов Артём Ильич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Смирнов Дмитрий Юрьевич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Черкасов Никита Васильевич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Молчанов Артём Вадимович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Касьянов Роман Игоревич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Ханафиев Тимур Максумович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Губкин Иван Петрович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Новицкий Максим Витальевич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Полыгалин Никита Романович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C05B4E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C05B4E">
            <w:pPr>
              <w:widowControl/>
              <w:autoSpaceDE/>
              <w:autoSpaceDN/>
              <w:adjustRightInd/>
              <w:rPr>
                <w:color w:val="FF0000"/>
                <w:sz w:val="28"/>
                <w:szCs w:val="28"/>
              </w:rPr>
            </w:pPr>
            <w:r w:rsidRPr="002826ED">
              <w:rPr>
                <w:color w:val="000000" w:themeColor="text1"/>
                <w:sz w:val="28"/>
                <w:szCs w:val="28"/>
              </w:rPr>
              <w:t>Осипов Леон Михайлович</w:t>
            </w:r>
          </w:p>
        </w:tc>
      </w:tr>
    </w:tbl>
    <w:p w:rsidR="00FF2C9F" w:rsidRPr="008B67FD" w:rsidRDefault="00FF2C9F" w:rsidP="00FF2C9F">
      <w:pPr>
        <w:pStyle w:val="a8"/>
        <w:ind w:left="360"/>
        <w:rPr>
          <w:sz w:val="28"/>
          <w:szCs w:val="28"/>
        </w:rPr>
      </w:pPr>
    </w:p>
    <w:p w:rsidR="00FF2C9F" w:rsidRPr="008B67FD" w:rsidRDefault="00FF2C9F" w:rsidP="00FF2C9F">
      <w:pPr>
        <w:rPr>
          <w:sz w:val="28"/>
          <w:szCs w:val="28"/>
        </w:rPr>
      </w:pPr>
    </w:p>
    <w:p w:rsidR="00FF2C9F" w:rsidRPr="008B67FD" w:rsidRDefault="00FF2C9F" w:rsidP="00EF2308">
      <w:pPr>
        <w:jc w:val="center"/>
        <w:rPr>
          <w:b/>
          <w:sz w:val="28"/>
          <w:szCs w:val="28"/>
        </w:rPr>
      </w:pPr>
      <w:r w:rsidRPr="008B67FD">
        <w:rPr>
          <w:sz w:val="28"/>
          <w:szCs w:val="28"/>
        </w:rPr>
        <w:t xml:space="preserve">13.02.13 Эксплуатация и обслуживание электрического и электромеханического оборудования (по отраслям), </w:t>
      </w:r>
      <w:r w:rsidRPr="008B67FD">
        <w:rPr>
          <w:b/>
          <w:sz w:val="28"/>
          <w:szCs w:val="28"/>
        </w:rPr>
        <w:t xml:space="preserve">группа ТЭ </w:t>
      </w:r>
      <w:r w:rsidR="00EF2308" w:rsidRPr="008B67FD">
        <w:rPr>
          <w:b/>
          <w:sz w:val="28"/>
          <w:szCs w:val="28"/>
        </w:rPr>
        <w:t>26.6</w:t>
      </w:r>
      <w:r w:rsidRPr="008B67FD">
        <w:rPr>
          <w:b/>
          <w:sz w:val="28"/>
          <w:szCs w:val="28"/>
        </w:rPr>
        <w:t xml:space="preserve"> (Клин)</w:t>
      </w:r>
      <w:r w:rsidR="002826ED">
        <w:rPr>
          <w:b/>
          <w:sz w:val="28"/>
          <w:szCs w:val="28"/>
        </w:rPr>
        <w:t xml:space="preserve"> </w:t>
      </w:r>
    </w:p>
    <w:tbl>
      <w:tblPr>
        <w:tblW w:w="6232" w:type="dxa"/>
        <w:tblLook w:val="04A0" w:firstRow="1" w:lastRow="0" w:firstColumn="1" w:lastColumn="0" w:noHBand="0" w:noVBand="1"/>
      </w:tblPr>
      <w:tblGrid>
        <w:gridCol w:w="704"/>
        <w:gridCol w:w="5528"/>
      </w:tblGrid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87750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87750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Куранов Роман Вячеславович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Домокуров Иван Дмитриевич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Тухватулин Иван Дмитриевич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Перуненко Егор Павлович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Гончаров Денис Иванович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Пащенко Андрей Сергеевич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Харламов Игорь Михайлович</w:t>
            </w:r>
          </w:p>
        </w:tc>
      </w:tr>
      <w:tr w:rsidR="0080791F" w:rsidRPr="008B67FD" w:rsidTr="0080791F">
        <w:trPr>
          <w:trHeight w:val="2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Царёв Матвей Викторович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Чепалов Евгений Александрович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Кузнецов Николай Николаевич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Щихорский Даниил Дмитриевич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Сотников Степан Алексеевич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Владыкин Даниил Николаевич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Лаврухин Денис Александрович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Абасов Аким Рамизович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Анохин Артём Максимович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Еремкин Павел Александрович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Зобков Иван Сергеевич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Ларин Олег Иванович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Тярин Вадим Андреевич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Сторожук Михаил Андреевич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Чумаков Кирилл Алексеевич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Драгушан Егор Валерьевич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Егоров Михаил Антонович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Журавлев Артём Евгеньевич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Хорьяков Матвей Андреевич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Спиридонов Матвей Антонович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Щербаков Никита Александрович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Калашников Кирилл Алексеевич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Жуков Александр Алексеевич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pStyle w:val="a8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A40B5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Комолов Александр Вячеславович</w:t>
            </w:r>
          </w:p>
        </w:tc>
      </w:tr>
    </w:tbl>
    <w:p w:rsidR="00FF2C9F" w:rsidRPr="008B67FD" w:rsidRDefault="00FF2C9F" w:rsidP="00FF2C9F">
      <w:pPr>
        <w:pStyle w:val="a8"/>
        <w:ind w:left="360"/>
        <w:rPr>
          <w:sz w:val="28"/>
          <w:szCs w:val="28"/>
        </w:rPr>
      </w:pPr>
    </w:p>
    <w:p w:rsidR="00FF2C9F" w:rsidRPr="008B67FD" w:rsidRDefault="00FF2C9F" w:rsidP="00FF2C9F">
      <w:pPr>
        <w:ind w:left="284"/>
        <w:rPr>
          <w:sz w:val="28"/>
          <w:szCs w:val="28"/>
        </w:rPr>
      </w:pPr>
      <w:r w:rsidRPr="008B67FD">
        <w:rPr>
          <w:sz w:val="28"/>
          <w:szCs w:val="28"/>
        </w:rPr>
        <w:t xml:space="preserve">13.02.13 Эксплуатация и обслуживание электрического и электромеханического оборудования (по отраслям), </w:t>
      </w:r>
      <w:r w:rsidRPr="008B67FD">
        <w:rPr>
          <w:b/>
          <w:sz w:val="28"/>
          <w:szCs w:val="28"/>
        </w:rPr>
        <w:t xml:space="preserve">группа ТЭ </w:t>
      </w:r>
      <w:r w:rsidR="008B732E" w:rsidRPr="008B67FD">
        <w:rPr>
          <w:b/>
          <w:sz w:val="28"/>
          <w:szCs w:val="28"/>
        </w:rPr>
        <w:t>26.31</w:t>
      </w:r>
      <w:r w:rsidRPr="008B67FD">
        <w:rPr>
          <w:b/>
          <w:sz w:val="28"/>
          <w:szCs w:val="28"/>
        </w:rPr>
        <w:t xml:space="preserve"> (Лобня)</w:t>
      </w:r>
      <w:r w:rsidR="002826ED"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tblpY="1"/>
        <w:tblOverlap w:val="never"/>
        <w:tblW w:w="6232" w:type="dxa"/>
        <w:tblLook w:val="04A0" w:firstRow="1" w:lastRow="0" w:firstColumn="1" w:lastColumn="0" w:noHBand="0" w:noVBand="1"/>
      </w:tblPr>
      <w:tblGrid>
        <w:gridCol w:w="840"/>
        <w:gridCol w:w="5392"/>
      </w:tblGrid>
      <w:tr w:rsidR="0080791F" w:rsidRPr="008B67FD" w:rsidTr="0080791F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C526B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C526B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Алексеев Макар Алексеевич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Аршакян Гегам Араикович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Балицкий Артём Евгеньевич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Бароненкова Злата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Басов Серафим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Белый Вячеслав Николаевич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Бикваидзе Шимон Ревазович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Боков Павел Валерьевич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Брыксин Илья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Гулякин Максим Александрович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Гусев Александр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Драчук Даниил Дмитриевич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Ефимов Виктор Александрович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Житков Михаил Алексеевич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Иванин Геннадий Андреевич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Колядный Дмитрий Вячеславович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Коновалов Роман Евгеньевич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Кубляков Ярослав Алексеевич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Куликов Илья Павлович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Лисицин Артём Денисович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Овчинников Евгений Николаевич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Петрушкин Андрей Денисович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Прилуцких Данил Павлович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Рамилов Александр Ровшанович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Ревазян Давид Арутюнович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Саканян Максим Варданович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Сливинский Дмитрий Вадимович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Смирнов Илья Валентинович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Соловьев Никита Александрович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Спицын Тихон Алишерович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Стародубцев Максим Максимович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Степанян Степан Мамиконович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Стефанцов Илья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Стретович Максим Владимирович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Ступников Георгий Павлович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Султанов Дамир Касымович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Урсулов  Иван Александрович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Харламов Максим Дмитриевич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Царик Елисей Николаевич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numPr>
                <w:ilvl w:val="0"/>
                <w:numId w:val="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Чепрагин Андрей Сергеевич</w:t>
            </w:r>
          </w:p>
        </w:tc>
      </w:tr>
    </w:tbl>
    <w:p w:rsidR="00EC526B" w:rsidRPr="008B67FD" w:rsidRDefault="00EC526B" w:rsidP="00D92D5D">
      <w:pPr>
        <w:pStyle w:val="a8"/>
        <w:ind w:left="360"/>
        <w:rPr>
          <w:sz w:val="28"/>
          <w:szCs w:val="28"/>
        </w:rPr>
      </w:pPr>
    </w:p>
    <w:p w:rsidR="00770E2D" w:rsidRPr="008B67FD" w:rsidRDefault="00770E2D" w:rsidP="00D92D5D">
      <w:pPr>
        <w:pStyle w:val="a8"/>
        <w:ind w:left="360"/>
        <w:rPr>
          <w:sz w:val="28"/>
          <w:szCs w:val="28"/>
        </w:rPr>
      </w:pPr>
    </w:p>
    <w:p w:rsidR="00FF2C9F" w:rsidRPr="008B67FD" w:rsidRDefault="00EC526B" w:rsidP="00D92D5D">
      <w:pPr>
        <w:pStyle w:val="a8"/>
        <w:ind w:left="360"/>
        <w:rPr>
          <w:sz w:val="28"/>
          <w:szCs w:val="28"/>
        </w:rPr>
      </w:pPr>
      <w:r w:rsidRPr="008B67FD">
        <w:rPr>
          <w:sz w:val="28"/>
          <w:szCs w:val="28"/>
        </w:rPr>
        <w:br w:type="textWrapping" w:clear="all"/>
      </w:r>
    </w:p>
    <w:p w:rsidR="00FF2C9F" w:rsidRPr="008B67FD" w:rsidRDefault="00087750" w:rsidP="00D92D5D">
      <w:pPr>
        <w:pStyle w:val="a8"/>
        <w:ind w:left="360"/>
        <w:rPr>
          <w:sz w:val="28"/>
          <w:szCs w:val="28"/>
        </w:rPr>
      </w:pPr>
      <w:r w:rsidRPr="008B67FD">
        <w:rPr>
          <w:sz w:val="28"/>
          <w:szCs w:val="28"/>
        </w:rPr>
        <w:t xml:space="preserve">08.02.01 Строительство и эксплуатация зданий и сооружений, </w:t>
      </w:r>
      <w:r w:rsidRPr="008B67FD">
        <w:rPr>
          <w:b/>
          <w:sz w:val="28"/>
          <w:szCs w:val="28"/>
        </w:rPr>
        <w:t>группа СТ</w:t>
      </w:r>
      <w:r w:rsidR="008B732E" w:rsidRPr="008B67FD">
        <w:rPr>
          <w:b/>
          <w:sz w:val="28"/>
          <w:szCs w:val="28"/>
        </w:rPr>
        <w:t xml:space="preserve"> 26.7</w:t>
      </w:r>
      <w:r w:rsidRPr="008B67FD">
        <w:rPr>
          <w:b/>
          <w:sz w:val="28"/>
          <w:szCs w:val="28"/>
        </w:rPr>
        <w:t xml:space="preserve"> (Клин)</w:t>
      </w:r>
      <w:r w:rsidR="00E77ACB" w:rsidRPr="008B67FD">
        <w:rPr>
          <w:b/>
          <w:sz w:val="28"/>
          <w:szCs w:val="28"/>
        </w:rPr>
        <w:t xml:space="preserve"> кцп 30</w:t>
      </w:r>
    </w:p>
    <w:tbl>
      <w:tblPr>
        <w:tblW w:w="6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670"/>
      </w:tblGrid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087750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087750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80791F" w:rsidRPr="008B67FD" w:rsidRDefault="0080791F" w:rsidP="00D0771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 xml:space="preserve"> Надежда Юрьевна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Кечин Матвей Владимирович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Глазунова Ника Сергеевна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Петров Николай Алексеевич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Башмаков Серафим Николаевич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Матвеева Маргарита Михайловна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Урусова Екатерина Сергеевна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Мильевич Дарья Радомировна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Кириков Владимир Артёмович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Грачёв Максим Михайлович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Белов Георгий Дмитриевич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Каменев Александр Владимирович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Селезнев Александр Павлович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Белан Матвей Андреевич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Балышева Полина Дмитриевна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Трофимова Варвара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Якушев Михаил Федорович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Осипов Андрей Андреевич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Куренков Кирилл Витальевич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Шидловский Елисей Евгеньевич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Талеленов Дмитрий Витальевич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Калеканова Мария Антоновна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Злобин Дмитрий Андреевич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Якунин Дмитрий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Сафронов Евгений Дмитриевич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Ишмухаметов Кирилл Анварович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Прихно Даниил Вадимович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Всехсвятский Артём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Безбородов Максим Владимирович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Комаринский Антон Станиславович</w:t>
            </w:r>
          </w:p>
        </w:tc>
      </w:tr>
    </w:tbl>
    <w:p w:rsidR="00FF2C9F" w:rsidRPr="008B67FD" w:rsidRDefault="00FF2C9F" w:rsidP="00D92D5D">
      <w:pPr>
        <w:pStyle w:val="a8"/>
        <w:ind w:left="360"/>
        <w:rPr>
          <w:sz w:val="28"/>
          <w:szCs w:val="28"/>
        </w:rPr>
      </w:pPr>
    </w:p>
    <w:p w:rsidR="00087750" w:rsidRPr="008B67FD" w:rsidRDefault="00087750" w:rsidP="00D92D5D">
      <w:pPr>
        <w:pStyle w:val="a8"/>
        <w:ind w:left="360"/>
        <w:rPr>
          <w:sz w:val="28"/>
          <w:szCs w:val="28"/>
        </w:rPr>
      </w:pPr>
      <w:r w:rsidRPr="008B67FD">
        <w:rPr>
          <w:sz w:val="28"/>
          <w:szCs w:val="28"/>
        </w:rPr>
        <w:t xml:space="preserve">08.02.01 Строительство и эксплуатация зданий и сооружений, </w:t>
      </w:r>
      <w:r w:rsidRPr="008B67FD">
        <w:rPr>
          <w:b/>
          <w:sz w:val="28"/>
          <w:szCs w:val="28"/>
        </w:rPr>
        <w:t>группа СТ</w:t>
      </w:r>
      <w:r w:rsidR="008B732E" w:rsidRPr="008B67FD">
        <w:rPr>
          <w:b/>
          <w:sz w:val="28"/>
          <w:szCs w:val="28"/>
        </w:rPr>
        <w:t xml:space="preserve"> 26.32</w:t>
      </w:r>
      <w:r w:rsidRPr="008B67FD">
        <w:rPr>
          <w:b/>
          <w:sz w:val="28"/>
          <w:szCs w:val="28"/>
        </w:rPr>
        <w:t xml:space="preserve"> (Лобня)</w:t>
      </w:r>
      <w:r w:rsidR="00E77ACB" w:rsidRPr="008B67FD">
        <w:rPr>
          <w:b/>
          <w:sz w:val="28"/>
          <w:szCs w:val="28"/>
        </w:rPr>
        <w:t xml:space="preserve"> кцп 30</w:t>
      </w:r>
    </w:p>
    <w:tbl>
      <w:tblPr>
        <w:tblW w:w="6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670"/>
      </w:tblGrid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087750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087750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Аболеничева Алиса Александровна</w:t>
            </w:r>
          </w:p>
          <w:p w:rsidR="0080791F" w:rsidRPr="008B67FD" w:rsidRDefault="0080791F" w:rsidP="00D07716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Аверков Кирилл Алексеевич</w:t>
            </w:r>
          </w:p>
          <w:p w:rsidR="0080791F" w:rsidRPr="008B67FD" w:rsidRDefault="0080791F" w:rsidP="00D07716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Базаров Тимур Миршодович</w:t>
            </w:r>
          </w:p>
          <w:p w:rsidR="0080791F" w:rsidRPr="008B67FD" w:rsidRDefault="0080791F" w:rsidP="00D07716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Белов Тимофей Васильевич</w:t>
            </w:r>
          </w:p>
          <w:p w:rsidR="0080791F" w:rsidRPr="008B67FD" w:rsidRDefault="0080791F" w:rsidP="00D07716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Бобриков Всеволод Алексеевич</w:t>
            </w:r>
          </w:p>
          <w:p w:rsidR="0080791F" w:rsidRPr="008B67FD" w:rsidRDefault="0080791F" w:rsidP="00D07716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Бычков Владимир Александрович</w:t>
            </w:r>
          </w:p>
          <w:p w:rsidR="0080791F" w:rsidRPr="008B67FD" w:rsidRDefault="0080791F" w:rsidP="00D07716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Ванцай Иван Николаевич</w:t>
            </w:r>
          </w:p>
          <w:p w:rsidR="0080791F" w:rsidRPr="008B67FD" w:rsidRDefault="0080791F" w:rsidP="00D07716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Гаврищака Артём Александрович</w:t>
            </w:r>
          </w:p>
          <w:p w:rsidR="0080791F" w:rsidRPr="008B67FD" w:rsidRDefault="0080791F" w:rsidP="00D07716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Голованова Евгения Сергеевна</w:t>
            </w:r>
          </w:p>
          <w:p w:rsidR="0080791F" w:rsidRPr="008B67FD" w:rsidRDefault="0080791F" w:rsidP="00D07716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Грицай Михаил Александрович</w:t>
            </w:r>
          </w:p>
          <w:p w:rsidR="0080791F" w:rsidRPr="008B67FD" w:rsidRDefault="0080791F" w:rsidP="00D07716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Гудкова Софья Владимировна</w:t>
            </w:r>
          </w:p>
          <w:p w:rsidR="0080791F" w:rsidRPr="008B67FD" w:rsidRDefault="0080791F" w:rsidP="00D07716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Еремин Захар Алексеевич</w:t>
            </w:r>
          </w:p>
          <w:p w:rsidR="0080791F" w:rsidRPr="008B67FD" w:rsidRDefault="0080791F" w:rsidP="00D07716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Иванов Артём Анатольевич</w:t>
            </w:r>
          </w:p>
          <w:p w:rsidR="0080791F" w:rsidRPr="008B67FD" w:rsidRDefault="0080791F" w:rsidP="00D07716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Ильин Степан Михайлович</w:t>
            </w:r>
          </w:p>
          <w:p w:rsidR="0080791F" w:rsidRPr="008B67FD" w:rsidRDefault="0080791F" w:rsidP="00D07716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Красников Матвей Русланович</w:t>
            </w:r>
          </w:p>
          <w:p w:rsidR="0080791F" w:rsidRPr="008B67FD" w:rsidRDefault="0080791F" w:rsidP="00D07716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Кузнецов Демьян Павлович</w:t>
            </w:r>
          </w:p>
          <w:p w:rsidR="0080791F" w:rsidRPr="008B67FD" w:rsidRDefault="0080791F" w:rsidP="00D07716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Лазаренко Анна Васильевна</w:t>
            </w:r>
          </w:p>
          <w:p w:rsidR="0080791F" w:rsidRPr="008B67FD" w:rsidRDefault="0080791F" w:rsidP="00D07716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Малышев Егор Дмитриевич</w:t>
            </w:r>
          </w:p>
          <w:p w:rsidR="0080791F" w:rsidRPr="008B67FD" w:rsidRDefault="0080791F" w:rsidP="00D07716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Марзаганов Таймураз Германович</w:t>
            </w:r>
          </w:p>
          <w:p w:rsidR="0080791F" w:rsidRPr="008B67FD" w:rsidRDefault="0080791F" w:rsidP="00D07716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Масюткин Матвей Дмитриевич</w:t>
            </w:r>
          </w:p>
          <w:p w:rsidR="0080791F" w:rsidRPr="008B67FD" w:rsidRDefault="0080791F" w:rsidP="00D07716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Матюхин Артём Александрович</w:t>
            </w:r>
          </w:p>
          <w:p w:rsidR="0080791F" w:rsidRPr="008B67FD" w:rsidRDefault="0080791F" w:rsidP="00D07716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Никифоров Никита Евгеньевич</w:t>
            </w:r>
          </w:p>
          <w:p w:rsidR="0080791F" w:rsidRPr="008B67FD" w:rsidRDefault="0080791F" w:rsidP="00D07716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Орлов Сергей Андреевич</w:t>
            </w:r>
          </w:p>
          <w:p w:rsidR="0080791F" w:rsidRPr="008B67FD" w:rsidRDefault="0080791F" w:rsidP="00D07716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Пушин Иван Русланович</w:t>
            </w:r>
          </w:p>
          <w:p w:rsidR="0080791F" w:rsidRPr="008B67FD" w:rsidRDefault="0080791F" w:rsidP="00D07716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Рыбицкая Лилия Григорьевна</w:t>
            </w:r>
          </w:p>
          <w:p w:rsidR="0080791F" w:rsidRPr="008B67FD" w:rsidRDefault="0080791F" w:rsidP="00D07716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Сальков Артём Алексеевич</w:t>
            </w:r>
          </w:p>
          <w:p w:rsidR="0080791F" w:rsidRPr="008B67FD" w:rsidRDefault="0080791F" w:rsidP="00D07716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Седов Кирилл Романович</w:t>
            </w:r>
          </w:p>
          <w:p w:rsidR="0080791F" w:rsidRPr="008B67FD" w:rsidRDefault="0080791F" w:rsidP="00D07716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Табиева Виктория Романовна</w:t>
            </w:r>
          </w:p>
          <w:p w:rsidR="0080791F" w:rsidRPr="008B67FD" w:rsidRDefault="0080791F" w:rsidP="00D07716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Якименко Артём Дмитриевич</w:t>
            </w:r>
          </w:p>
          <w:p w:rsidR="0080791F" w:rsidRPr="008B67FD" w:rsidRDefault="0080791F" w:rsidP="00D07716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0791F" w:rsidRPr="008B67FD" w:rsidRDefault="0080791F" w:rsidP="00D0771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Якунин Алексей Николаевич</w:t>
            </w:r>
          </w:p>
          <w:p w:rsidR="0080791F" w:rsidRPr="008B67FD" w:rsidRDefault="0080791F" w:rsidP="00D07716">
            <w:pPr>
              <w:rPr>
                <w:sz w:val="28"/>
                <w:szCs w:val="28"/>
              </w:rPr>
            </w:pPr>
          </w:p>
        </w:tc>
      </w:tr>
    </w:tbl>
    <w:p w:rsidR="00FF2C9F" w:rsidRPr="008B67FD" w:rsidRDefault="00FF2C9F" w:rsidP="00D92D5D">
      <w:pPr>
        <w:pStyle w:val="a8"/>
        <w:ind w:left="360"/>
        <w:rPr>
          <w:sz w:val="28"/>
          <w:szCs w:val="28"/>
        </w:rPr>
      </w:pPr>
    </w:p>
    <w:p w:rsidR="00087750" w:rsidRPr="008B67FD" w:rsidRDefault="00087750" w:rsidP="00D92D5D">
      <w:pPr>
        <w:pStyle w:val="a8"/>
        <w:ind w:left="360"/>
        <w:rPr>
          <w:sz w:val="28"/>
          <w:szCs w:val="28"/>
        </w:rPr>
      </w:pPr>
      <w:r w:rsidRPr="008B67FD">
        <w:rPr>
          <w:sz w:val="28"/>
          <w:szCs w:val="28"/>
        </w:rPr>
        <w:t xml:space="preserve">21.02.19 Землеустройство, </w:t>
      </w:r>
      <w:r w:rsidRPr="008B67FD">
        <w:rPr>
          <w:b/>
          <w:sz w:val="28"/>
          <w:szCs w:val="28"/>
        </w:rPr>
        <w:t>группа ЗМ</w:t>
      </w:r>
      <w:r w:rsidR="008B732E" w:rsidRPr="008B67FD">
        <w:rPr>
          <w:b/>
          <w:sz w:val="28"/>
          <w:szCs w:val="28"/>
        </w:rPr>
        <w:t xml:space="preserve"> 26.8</w:t>
      </w:r>
      <w:r w:rsidR="00E77ACB" w:rsidRPr="008B67FD">
        <w:rPr>
          <w:b/>
          <w:sz w:val="28"/>
          <w:szCs w:val="28"/>
        </w:rPr>
        <w:t xml:space="preserve"> кцп 25</w:t>
      </w:r>
    </w:p>
    <w:tbl>
      <w:tblPr>
        <w:tblW w:w="6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670"/>
      </w:tblGrid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087750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087750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Абрамов Тарас Геннадьевич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Агаджанян Юрий Эдгарович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Аргатюк Александр Витальевич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Быкова Валерия Эдуардовна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Гайдуков Иван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Голышев Олег Викторович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Грошков Данил Денисович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Грязнов Александр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Дерков Глеб Дмитриевич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Зверькова Полина Андреевна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Ильина Полина Андреевна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Клячин Ярослав Игоревич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Костикина Дарья Викторовна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Левашова Милана Максимовна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Молоканов Вадим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Обидов Амирхон Абдушофиевич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Павлов Григорий Олегович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Потлов Роман Алексеевич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Сошин Арсений Иванович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Стародумов Вячеслав Юрьевич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Филипкин Антон Николаевич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Хохлов Денис Андреевич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Чистякова Василиса Андреевна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Шанчев Максим Дмитриевич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0771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Шевцов Кирилл Иванович</w:t>
            </w:r>
          </w:p>
        </w:tc>
      </w:tr>
    </w:tbl>
    <w:p w:rsidR="008B732E" w:rsidRPr="008B67FD" w:rsidRDefault="008B732E" w:rsidP="008B732E">
      <w:pPr>
        <w:rPr>
          <w:sz w:val="28"/>
          <w:szCs w:val="28"/>
        </w:rPr>
      </w:pPr>
    </w:p>
    <w:p w:rsidR="00D92D5D" w:rsidRPr="008B67FD" w:rsidRDefault="00087750" w:rsidP="00087750">
      <w:pPr>
        <w:ind w:left="284"/>
        <w:rPr>
          <w:sz w:val="28"/>
          <w:szCs w:val="28"/>
        </w:rPr>
      </w:pPr>
      <w:r w:rsidRPr="008B67FD">
        <w:rPr>
          <w:sz w:val="28"/>
          <w:szCs w:val="28"/>
        </w:rPr>
        <w:t xml:space="preserve">21.02.20 Прикладная геодезия,  </w:t>
      </w:r>
      <w:r w:rsidRPr="008B67FD">
        <w:rPr>
          <w:b/>
          <w:sz w:val="28"/>
          <w:szCs w:val="28"/>
        </w:rPr>
        <w:t>группа ПГ</w:t>
      </w:r>
      <w:r w:rsidR="008B732E" w:rsidRPr="008B67FD">
        <w:rPr>
          <w:b/>
          <w:sz w:val="28"/>
          <w:szCs w:val="28"/>
        </w:rPr>
        <w:t xml:space="preserve"> 26.9</w:t>
      </w:r>
      <w:r w:rsidR="00E77ACB" w:rsidRPr="008B67FD">
        <w:rPr>
          <w:b/>
          <w:sz w:val="28"/>
          <w:szCs w:val="28"/>
        </w:rPr>
        <w:t xml:space="preserve"> кцп 25</w:t>
      </w:r>
    </w:p>
    <w:tbl>
      <w:tblPr>
        <w:tblW w:w="6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670"/>
      </w:tblGrid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750F42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750F42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Андреева Вероника Владиславовна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Баринов Тимофей Антонович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Белявский Максим Андреевич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Будаев Сергей Павлович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Власов Арсений Константинович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Ганин Иван Кириллович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Голубов Данил Иванович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Горчаков Валентин Игоревич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Грибков Кирилл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Денисов Михаил Антонович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Зиновьева Кира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Зубель Илья Алексеевич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Игнатьев Матвей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Коктышев Иван Иванович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Коршунов Глеб Борисович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Михайлова София Юрьевна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Мусихин Марк Ильич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Панов Роман Артемович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Сапрыкин Фёдор Васильевич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Сильянов Данила Александрович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Строев Максим Алексеевич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Тарабрин Кирилл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Феськов Павел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Шевяков Никита Игоревич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4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6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Шестакова Елизавета Владимировна</w:t>
            </w:r>
          </w:p>
        </w:tc>
      </w:tr>
    </w:tbl>
    <w:p w:rsidR="006D5664" w:rsidRPr="008B67FD" w:rsidRDefault="006D5664" w:rsidP="0011770F">
      <w:pPr>
        <w:rPr>
          <w:sz w:val="28"/>
          <w:szCs w:val="28"/>
        </w:rPr>
      </w:pPr>
    </w:p>
    <w:p w:rsidR="00827B42" w:rsidRPr="008B67FD" w:rsidRDefault="00087750" w:rsidP="00087750">
      <w:pPr>
        <w:rPr>
          <w:sz w:val="28"/>
          <w:szCs w:val="28"/>
        </w:rPr>
      </w:pPr>
      <w:r w:rsidRPr="008B67FD">
        <w:rPr>
          <w:sz w:val="28"/>
          <w:szCs w:val="28"/>
        </w:rPr>
        <w:t xml:space="preserve">21.02.20 Прикладная геодезия,  </w:t>
      </w:r>
      <w:r w:rsidRPr="008B67FD">
        <w:rPr>
          <w:b/>
          <w:sz w:val="28"/>
          <w:szCs w:val="28"/>
        </w:rPr>
        <w:t>группа ПГ</w:t>
      </w:r>
      <w:r w:rsidR="008B732E" w:rsidRPr="008B67FD">
        <w:rPr>
          <w:b/>
          <w:sz w:val="28"/>
          <w:szCs w:val="28"/>
        </w:rPr>
        <w:t xml:space="preserve"> 26.10</w:t>
      </w:r>
      <w:r w:rsidR="00E77ACB" w:rsidRPr="008B67FD">
        <w:rPr>
          <w:b/>
          <w:sz w:val="28"/>
          <w:szCs w:val="28"/>
        </w:rPr>
        <w:t xml:space="preserve"> кцп 25</w:t>
      </w:r>
    </w:p>
    <w:tbl>
      <w:tblPr>
        <w:tblW w:w="6232" w:type="dxa"/>
        <w:tblLook w:val="04A0" w:firstRow="1" w:lastRow="0" w:firstColumn="1" w:lastColumn="0" w:noHBand="0" w:noVBand="1"/>
      </w:tblPr>
      <w:tblGrid>
        <w:gridCol w:w="704"/>
        <w:gridCol w:w="5528"/>
      </w:tblGrid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E5531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E5531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Ананьев Максим Дмитриевич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Анкудинов Тимофей Сергеевич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Арман Алексей Александрович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Баев Никита Викторович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 xml:space="preserve">Бахтиёрзода Бахтовар 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Вершкова Алиса Алексеевна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Гусев Глеб Александрович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Картузова Елизавета Александровна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Кожина Анастасия Вадимовна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Коляда Даниил Артемович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Королев Макар Николаевич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Кость Святослав Сергеевич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Куклин Олег Андреевич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Ларин Виталий Николаевич</w:t>
            </w:r>
          </w:p>
        </w:tc>
      </w:tr>
      <w:tr w:rsidR="0080791F" w:rsidRPr="008B67FD" w:rsidTr="0080791F">
        <w:trPr>
          <w:trHeight w:val="2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Леонтьева Алёна Владимировна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Райкова Анастасия Дмитриевна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Русакова Кира Александровна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Салихов Тагир Юсефович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Стенюшкин Семен Алексеевич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Тирских Ярослав Сергеевич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Уваров Даниэль Андреевич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Шавлаков Игнат Викторович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Шим Денис Дмитриевич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Шишокин Аристарх Артурович</w:t>
            </w:r>
          </w:p>
        </w:tc>
      </w:tr>
      <w:tr w:rsidR="0080791F" w:rsidRPr="008B67FD" w:rsidTr="0080791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pStyle w:val="a8"/>
              <w:widowControl/>
              <w:numPr>
                <w:ilvl w:val="0"/>
                <w:numId w:val="27"/>
              </w:num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38CA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Шлепин Никита Александрович</w:t>
            </w:r>
          </w:p>
        </w:tc>
      </w:tr>
    </w:tbl>
    <w:p w:rsidR="00B24AA2" w:rsidRPr="008B67FD" w:rsidRDefault="00B24AA2" w:rsidP="00B24AA2">
      <w:pPr>
        <w:pStyle w:val="a8"/>
        <w:ind w:left="360"/>
        <w:rPr>
          <w:sz w:val="28"/>
          <w:szCs w:val="28"/>
        </w:rPr>
      </w:pPr>
    </w:p>
    <w:p w:rsidR="001D036B" w:rsidRPr="008B67FD" w:rsidRDefault="001D036B" w:rsidP="00B24AA2">
      <w:pPr>
        <w:pStyle w:val="a8"/>
        <w:ind w:left="360"/>
        <w:rPr>
          <w:sz w:val="28"/>
          <w:szCs w:val="28"/>
        </w:rPr>
      </w:pPr>
    </w:p>
    <w:p w:rsidR="001D036B" w:rsidRPr="008B67FD" w:rsidRDefault="00087750" w:rsidP="00087750">
      <w:pPr>
        <w:rPr>
          <w:b/>
          <w:sz w:val="28"/>
          <w:szCs w:val="28"/>
        </w:rPr>
      </w:pPr>
      <w:r w:rsidRPr="008B67FD">
        <w:rPr>
          <w:sz w:val="28"/>
          <w:szCs w:val="28"/>
        </w:rPr>
        <w:t xml:space="preserve">23.02.01 Организация перевозок и управление на транспорте (по видам), </w:t>
      </w:r>
      <w:r w:rsidRPr="008B67FD">
        <w:rPr>
          <w:b/>
          <w:sz w:val="28"/>
          <w:szCs w:val="28"/>
        </w:rPr>
        <w:t xml:space="preserve">группа ОПУТ </w:t>
      </w:r>
      <w:r w:rsidR="008B732E" w:rsidRPr="008B67FD">
        <w:rPr>
          <w:b/>
          <w:sz w:val="28"/>
          <w:szCs w:val="28"/>
        </w:rPr>
        <w:t xml:space="preserve"> 26.11 </w:t>
      </w:r>
      <w:r w:rsidRPr="008B67FD">
        <w:rPr>
          <w:b/>
          <w:sz w:val="28"/>
          <w:szCs w:val="28"/>
        </w:rPr>
        <w:t>(Клин)</w:t>
      </w:r>
      <w:r w:rsidR="00E77ACB" w:rsidRPr="008B67FD">
        <w:rPr>
          <w:b/>
          <w:sz w:val="28"/>
          <w:szCs w:val="28"/>
        </w:rPr>
        <w:t xml:space="preserve"> кцп 30</w:t>
      </w:r>
    </w:p>
    <w:tbl>
      <w:tblPr>
        <w:tblpPr w:leftFromText="180" w:rightFromText="180" w:vertAnchor="text" w:tblpY="1"/>
        <w:tblOverlap w:val="never"/>
        <w:tblW w:w="6233" w:type="dxa"/>
        <w:tblLook w:val="04A0" w:firstRow="1" w:lastRow="0" w:firstColumn="1" w:lastColumn="0" w:noHBand="0" w:noVBand="1"/>
      </w:tblPr>
      <w:tblGrid>
        <w:gridCol w:w="841"/>
        <w:gridCol w:w="5392"/>
      </w:tblGrid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1D036B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1D036B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pStyle w:val="a8"/>
              <w:numPr>
                <w:ilvl w:val="0"/>
                <w:numId w:val="2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Абалихин Андрей Александрович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pStyle w:val="a8"/>
              <w:numPr>
                <w:ilvl w:val="0"/>
                <w:numId w:val="2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Артемьева Анастасия Валерьевна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pStyle w:val="a8"/>
              <w:numPr>
                <w:ilvl w:val="0"/>
                <w:numId w:val="2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Бабова Софья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pStyle w:val="a8"/>
              <w:numPr>
                <w:ilvl w:val="0"/>
                <w:numId w:val="2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Баранов Виктор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pStyle w:val="a8"/>
              <w:numPr>
                <w:ilvl w:val="0"/>
                <w:numId w:val="2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Васильев Даниил Александрович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pStyle w:val="a8"/>
              <w:numPr>
                <w:ilvl w:val="0"/>
                <w:numId w:val="2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Герасимов Илья Дмитриевич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pStyle w:val="a8"/>
              <w:numPr>
                <w:ilvl w:val="0"/>
                <w:numId w:val="2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Горбачева Алиса Дмитриевна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pStyle w:val="a8"/>
              <w:numPr>
                <w:ilvl w:val="0"/>
                <w:numId w:val="2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Гордейчук Илья Александрович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pStyle w:val="a8"/>
              <w:numPr>
                <w:ilvl w:val="0"/>
                <w:numId w:val="2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Гребенева Анастасия Витальевна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pStyle w:val="a8"/>
              <w:numPr>
                <w:ilvl w:val="0"/>
                <w:numId w:val="2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Гуляева Ксения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pStyle w:val="a8"/>
              <w:numPr>
                <w:ilvl w:val="0"/>
                <w:numId w:val="2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Жигалова Алёна Андреевна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pStyle w:val="a8"/>
              <w:numPr>
                <w:ilvl w:val="0"/>
                <w:numId w:val="2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Журавлева Анна Максимовна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pStyle w:val="a8"/>
              <w:numPr>
                <w:ilvl w:val="0"/>
                <w:numId w:val="2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Зайцев Максим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pStyle w:val="a8"/>
              <w:numPr>
                <w:ilvl w:val="0"/>
                <w:numId w:val="2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Иванова Софья Олеговна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pStyle w:val="a8"/>
              <w:numPr>
                <w:ilvl w:val="0"/>
                <w:numId w:val="2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Иванова Яна Станиславовна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pStyle w:val="a8"/>
              <w:numPr>
                <w:ilvl w:val="0"/>
                <w:numId w:val="2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Карпова Лидия Денисовна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pStyle w:val="a8"/>
              <w:numPr>
                <w:ilvl w:val="0"/>
                <w:numId w:val="2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Ковтонюк Лилия Ивановна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pStyle w:val="a8"/>
              <w:numPr>
                <w:ilvl w:val="0"/>
                <w:numId w:val="2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Кошкин Никита Андреевич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pStyle w:val="a8"/>
              <w:numPr>
                <w:ilvl w:val="0"/>
                <w:numId w:val="2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Крестова Виктория Игоревна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pStyle w:val="a8"/>
              <w:numPr>
                <w:ilvl w:val="0"/>
                <w:numId w:val="2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Крестьянникова Софья Дмитриевна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pStyle w:val="a8"/>
              <w:numPr>
                <w:ilvl w:val="0"/>
                <w:numId w:val="2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Лушников Степан Михайлович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pStyle w:val="a8"/>
              <w:numPr>
                <w:ilvl w:val="0"/>
                <w:numId w:val="2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Маркова Елизавета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pStyle w:val="a8"/>
              <w:numPr>
                <w:ilvl w:val="0"/>
                <w:numId w:val="2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Попов Никита Павлович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pStyle w:val="a8"/>
              <w:numPr>
                <w:ilvl w:val="0"/>
                <w:numId w:val="2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Харитонова Полина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pStyle w:val="a8"/>
              <w:numPr>
                <w:ilvl w:val="0"/>
                <w:numId w:val="2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Царапкин Тимур Александрович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pStyle w:val="a8"/>
              <w:numPr>
                <w:ilvl w:val="0"/>
                <w:numId w:val="2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Черникова Полина Евгеньевна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pStyle w:val="a8"/>
              <w:numPr>
                <w:ilvl w:val="0"/>
                <w:numId w:val="2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Чукашов Степан Дмитриевич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pStyle w:val="a8"/>
              <w:numPr>
                <w:ilvl w:val="0"/>
                <w:numId w:val="2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Шевченко Иван Артемович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pStyle w:val="a8"/>
              <w:numPr>
                <w:ilvl w:val="0"/>
                <w:numId w:val="2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Шиков Максим Михайлович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pStyle w:val="a8"/>
              <w:numPr>
                <w:ilvl w:val="0"/>
                <w:numId w:val="2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D0706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Шикова Анна Михайловна</w:t>
            </w:r>
          </w:p>
        </w:tc>
      </w:tr>
    </w:tbl>
    <w:p w:rsidR="00C70FA9" w:rsidRPr="008B67FD" w:rsidRDefault="001D036B" w:rsidP="00C70FA9">
      <w:pPr>
        <w:rPr>
          <w:sz w:val="28"/>
          <w:szCs w:val="28"/>
        </w:rPr>
      </w:pPr>
      <w:r w:rsidRPr="008B67FD">
        <w:rPr>
          <w:sz w:val="28"/>
          <w:szCs w:val="28"/>
        </w:rPr>
        <w:br w:type="textWrapping" w:clear="all"/>
      </w:r>
    </w:p>
    <w:p w:rsidR="00087750" w:rsidRPr="008B67FD" w:rsidRDefault="00087750" w:rsidP="00087750">
      <w:pPr>
        <w:rPr>
          <w:sz w:val="28"/>
          <w:szCs w:val="28"/>
        </w:rPr>
      </w:pPr>
      <w:r w:rsidRPr="008B67FD">
        <w:rPr>
          <w:sz w:val="28"/>
          <w:szCs w:val="28"/>
        </w:rPr>
        <w:t xml:space="preserve">23.02.01 Организация перевозок и управление на транспорте (по видам), </w:t>
      </w:r>
      <w:r w:rsidRPr="008B67FD">
        <w:rPr>
          <w:b/>
          <w:sz w:val="28"/>
          <w:szCs w:val="28"/>
        </w:rPr>
        <w:t xml:space="preserve">группа ОПУТ </w:t>
      </w:r>
      <w:r w:rsidR="008B732E" w:rsidRPr="008B67FD">
        <w:rPr>
          <w:b/>
          <w:sz w:val="28"/>
          <w:szCs w:val="28"/>
        </w:rPr>
        <w:t xml:space="preserve">26.33  </w:t>
      </w:r>
      <w:r w:rsidRPr="008B67FD">
        <w:rPr>
          <w:b/>
          <w:sz w:val="28"/>
          <w:szCs w:val="28"/>
        </w:rPr>
        <w:t>(Лобня)</w:t>
      </w:r>
      <w:r w:rsidR="00E77ACB" w:rsidRPr="008B67FD">
        <w:rPr>
          <w:b/>
          <w:sz w:val="28"/>
          <w:szCs w:val="28"/>
        </w:rPr>
        <w:t xml:space="preserve"> кцп 30</w:t>
      </w:r>
    </w:p>
    <w:tbl>
      <w:tblPr>
        <w:tblpPr w:leftFromText="180" w:rightFromText="180" w:vertAnchor="text" w:tblpY="1"/>
        <w:tblOverlap w:val="never"/>
        <w:tblW w:w="6233" w:type="dxa"/>
        <w:tblLook w:val="04A0" w:firstRow="1" w:lastRow="0" w:firstColumn="1" w:lastColumn="0" w:noHBand="0" w:noVBand="1"/>
      </w:tblPr>
      <w:tblGrid>
        <w:gridCol w:w="841"/>
        <w:gridCol w:w="5392"/>
      </w:tblGrid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1D036B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1D036B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45183B">
            <w:pPr>
              <w:pStyle w:val="a8"/>
              <w:numPr>
                <w:ilvl w:val="0"/>
                <w:numId w:val="2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45183B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Алексеенко Снежана Денисовна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2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Багирова Алина Михайловна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2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Барсукова Елизавета Владимировна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2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Битулева Виктория Никитична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2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Блищак Денис Михайлович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2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Видякина Виктория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2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Григорян Екатерина Ашотовна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2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Гусейнов Руслан Владимирович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2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Долженкова Анастасия Ивановна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2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Жижина Полина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2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Камолова Саодат Бохировна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2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Канищева Екатерина Андреевна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2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Карабанова Ангелина Андреевна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2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Китаева Екатерина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2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Копылов Иван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2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Леонова Дарья Юрьевна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2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Миронова София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2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Михайлова Элина Вячеславовна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2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Михальчук Марина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2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Прохорова Алёна Сергеевна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2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Раковский Арсений Станиславович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2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Сидорова Василиса Васильевна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2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Сидорук Платон Геннадиевич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2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Старенков Владислав Антонович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2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Стеблина Ульяна Максимовна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2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Сусалева Екатерина Евгеньевна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2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Христачева Ксения Дмитриевна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2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Цицилина Мила Валерьевна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2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Шелдяева Ксения Дмитриевна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2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Шигина Алёна Павловна</w:t>
            </w:r>
          </w:p>
        </w:tc>
      </w:tr>
    </w:tbl>
    <w:p w:rsidR="001D036B" w:rsidRPr="008B67FD" w:rsidRDefault="001D036B" w:rsidP="00C70FA9">
      <w:pPr>
        <w:rPr>
          <w:sz w:val="28"/>
          <w:szCs w:val="28"/>
        </w:rPr>
      </w:pPr>
    </w:p>
    <w:p w:rsidR="001D036B" w:rsidRPr="008B67FD" w:rsidRDefault="001D036B" w:rsidP="00C70FA9">
      <w:pPr>
        <w:rPr>
          <w:sz w:val="28"/>
          <w:szCs w:val="28"/>
        </w:rPr>
      </w:pPr>
    </w:p>
    <w:p w:rsidR="00087750" w:rsidRPr="008B67FD" w:rsidRDefault="001D036B" w:rsidP="00C70FA9">
      <w:pPr>
        <w:rPr>
          <w:sz w:val="28"/>
          <w:szCs w:val="28"/>
        </w:rPr>
      </w:pPr>
      <w:r w:rsidRPr="008B67FD">
        <w:rPr>
          <w:sz w:val="28"/>
          <w:szCs w:val="28"/>
        </w:rPr>
        <w:br w:type="textWrapping" w:clear="all"/>
      </w:r>
    </w:p>
    <w:p w:rsidR="0085188B" w:rsidRPr="008B67FD" w:rsidRDefault="0085188B" w:rsidP="00C70FA9">
      <w:pPr>
        <w:rPr>
          <w:b/>
          <w:sz w:val="28"/>
          <w:szCs w:val="28"/>
        </w:rPr>
      </w:pPr>
      <w:r w:rsidRPr="008B67FD">
        <w:rPr>
          <w:sz w:val="28"/>
          <w:szCs w:val="28"/>
        </w:rPr>
        <w:t xml:space="preserve">09.02.11 Разработка и управление программным обеспечением, </w:t>
      </w:r>
      <w:r w:rsidRPr="008B67FD">
        <w:rPr>
          <w:b/>
          <w:sz w:val="28"/>
          <w:szCs w:val="28"/>
        </w:rPr>
        <w:t>группа РУПО</w:t>
      </w:r>
      <w:r w:rsidR="008B732E" w:rsidRPr="008B67FD">
        <w:rPr>
          <w:b/>
          <w:sz w:val="28"/>
          <w:szCs w:val="28"/>
        </w:rPr>
        <w:t xml:space="preserve"> 26.12</w:t>
      </w:r>
      <w:r w:rsidRPr="008B67FD">
        <w:rPr>
          <w:b/>
          <w:sz w:val="28"/>
          <w:szCs w:val="28"/>
        </w:rPr>
        <w:t xml:space="preserve"> </w:t>
      </w:r>
      <w:r w:rsidR="0026327C" w:rsidRPr="008B67FD">
        <w:rPr>
          <w:b/>
          <w:sz w:val="28"/>
          <w:szCs w:val="28"/>
        </w:rPr>
        <w:t xml:space="preserve"> ( Клин)</w:t>
      </w:r>
      <w:r w:rsidR="00E77ACB" w:rsidRPr="008B67FD">
        <w:rPr>
          <w:b/>
          <w:sz w:val="28"/>
          <w:szCs w:val="28"/>
        </w:rPr>
        <w:t xml:space="preserve"> кцп 30</w:t>
      </w:r>
    </w:p>
    <w:p w:rsidR="0026327C" w:rsidRPr="008B67FD" w:rsidRDefault="0026327C" w:rsidP="00C70FA9">
      <w:pPr>
        <w:rPr>
          <w:sz w:val="28"/>
          <w:szCs w:val="28"/>
        </w:rPr>
      </w:pPr>
    </w:p>
    <w:tbl>
      <w:tblPr>
        <w:tblW w:w="6233" w:type="dxa"/>
        <w:tblLook w:val="04A0" w:firstRow="1" w:lastRow="0" w:firstColumn="1" w:lastColumn="0" w:noHBand="0" w:noVBand="1"/>
      </w:tblPr>
      <w:tblGrid>
        <w:gridCol w:w="841"/>
        <w:gridCol w:w="5392"/>
      </w:tblGrid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Аракелян Артём Арменович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Арутюнян Вардан Серёжаевич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Бурлака Кирилл Иванович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Гадюкин Ратмир Станиславович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Давидян Артём Альбертович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Диланян Анна Арменовна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Додонов Артём Дмитриевич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Дубовский Егор Романович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Емельянов Михаил Дмитриевич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Есипчук Григорий Михайлович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Живодеров Илья Алексеевич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Жудро Сергей Владимирович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Забродский Матвей Михайлович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Зайцев Юрий Вячеславович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Зверев Александр Николаевич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Ивкина Юлия Денисовна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Кирикова Ангелина Юрьевна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Лунин Даниил Алексеевич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Макаренко Николай Михайлович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Маренков Арсений Павлович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Михайлов Михаил Вячеславович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Молочкова Анна Михайловна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Носов Станислав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Образцов Денис Александрович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Расулов Акбарали Давлаталиевич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Романов Никита Романович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Степанов Егор Евгеньевич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Тювлин Дмитрий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Хромова Мария Валерьевна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Шамшидинов Эгамберди Иганбердыевич</w:t>
            </w:r>
          </w:p>
        </w:tc>
      </w:tr>
    </w:tbl>
    <w:p w:rsidR="00F96250" w:rsidRPr="008B67FD" w:rsidRDefault="00F96250" w:rsidP="00C70FA9">
      <w:pPr>
        <w:rPr>
          <w:sz w:val="28"/>
          <w:szCs w:val="28"/>
        </w:rPr>
      </w:pPr>
    </w:p>
    <w:p w:rsidR="0026327C" w:rsidRPr="008B67FD" w:rsidRDefault="0026327C" w:rsidP="0026327C">
      <w:pPr>
        <w:rPr>
          <w:b/>
          <w:sz w:val="28"/>
          <w:szCs w:val="28"/>
        </w:rPr>
      </w:pPr>
      <w:r w:rsidRPr="008B67FD">
        <w:rPr>
          <w:sz w:val="28"/>
          <w:szCs w:val="28"/>
        </w:rPr>
        <w:t xml:space="preserve">09.02.11 Разработка и управление программным обеспечением, </w:t>
      </w:r>
      <w:r w:rsidR="001D036B" w:rsidRPr="008B67FD">
        <w:rPr>
          <w:b/>
          <w:sz w:val="28"/>
          <w:szCs w:val="28"/>
        </w:rPr>
        <w:t xml:space="preserve">группа РУПО </w:t>
      </w:r>
      <w:r w:rsidR="00287720" w:rsidRPr="008B67FD">
        <w:rPr>
          <w:b/>
          <w:sz w:val="28"/>
          <w:szCs w:val="28"/>
        </w:rPr>
        <w:t xml:space="preserve"> 26.44</w:t>
      </w:r>
      <w:r w:rsidR="001D036B" w:rsidRPr="008B67FD">
        <w:rPr>
          <w:b/>
          <w:sz w:val="28"/>
          <w:szCs w:val="28"/>
        </w:rPr>
        <w:t xml:space="preserve"> (Химки</w:t>
      </w:r>
      <w:r w:rsidRPr="008B67FD">
        <w:rPr>
          <w:b/>
          <w:sz w:val="28"/>
          <w:szCs w:val="28"/>
        </w:rPr>
        <w:t>)</w:t>
      </w:r>
      <w:r w:rsidR="00E77ACB" w:rsidRPr="008B67FD">
        <w:rPr>
          <w:b/>
          <w:sz w:val="28"/>
          <w:szCs w:val="28"/>
        </w:rPr>
        <w:t xml:space="preserve"> кцп 30</w:t>
      </w:r>
    </w:p>
    <w:p w:rsidR="00F96250" w:rsidRPr="008B67FD" w:rsidRDefault="00F96250" w:rsidP="00C70FA9">
      <w:pPr>
        <w:rPr>
          <w:sz w:val="28"/>
          <w:szCs w:val="28"/>
        </w:rPr>
      </w:pPr>
    </w:p>
    <w:tbl>
      <w:tblPr>
        <w:tblW w:w="6233" w:type="dxa"/>
        <w:tblLook w:val="04A0" w:firstRow="1" w:lastRow="0" w:firstColumn="1" w:lastColumn="0" w:noHBand="0" w:noVBand="1"/>
      </w:tblPr>
      <w:tblGrid>
        <w:gridCol w:w="841"/>
        <w:gridCol w:w="5392"/>
      </w:tblGrid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Кручинкин Васидий Иванович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tabs>
                <w:tab w:val="left" w:pos="1213"/>
              </w:tabs>
              <w:rPr>
                <w:sz w:val="28"/>
                <w:szCs w:val="28"/>
                <w:shd w:val="clear" w:color="auto" w:fill="92D050"/>
              </w:rPr>
            </w:pPr>
            <w:r w:rsidRPr="008B67FD">
              <w:rPr>
                <w:color w:val="000000"/>
                <w:sz w:val="28"/>
                <w:szCs w:val="28"/>
              </w:rPr>
              <w:t>Блинова Дарья Сергеевна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Хасанов Мовсар Хусейнович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Бароночникова Мария Михайловна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Иваницкий Денис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Федотова Екатерина Сергеевна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Умарова Элнура Ашимовна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Лалаева Стефания Маратовна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Ашуров Файзулло Нусратуллоевна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Попов Егор Алексеевич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Рожнова Полина Константиновна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Михайлевич Марк-Тельман Николаевич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Бычков Олег Дмитриевич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Семёнов Дмитрий Анатольевич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Штода Виктория Сергеевна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Петоров Игорь Анатольевич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Волков Михаил Дмитриевич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Максимов Платон Игоревич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Красильников Илья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Игнатьев Пётр Александрович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Матвеева Виктория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Тимохин Егор Дмитриевич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Абанин Алексей Александрович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Соколова Кристина Рамильевна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Воронченко Екатерина Михайловна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Азонов Аман Айдынгалиевич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Пичушкин Богдан Борисович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Стекольников Прохор Константинович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Слизевская Василиса Ивановна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Паскарь Фёдор Антонович</w:t>
            </w:r>
          </w:p>
        </w:tc>
      </w:tr>
    </w:tbl>
    <w:p w:rsidR="00F96250" w:rsidRPr="008B67FD" w:rsidRDefault="00F96250" w:rsidP="00C70FA9">
      <w:pPr>
        <w:rPr>
          <w:sz w:val="28"/>
          <w:szCs w:val="28"/>
        </w:rPr>
      </w:pPr>
    </w:p>
    <w:p w:rsidR="008B732E" w:rsidRPr="008B67FD" w:rsidRDefault="0026327C" w:rsidP="00C70FA9">
      <w:pPr>
        <w:rPr>
          <w:b/>
          <w:sz w:val="28"/>
          <w:szCs w:val="28"/>
        </w:rPr>
      </w:pPr>
      <w:r w:rsidRPr="008B67FD">
        <w:rPr>
          <w:sz w:val="28"/>
          <w:szCs w:val="28"/>
        </w:rPr>
        <w:t xml:space="preserve">38.02.03 Операционная деятельность в логистике, </w:t>
      </w:r>
      <w:r w:rsidRPr="008B67FD">
        <w:rPr>
          <w:b/>
          <w:sz w:val="28"/>
          <w:szCs w:val="28"/>
        </w:rPr>
        <w:t xml:space="preserve">группа ЛОГ </w:t>
      </w:r>
      <w:r w:rsidR="008B732E" w:rsidRPr="008B67FD">
        <w:rPr>
          <w:b/>
          <w:sz w:val="28"/>
          <w:szCs w:val="28"/>
        </w:rPr>
        <w:t>26.13</w:t>
      </w:r>
    </w:p>
    <w:p w:rsidR="00F96250" w:rsidRPr="008B67FD" w:rsidRDefault="0026327C" w:rsidP="00C70FA9">
      <w:pPr>
        <w:rPr>
          <w:b/>
          <w:sz w:val="28"/>
          <w:szCs w:val="28"/>
        </w:rPr>
      </w:pPr>
      <w:r w:rsidRPr="008B67FD">
        <w:rPr>
          <w:b/>
          <w:sz w:val="28"/>
          <w:szCs w:val="28"/>
        </w:rPr>
        <w:t>(Клин)</w:t>
      </w:r>
      <w:r w:rsidR="00E77ACB" w:rsidRPr="008B67FD">
        <w:rPr>
          <w:b/>
          <w:sz w:val="28"/>
          <w:szCs w:val="28"/>
        </w:rPr>
        <w:t xml:space="preserve"> кцп 30</w:t>
      </w:r>
    </w:p>
    <w:p w:rsidR="0026327C" w:rsidRPr="008B67FD" w:rsidRDefault="0026327C" w:rsidP="00C70FA9">
      <w:pPr>
        <w:rPr>
          <w:sz w:val="28"/>
          <w:szCs w:val="28"/>
        </w:rPr>
      </w:pPr>
    </w:p>
    <w:tbl>
      <w:tblPr>
        <w:tblW w:w="6233" w:type="dxa"/>
        <w:tblLook w:val="04A0" w:firstRow="1" w:lastRow="0" w:firstColumn="1" w:lastColumn="0" w:noHBand="0" w:noVBand="1"/>
      </w:tblPr>
      <w:tblGrid>
        <w:gridCol w:w="841"/>
        <w:gridCol w:w="5392"/>
      </w:tblGrid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Алексеева Дарина Денисовна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Алиева Фархунда Фирдавсиевна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Баранова Карина Максимовна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Бахтырь Анна Руслановна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Блинкова Алина Николаевна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Болдырева Ирина Владимировна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Викторов Александр Станиславович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Власова Алла Олеговна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Воробьев Егор Викторович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Дерюгина Алиса Антоновна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Зобкова Арина Ильнуровна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Исламова Василиса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Ковалева Ксения Евгеньевна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Козеева Ульяна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Маргарян Ангелина Рафаелевна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Одинцова Светлана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Орлова Дарья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Потехина Диана Максимовна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Семыкина Анастасия Владимировна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СМИРНОВА НАДЕЖДА ВЯЧЕСЛАВОВНА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Татаров Станислав Владимирович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Феоктистова Елизавета Артемовна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Хромов Дмитрий Алексеевич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Ченубытова Дарья Максимовна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Чесноков Глеб Алексеевич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ЧУРИКОВА АЛИНА ИГОРЕВНА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Шарифова Лола Хуршедовна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Шеманов Илья Андреевич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Шипилова Ангелина Максимовна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Щербина Ярослав Денисович</w:t>
            </w:r>
          </w:p>
        </w:tc>
      </w:tr>
    </w:tbl>
    <w:p w:rsidR="00F96250" w:rsidRPr="008B67FD" w:rsidRDefault="00F96250" w:rsidP="00C70FA9">
      <w:pPr>
        <w:rPr>
          <w:sz w:val="28"/>
          <w:szCs w:val="28"/>
        </w:rPr>
      </w:pPr>
    </w:p>
    <w:p w:rsidR="00F96250" w:rsidRPr="008B67FD" w:rsidRDefault="0026327C" w:rsidP="00C70FA9">
      <w:pPr>
        <w:rPr>
          <w:sz w:val="28"/>
          <w:szCs w:val="28"/>
        </w:rPr>
      </w:pPr>
      <w:r w:rsidRPr="008B67FD">
        <w:rPr>
          <w:sz w:val="28"/>
          <w:szCs w:val="28"/>
        </w:rPr>
        <w:t xml:space="preserve">38.02.03 Операционная деятельность в логистике, </w:t>
      </w:r>
      <w:r w:rsidRPr="008B67FD">
        <w:rPr>
          <w:b/>
          <w:sz w:val="28"/>
          <w:szCs w:val="28"/>
        </w:rPr>
        <w:t>группа ЛОГ</w:t>
      </w:r>
      <w:r w:rsidR="008B732E" w:rsidRPr="008B67FD">
        <w:rPr>
          <w:b/>
          <w:sz w:val="28"/>
          <w:szCs w:val="28"/>
        </w:rPr>
        <w:t xml:space="preserve"> 26.14</w:t>
      </w:r>
      <w:r w:rsidRPr="008B67FD">
        <w:rPr>
          <w:b/>
          <w:sz w:val="28"/>
          <w:szCs w:val="28"/>
        </w:rPr>
        <w:t xml:space="preserve"> (Клин)</w:t>
      </w:r>
      <w:r w:rsidR="00E77ACB" w:rsidRPr="008B67FD">
        <w:rPr>
          <w:b/>
          <w:sz w:val="28"/>
          <w:szCs w:val="28"/>
        </w:rPr>
        <w:t xml:space="preserve"> кцп 30</w:t>
      </w:r>
    </w:p>
    <w:tbl>
      <w:tblPr>
        <w:tblpPr w:leftFromText="180" w:rightFromText="180" w:vertAnchor="text" w:tblpY="1"/>
        <w:tblOverlap w:val="never"/>
        <w:tblW w:w="6233" w:type="dxa"/>
        <w:tblLook w:val="04A0" w:firstRow="1" w:lastRow="0" w:firstColumn="1" w:lastColumn="0" w:noHBand="0" w:noVBand="1"/>
      </w:tblPr>
      <w:tblGrid>
        <w:gridCol w:w="841"/>
        <w:gridCol w:w="5392"/>
      </w:tblGrid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1D036B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1D036B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Алейниченко Полина Сергеевна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Андреева Алина Юрьевна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Аргатюк Полина Николаевна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Батманова Таисия Константиновна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Бурыкина Виктория Юрьевна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Голиков Дмитрий Александрович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Гуренков Никита Андреевич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Душков Даниил Владимирович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Казакова Ольга Владиславовна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Кириллова Валерия Андреевна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Кондрашова Диана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Крылова Ксения Михайловна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Кузьмина Анна Антоновна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Лазуткина Дарья Максимовна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Литягин Николай Петрович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Мазникова Татьяна Игоревна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Молочкова Полина Михайловна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Москалёв Александр Николаевич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Новикова Анастасия Дмитриевна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Ожеренкова Анна Сергеевна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Осипов Даниил Николаевич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Перкина Алина Руслановна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Пирогова Алёна Сергеевна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Романова Диана Владимировна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Самарин Михаил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Сафоненко Максим Александрович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Светогор Дарья Евгеньевна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Соколова Полина Сергеевна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Шмалий Дарина Юрьевна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Эктова Софья Романовна</w:t>
            </w:r>
          </w:p>
        </w:tc>
      </w:tr>
    </w:tbl>
    <w:p w:rsidR="00F96250" w:rsidRPr="008B67FD" w:rsidRDefault="001D036B" w:rsidP="00C70FA9">
      <w:pPr>
        <w:rPr>
          <w:sz w:val="28"/>
          <w:szCs w:val="28"/>
        </w:rPr>
      </w:pPr>
      <w:r w:rsidRPr="008B67FD">
        <w:rPr>
          <w:sz w:val="28"/>
          <w:szCs w:val="28"/>
        </w:rPr>
        <w:br w:type="textWrapping" w:clear="all"/>
      </w:r>
    </w:p>
    <w:p w:rsidR="00F96250" w:rsidRPr="008B67FD" w:rsidRDefault="0026327C" w:rsidP="00C70FA9">
      <w:pPr>
        <w:rPr>
          <w:sz w:val="28"/>
          <w:szCs w:val="28"/>
        </w:rPr>
      </w:pPr>
      <w:r w:rsidRPr="008B67FD">
        <w:rPr>
          <w:sz w:val="28"/>
          <w:szCs w:val="28"/>
        </w:rPr>
        <w:t xml:space="preserve">38.02.03 Операционная деятельность в логистике, </w:t>
      </w:r>
      <w:r w:rsidRPr="008B67FD">
        <w:rPr>
          <w:b/>
          <w:sz w:val="28"/>
          <w:szCs w:val="28"/>
        </w:rPr>
        <w:t>группа ЛОГ</w:t>
      </w:r>
      <w:r w:rsidR="00287720" w:rsidRPr="008B67FD">
        <w:rPr>
          <w:b/>
          <w:sz w:val="28"/>
          <w:szCs w:val="28"/>
        </w:rPr>
        <w:t xml:space="preserve"> 26.45</w:t>
      </w:r>
      <w:r w:rsidRPr="008B67FD">
        <w:rPr>
          <w:b/>
          <w:sz w:val="28"/>
          <w:szCs w:val="28"/>
        </w:rPr>
        <w:t xml:space="preserve"> (Химки)</w:t>
      </w:r>
      <w:r w:rsidR="00E77ACB" w:rsidRPr="008B67FD">
        <w:rPr>
          <w:b/>
          <w:sz w:val="28"/>
          <w:szCs w:val="28"/>
        </w:rPr>
        <w:t xml:space="preserve"> кцп 30</w:t>
      </w:r>
    </w:p>
    <w:tbl>
      <w:tblPr>
        <w:tblW w:w="6233" w:type="dxa"/>
        <w:tblLook w:val="04A0" w:firstRow="1" w:lastRow="0" w:firstColumn="1" w:lastColumn="0" w:noHBand="0" w:noVBand="1"/>
      </w:tblPr>
      <w:tblGrid>
        <w:gridCol w:w="841"/>
        <w:gridCol w:w="5392"/>
      </w:tblGrid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Кушникова Алиса Валерьевна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tabs>
                <w:tab w:val="left" w:pos="1213"/>
              </w:tabs>
              <w:rPr>
                <w:sz w:val="28"/>
                <w:szCs w:val="28"/>
                <w:shd w:val="clear" w:color="auto" w:fill="92D050"/>
              </w:rPr>
            </w:pPr>
            <w:r w:rsidRPr="008B67FD">
              <w:rPr>
                <w:color w:val="000000"/>
                <w:sz w:val="28"/>
                <w:szCs w:val="28"/>
              </w:rPr>
              <w:t>Добрынина Анастасия Владимировна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Борисова Яна Игоревна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Плиц Николай Максимович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Ахметова Софья Евгеньевна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Искакова Александра Валентиновна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Комиссарова Мария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Мурзина Анастасия Дмитриевна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Ружик Валерия Дмитриевна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Толмачева Валерия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Лобанова Алёна Вячеславовна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Тимофеева Полина Владимировна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Заргарян Анастасия Сергеевна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Дьяченко Анастасия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Потина Анастасия Сергеевна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Шаповалова Кира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Маркова Анна Максимовна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Тугина Таисия Ильинична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Пастухов Кирилл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Писарева Анастасия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Измайлов Руслан Ринатович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Люлько Татьяна Максимовна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Харламова Ксения Евгеньевна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Бендерская Ева Николаевна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Прощалыгина Екатерина Андреевна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Сержанту Валерия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Ткачев Артем Алексеевич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Чернышева Елена Михайловна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Подволоцкий Фёдор Алексеевич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Гадалина Кристина Андреевна</w:t>
            </w:r>
          </w:p>
        </w:tc>
      </w:tr>
    </w:tbl>
    <w:p w:rsidR="0026327C" w:rsidRPr="008B67FD" w:rsidRDefault="0026327C" w:rsidP="00C70FA9">
      <w:pPr>
        <w:rPr>
          <w:sz w:val="28"/>
          <w:szCs w:val="28"/>
        </w:rPr>
      </w:pPr>
    </w:p>
    <w:p w:rsidR="00F96250" w:rsidRPr="008B67FD" w:rsidRDefault="0026327C" w:rsidP="00C70FA9">
      <w:pPr>
        <w:rPr>
          <w:sz w:val="28"/>
          <w:szCs w:val="28"/>
        </w:rPr>
      </w:pPr>
      <w:r w:rsidRPr="008B67FD">
        <w:rPr>
          <w:sz w:val="28"/>
          <w:szCs w:val="28"/>
        </w:rPr>
        <w:t xml:space="preserve">43.02.06 Сервис на транспорте (по видам транспорта), </w:t>
      </w:r>
      <w:r w:rsidRPr="008B67FD">
        <w:rPr>
          <w:b/>
          <w:sz w:val="28"/>
          <w:szCs w:val="28"/>
        </w:rPr>
        <w:t>группа СНТ</w:t>
      </w:r>
      <w:r w:rsidR="008B732E" w:rsidRPr="008B67FD">
        <w:rPr>
          <w:b/>
          <w:sz w:val="28"/>
          <w:szCs w:val="28"/>
        </w:rPr>
        <w:t xml:space="preserve"> 26.15</w:t>
      </w:r>
      <w:r w:rsidRPr="008B67FD">
        <w:rPr>
          <w:b/>
          <w:sz w:val="28"/>
          <w:szCs w:val="28"/>
        </w:rPr>
        <w:t xml:space="preserve"> (Клин)</w:t>
      </w:r>
      <w:r w:rsidR="00E77ACB" w:rsidRPr="008B67FD">
        <w:rPr>
          <w:b/>
          <w:sz w:val="28"/>
          <w:szCs w:val="28"/>
        </w:rPr>
        <w:t xml:space="preserve"> кцп 30</w:t>
      </w:r>
    </w:p>
    <w:p w:rsidR="00F96250" w:rsidRPr="008B67FD" w:rsidRDefault="00F96250" w:rsidP="00C70FA9">
      <w:pPr>
        <w:rPr>
          <w:sz w:val="28"/>
          <w:szCs w:val="28"/>
        </w:rPr>
      </w:pPr>
    </w:p>
    <w:tbl>
      <w:tblPr>
        <w:tblW w:w="6233" w:type="dxa"/>
        <w:tblLook w:val="04A0" w:firstRow="1" w:lastRow="0" w:firstColumn="1" w:lastColumn="0" w:noHBand="0" w:noVBand="1"/>
      </w:tblPr>
      <w:tblGrid>
        <w:gridCol w:w="841"/>
        <w:gridCol w:w="5392"/>
      </w:tblGrid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Абрамова Дарья Николаевна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 xml:space="preserve">Акопян Михак 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Аркатов Григорий Юрьевич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Блохина Валерия Евгеньевна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Бычкова Татьяна Дмитриевна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Гуляев Матвей Тарасович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Казов Михаил Витальевич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Колбенева Карина Олеговна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Кондырева Мария Викторовна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Костюк Дмитрий Алексеевич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Лясников Вячеслав Михайлович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Мергасова Елизавета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Миняйчева Полина Владимировна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Морозов Игорь Петрович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Мукумов Тимур Фирдавсиевич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Мурашев Тимофей Павлович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Назруллоев Мухаммадсидик Амруллоджонович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Нищеков Данила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Образцова Николина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Пахомов Алексей Романович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Петровская Софья Олеговна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Смирнов Максим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Филиппова Ксения Вячеславовна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Футорянский Дмитрий Александрович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Чаплыгин Герман Дмитриевич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Шавенкова Виктория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Шолохова Ульяна Павловна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Щербакова Ксения Валерьевна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Щукис Дмитрий Андреевич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Никонов Яролсав Александрович</w:t>
            </w:r>
          </w:p>
        </w:tc>
      </w:tr>
    </w:tbl>
    <w:p w:rsidR="0048168F" w:rsidRPr="008B67FD" w:rsidRDefault="0048168F" w:rsidP="00C70FA9">
      <w:pPr>
        <w:rPr>
          <w:sz w:val="28"/>
          <w:szCs w:val="28"/>
        </w:rPr>
      </w:pPr>
    </w:p>
    <w:p w:rsidR="00F96250" w:rsidRPr="008B67FD" w:rsidRDefault="0048168F" w:rsidP="00C70FA9">
      <w:pPr>
        <w:rPr>
          <w:sz w:val="28"/>
          <w:szCs w:val="28"/>
        </w:rPr>
      </w:pPr>
      <w:r w:rsidRPr="008B67FD">
        <w:rPr>
          <w:sz w:val="28"/>
          <w:szCs w:val="28"/>
        </w:rPr>
        <w:t xml:space="preserve">43.02.06 Сервис на транспорте (по видам транспорта), </w:t>
      </w:r>
      <w:r w:rsidRPr="008B67FD">
        <w:rPr>
          <w:b/>
          <w:sz w:val="28"/>
          <w:szCs w:val="28"/>
        </w:rPr>
        <w:t xml:space="preserve">группа СНТ </w:t>
      </w:r>
      <w:r w:rsidR="008B732E" w:rsidRPr="008B67FD">
        <w:rPr>
          <w:b/>
          <w:sz w:val="28"/>
          <w:szCs w:val="28"/>
        </w:rPr>
        <w:lastRenderedPageBreak/>
        <w:t>26.34</w:t>
      </w:r>
      <w:r w:rsidRPr="008B67FD">
        <w:rPr>
          <w:b/>
          <w:sz w:val="28"/>
          <w:szCs w:val="28"/>
        </w:rPr>
        <w:t>(Лобня)</w:t>
      </w:r>
      <w:r w:rsidR="00E77ACB" w:rsidRPr="008B67FD">
        <w:rPr>
          <w:b/>
          <w:sz w:val="28"/>
          <w:szCs w:val="28"/>
        </w:rPr>
        <w:t xml:space="preserve"> кцп 25</w:t>
      </w:r>
    </w:p>
    <w:p w:rsidR="00F96250" w:rsidRPr="008B67FD" w:rsidRDefault="00F96250" w:rsidP="00C70FA9">
      <w:pPr>
        <w:rPr>
          <w:sz w:val="28"/>
          <w:szCs w:val="28"/>
        </w:rPr>
      </w:pPr>
    </w:p>
    <w:tbl>
      <w:tblPr>
        <w:tblW w:w="6233" w:type="dxa"/>
        <w:tblLook w:val="04A0" w:firstRow="1" w:lastRow="0" w:firstColumn="1" w:lastColumn="0" w:noHBand="0" w:noVBand="1"/>
      </w:tblPr>
      <w:tblGrid>
        <w:gridCol w:w="841"/>
        <w:gridCol w:w="5392"/>
      </w:tblGrid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Александрова Екатерина Львовна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Анохина Дарья Сергеевна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Арбузова Алина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Арнаутов Матвей Дмитриевич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Белова Анна Сергеевна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Беляева Ангелина Дмитриевна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Букарева Василиса Васильевна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Быховая Вероника Сергеевна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Волкова Алина Олеговна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Вострикова Анастасия Максимовна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Грисюк Милена Михайловна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Гурина Диана Юрьевна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Дубинина Полина Ивановна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Евсюченя Алина Руслановна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Ефимкина Мария Денисовна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Злобина Полина Артёмовна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Киреева Софья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Киселева Виктория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Козлова Виктория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Коршикова Валерия Станиславовна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Лабутина Татьяна Сергеевна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Лапина Александра Евгеньевна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Максимов Андрей Вадимович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Махметова Алина Нуржановна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Мелеинова Александра Витальевна</w:t>
            </w:r>
          </w:p>
        </w:tc>
      </w:tr>
    </w:tbl>
    <w:p w:rsidR="00F96250" w:rsidRPr="008B67FD" w:rsidRDefault="00F96250" w:rsidP="00C70FA9">
      <w:pPr>
        <w:rPr>
          <w:sz w:val="28"/>
          <w:szCs w:val="28"/>
        </w:rPr>
      </w:pPr>
    </w:p>
    <w:p w:rsidR="00F96250" w:rsidRPr="008B67FD" w:rsidRDefault="0048168F" w:rsidP="00C70FA9">
      <w:pPr>
        <w:rPr>
          <w:sz w:val="28"/>
          <w:szCs w:val="28"/>
        </w:rPr>
      </w:pPr>
      <w:r w:rsidRPr="008B67FD">
        <w:rPr>
          <w:sz w:val="28"/>
          <w:szCs w:val="28"/>
        </w:rPr>
        <w:t xml:space="preserve">43.02.06 Сервис на транспорте (по видам транспорта), </w:t>
      </w:r>
      <w:r w:rsidRPr="008B67FD">
        <w:rPr>
          <w:b/>
          <w:sz w:val="28"/>
          <w:szCs w:val="28"/>
        </w:rPr>
        <w:t xml:space="preserve">группа СНТ </w:t>
      </w:r>
      <w:r w:rsidR="008B732E" w:rsidRPr="008B67FD">
        <w:rPr>
          <w:b/>
          <w:sz w:val="28"/>
          <w:szCs w:val="28"/>
        </w:rPr>
        <w:t xml:space="preserve">26.35 </w:t>
      </w:r>
      <w:r w:rsidRPr="008B67FD">
        <w:rPr>
          <w:b/>
          <w:sz w:val="28"/>
          <w:szCs w:val="28"/>
        </w:rPr>
        <w:t>(Лобня)</w:t>
      </w:r>
      <w:r w:rsidR="00E77ACB" w:rsidRPr="008B67FD">
        <w:rPr>
          <w:b/>
          <w:sz w:val="28"/>
          <w:szCs w:val="28"/>
        </w:rPr>
        <w:t xml:space="preserve"> кцп 25</w:t>
      </w:r>
    </w:p>
    <w:tbl>
      <w:tblPr>
        <w:tblW w:w="6233" w:type="dxa"/>
        <w:tblLook w:val="04A0" w:firstRow="1" w:lastRow="0" w:firstColumn="1" w:lastColumn="0" w:noHBand="0" w:noVBand="1"/>
      </w:tblPr>
      <w:tblGrid>
        <w:gridCol w:w="841"/>
        <w:gridCol w:w="5392"/>
      </w:tblGrid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Миронова Елизавета Павловна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Николаева Юлия Владимировна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Никонорова Олеся Дмитриевна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Онохова Екатерина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Осина Мария Евгеньевна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Останина Алина Дмитриевна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Порфирьева Камелия Геннадьевна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Прокопенко Полина Сергеевна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Прямушко Диана Геннадьевна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Пугачева София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Синякина Анастасия Сергеевна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Скопкарева Полина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Слепарчук Дарья Сергеевна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Соколов Иван Ильич</w:t>
            </w:r>
          </w:p>
          <w:p w:rsidR="0080791F" w:rsidRPr="008B67FD" w:rsidRDefault="0080791F" w:rsidP="003E51D7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Таланова Арина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Торбик Вероника Вячеславовна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Туманова Варвара Станиславовна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Федорова Милана Анатольевна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Чачило Валерия Леонидовна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Чикунов Иван Витальевич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Шейченко Анастасия Алексеевна</w:t>
            </w:r>
          </w:p>
          <w:p w:rsidR="0080791F" w:rsidRPr="008B67FD" w:rsidRDefault="0080791F" w:rsidP="003E51D7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Шильников Тимофей Алексеевич</w:t>
            </w:r>
          </w:p>
          <w:p w:rsidR="0080791F" w:rsidRPr="008B67FD" w:rsidRDefault="0080791F" w:rsidP="003E51D7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Юдина Кира Алексеевна</w:t>
            </w:r>
          </w:p>
          <w:p w:rsidR="0080791F" w:rsidRPr="008B67FD" w:rsidRDefault="0080791F" w:rsidP="003E51D7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Юрасёва Анастасия Владимировна</w:t>
            </w:r>
          </w:p>
          <w:p w:rsidR="0080791F" w:rsidRPr="008B67FD" w:rsidRDefault="0080791F" w:rsidP="003E51D7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3E51D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Юсупова Сумайя Мансуровна</w:t>
            </w:r>
          </w:p>
        </w:tc>
      </w:tr>
    </w:tbl>
    <w:p w:rsidR="00F96250" w:rsidRPr="008B67FD" w:rsidRDefault="00F96250" w:rsidP="00C70FA9">
      <w:pPr>
        <w:rPr>
          <w:sz w:val="28"/>
          <w:szCs w:val="28"/>
        </w:rPr>
      </w:pPr>
    </w:p>
    <w:p w:rsidR="00F96250" w:rsidRPr="008B67FD" w:rsidRDefault="0048168F" w:rsidP="00C70FA9">
      <w:pPr>
        <w:rPr>
          <w:sz w:val="28"/>
          <w:szCs w:val="28"/>
        </w:rPr>
      </w:pPr>
      <w:r w:rsidRPr="008B67FD">
        <w:rPr>
          <w:sz w:val="28"/>
          <w:szCs w:val="28"/>
        </w:rPr>
        <w:t xml:space="preserve">43.02.16 Туризм и гостеприимство, </w:t>
      </w:r>
      <w:r w:rsidRPr="008B67FD">
        <w:rPr>
          <w:b/>
          <w:sz w:val="28"/>
          <w:szCs w:val="28"/>
        </w:rPr>
        <w:t xml:space="preserve">группа ТГ </w:t>
      </w:r>
      <w:r w:rsidR="008B732E" w:rsidRPr="008B67FD">
        <w:rPr>
          <w:b/>
          <w:sz w:val="28"/>
          <w:szCs w:val="28"/>
        </w:rPr>
        <w:t>26.16</w:t>
      </w:r>
      <w:r w:rsidR="00E77ACB" w:rsidRPr="008B67FD">
        <w:rPr>
          <w:b/>
          <w:sz w:val="28"/>
          <w:szCs w:val="28"/>
        </w:rPr>
        <w:t xml:space="preserve"> кцп 25</w:t>
      </w:r>
    </w:p>
    <w:tbl>
      <w:tblPr>
        <w:tblW w:w="6233" w:type="dxa"/>
        <w:tblLook w:val="04A0" w:firstRow="1" w:lastRow="0" w:firstColumn="1" w:lastColumn="0" w:noHBand="0" w:noVBand="1"/>
      </w:tblPr>
      <w:tblGrid>
        <w:gridCol w:w="841"/>
        <w:gridCol w:w="5392"/>
      </w:tblGrid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Артаханов Ахмед Арбиевич</w:t>
            </w:r>
          </w:p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Веденеева Альбина Алексеевна</w:t>
            </w:r>
          </w:p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Воробьева Анастасия Евгеньевна</w:t>
            </w:r>
          </w:p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Захарова Анна Алексеевна</w:t>
            </w:r>
          </w:p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Калинкина Екатерина Антоновна</w:t>
            </w:r>
          </w:p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Мурадян Анна Ивановна</w:t>
            </w:r>
          </w:p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Нашук Валерия Сергеевна</w:t>
            </w:r>
          </w:p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Никитина Лилия Александровна</w:t>
            </w:r>
          </w:p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Разумович Кристина Алексеевна</w:t>
            </w:r>
          </w:p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Рогова Александра Евгеньевна</w:t>
            </w:r>
          </w:p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Романова Камилла Викторовна</w:t>
            </w:r>
          </w:p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Садовникова Диана Сергеевна</w:t>
            </w:r>
          </w:p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Маркина Ева Дмитриевна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Силкина Ксения Александровна</w:t>
            </w:r>
          </w:p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Симантьева Наталья Эдуардовна</w:t>
            </w:r>
          </w:p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Смирнова Виктория Владимировна</w:t>
            </w:r>
          </w:p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Струнина Анастасия Владимировна</w:t>
            </w:r>
          </w:p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Ступнева Валерия Дмитриевна</w:t>
            </w:r>
          </w:p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Телегина Алина Вадимовна</w:t>
            </w:r>
          </w:p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Торосян Артём Артурович</w:t>
            </w:r>
          </w:p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Умархаджиев Малик Исламович</w:t>
            </w:r>
          </w:p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Хирса Иван Андреевич</w:t>
            </w:r>
          </w:p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Хомец Надежда Николаевна</w:t>
            </w:r>
          </w:p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Крохина Мария Владимировна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pStyle w:val="a8"/>
              <w:numPr>
                <w:ilvl w:val="0"/>
                <w:numId w:val="38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3E51D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Ядгаров Ринат Рифатович</w:t>
            </w:r>
          </w:p>
          <w:p w:rsidR="0080791F" w:rsidRPr="008B67FD" w:rsidRDefault="0080791F" w:rsidP="003E51D7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F96250" w:rsidRPr="008B67FD" w:rsidRDefault="0048168F" w:rsidP="00C70FA9">
      <w:pPr>
        <w:rPr>
          <w:sz w:val="28"/>
          <w:szCs w:val="28"/>
        </w:rPr>
      </w:pPr>
      <w:r w:rsidRPr="008B67FD">
        <w:rPr>
          <w:sz w:val="28"/>
          <w:szCs w:val="28"/>
        </w:rPr>
        <w:t xml:space="preserve">43.02.16 Туризм и гостеприимство, </w:t>
      </w:r>
      <w:r w:rsidRPr="008B67FD">
        <w:rPr>
          <w:b/>
          <w:sz w:val="28"/>
          <w:szCs w:val="28"/>
        </w:rPr>
        <w:t>группа ТГ</w:t>
      </w:r>
      <w:r w:rsidR="008B732E" w:rsidRPr="008B67FD">
        <w:rPr>
          <w:b/>
          <w:sz w:val="28"/>
          <w:szCs w:val="28"/>
        </w:rPr>
        <w:t xml:space="preserve"> 26.17</w:t>
      </w:r>
      <w:r w:rsidR="00E77ACB" w:rsidRPr="008B67FD">
        <w:rPr>
          <w:b/>
          <w:sz w:val="28"/>
          <w:szCs w:val="28"/>
        </w:rPr>
        <w:t xml:space="preserve"> кцп 25</w:t>
      </w:r>
    </w:p>
    <w:p w:rsidR="00F96250" w:rsidRPr="008B67FD" w:rsidRDefault="00F96250" w:rsidP="00C70FA9">
      <w:pPr>
        <w:rPr>
          <w:sz w:val="28"/>
          <w:szCs w:val="28"/>
        </w:rPr>
      </w:pPr>
    </w:p>
    <w:tbl>
      <w:tblPr>
        <w:tblW w:w="6233" w:type="dxa"/>
        <w:tblLook w:val="04A0" w:firstRow="1" w:lastRow="0" w:firstColumn="1" w:lastColumn="0" w:noHBand="0" w:noVBand="1"/>
      </w:tblPr>
      <w:tblGrid>
        <w:gridCol w:w="841"/>
        <w:gridCol w:w="5392"/>
      </w:tblGrid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3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Абдукаюмова Самира Зоировна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3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Антонова Злата Алексеевна</w:t>
            </w:r>
          </w:p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3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Бугоркова Алёна Андреевна</w:t>
            </w:r>
          </w:p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3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Ефремова Александра Дмитриевна</w:t>
            </w:r>
          </w:p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3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Жукова Варвара Александровна</w:t>
            </w:r>
          </w:p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3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Иноземцева Ксения Денисовна</w:t>
            </w:r>
          </w:p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3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Каримова Махинахон Манноновна</w:t>
            </w:r>
          </w:p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3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Кириллова Елена Сергеевна</w:t>
            </w:r>
          </w:p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3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Климова Кристина Денисовна</w:t>
            </w:r>
          </w:p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3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КОВАЛЬКОВА КСЕНИЯ РОМАНОВНА</w:t>
            </w:r>
          </w:p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3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Кузнецова Софья Алексеевна</w:t>
            </w:r>
          </w:p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3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Куликова Маргарита Денисовна</w:t>
            </w:r>
          </w:p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3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Малышева Виктория Сергеевна</w:t>
            </w:r>
          </w:p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3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Мансурова Таманно Мухиддиновна</w:t>
            </w:r>
          </w:p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3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ПЕТРОВА СОФЬЯ АЛЕКСЕЕВНА</w:t>
            </w:r>
          </w:p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3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Пихновская Валерия Николаевна</w:t>
            </w:r>
          </w:p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3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Роганова Кира Александровна</w:t>
            </w:r>
          </w:p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3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Румянцева Валерия Алексеевна</w:t>
            </w:r>
          </w:p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3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Сизикова Ангелина Вячеславовна</w:t>
            </w:r>
          </w:p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3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Субботина Таисия Алексеевна</w:t>
            </w:r>
          </w:p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3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Тимофеева Вероника Ильинична</w:t>
            </w:r>
          </w:p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3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Филонова Анастасия Владимировна</w:t>
            </w:r>
          </w:p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3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Чижова Варвара Андреевна</w:t>
            </w:r>
          </w:p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3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Шамаева Валентина Дмитриевна</w:t>
            </w:r>
          </w:p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39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Шарапова Ирина Максимовна</w:t>
            </w:r>
          </w:p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F96250" w:rsidRPr="008B67FD" w:rsidRDefault="00F96250" w:rsidP="00C70FA9">
      <w:pPr>
        <w:rPr>
          <w:sz w:val="28"/>
          <w:szCs w:val="28"/>
        </w:rPr>
      </w:pPr>
    </w:p>
    <w:p w:rsidR="00F96250" w:rsidRPr="008B67FD" w:rsidRDefault="0048168F" w:rsidP="00C70FA9">
      <w:pPr>
        <w:rPr>
          <w:sz w:val="28"/>
          <w:szCs w:val="28"/>
        </w:rPr>
      </w:pPr>
      <w:r w:rsidRPr="008B67FD">
        <w:rPr>
          <w:sz w:val="28"/>
          <w:szCs w:val="28"/>
        </w:rPr>
        <w:t xml:space="preserve">43.02.15 Поварское и кондитерское дело, </w:t>
      </w:r>
      <w:r w:rsidRPr="008B67FD">
        <w:rPr>
          <w:b/>
          <w:sz w:val="28"/>
          <w:szCs w:val="28"/>
        </w:rPr>
        <w:t>группа ПКД</w:t>
      </w:r>
      <w:r w:rsidR="008B732E" w:rsidRPr="008B67FD">
        <w:rPr>
          <w:b/>
          <w:sz w:val="28"/>
          <w:szCs w:val="28"/>
        </w:rPr>
        <w:t xml:space="preserve"> 26.18</w:t>
      </w:r>
      <w:r w:rsidRPr="008B67FD">
        <w:rPr>
          <w:b/>
          <w:sz w:val="28"/>
          <w:szCs w:val="28"/>
        </w:rPr>
        <w:t xml:space="preserve"> (Клин)</w:t>
      </w:r>
      <w:r w:rsidR="00E77ACB" w:rsidRPr="008B67FD">
        <w:rPr>
          <w:b/>
          <w:sz w:val="28"/>
          <w:szCs w:val="28"/>
        </w:rPr>
        <w:t xml:space="preserve"> кцп 25</w:t>
      </w:r>
    </w:p>
    <w:tbl>
      <w:tblPr>
        <w:tblW w:w="6233" w:type="dxa"/>
        <w:tblLook w:val="04A0" w:firstRow="1" w:lastRow="0" w:firstColumn="1" w:lastColumn="0" w:noHBand="0" w:noVBand="1"/>
      </w:tblPr>
      <w:tblGrid>
        <w:gridCol w:w="841"/>
        <w:gridCol w:w="5392"/>
      </w:tblGrid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Хашабаева Анастасия Михайловна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Симонян Гоар Саргисовна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Мурашова Ирина Дмитриевна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Селезнева Валерия Владимировна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Крупенин Алексей Владимирович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Шишкина Анастасия Владимировна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Евстигнеев Даниил Алексеевич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Лепикова Виктория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Чернышев Андрей Владимирович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Моргуненко Вероника Евгеньевна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Тарасов Александр Витальевич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Тепаносян Диана Горовна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Анциферов Александр Витальевич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Жидков Никита Алексеевич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Маклюева Валерия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СИДОРЕНКО ИВАН АЛЕКСАНДРОВИЧ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Аминова Мария Павловна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Свинобой Камилла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Диланян Нелли Арменовна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Алянич Владислав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Горбачева Ксения Евгеньевна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МАЙОРОВА АНАСТАСИЯ СТАНИСЛАВОВНА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Вахитов Артём Юрьевич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Белов Денис Алексеевич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0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Нилова Екатерина Михайловна</w:t>
            </w:r>
          </w:p>
        </w:tc>
      </w:tr>
    </w:tbl>
    <w:p w:rsidR="0048168F" w:rsidRPr="008B67FD" w:rsidRDefault="0048168F" w:rsidP="00C70FA9">
      <w:pPr>
        <w:rPr>
          <w:sz w:val="28"/>
          <w:szCs w:val="28"/>
        </w:rPr>
      </w:pPr>
    </w:p>
    <w:p w:rsidR="00D554AD" w:rsidRPr="008B67FD" w:rsidRDefault="00D554AD">
      <w:pPr>
        <w:widowControl/>
        <w:autoSpaceDE/>
        <w:autoSpaceDN/>
        <w:adjustRightInd/>
        <w:rPr>
          <w:sz w:val="28"/>
          <w:szCs w:val="28"/>
        </w:rPr>
      </w:pPr>
      <w:r w:rsidRPr="008B67FD">
        <w:rPr>
          <w:sz w:val="28"/>
          <w:szCs w:val="28"/>
        </w:rPr>
        <w:br w:type="page"/>
      </w:r>
    </w:p>
    <w:p w:rsidR="00F96250" w:rsidRPr="008B67FD" w:rsidRDefault="0048168F" w:rsidP="00C70FA9">
      <w:pPr>
        <w:rPr>
          <w:sz w:val="28"/>
          <w:szCs w:val="28"/>
        </w:rPr>
      </w:pPr>
      <w:r w:rsidRPr="008B67FD">
        <w:rPr>
          <w:sz w:val="28"/>
          <w:szCs w:val="28"/>
        </w:rPr>
        <w:lastRenderedPageBreak/>
        <w:t xml:space="preserve">43.02.15 Поварское и кондитерское дело, </w:t>
      </w:r>
      <w:r w:rsidRPr="008B67FD">
        <w:rPr>
          <w:b/>
          <w:sz w:val="28"/>
          <w:szCs w:val="28"/>
        </w:rPr>
        <w:t>группа ПКД</w:t>
      </w:r>
      <w:r w:rsidR="008B732E" w:rsidRPr="008B67FD">
        <w:rPr>
          <w:b/>
          <w:sz w:val="28"/>
          <w:szCs w:val="28"/>
        </w:rPr>
        <w:t xml:space="preserve"> 26.37</w:t>
      </w:r>
      <w:r w:rsidRPr="008B67FD">
        <w:rPr>
          <w:b/>
          <w:sz w:val="28"/>
          <w:szCs w:val="28"/>
        </w:rPr>
        <w:t xml:space="preserve"> (Лобня)</w:t>
      </w:r>
      <w:r w:rsidR="00E77ACB" w:rsidRPr="008B67FD">
        <w:rPr>
          <w:b/>
          <w:sz w:val="28"/>
          <w:szCs w:val="28"/>
        </w:rPr>
        <w:t xml:space="preserve"> кцп 25</w:t>
      </w:r>
    </w:p>
    <w:p w:rsidR="00F96250" w:rsidRPr="008B67FD" w:rsidRDefault="00F96250" w:rsidP="00C70FA9">
      <w:pPr>
        <w:rPr>
          <w:sz w:val="28"/>
          <w:szCs w:val="28"/>
        </w:rPr>
      </w:pPr>
    </w:p>
    <w:tbl>
      <w:tblPr>
        <w:tblW w:w="6233" w:type="dxa"/>
        <w:tblLook w:val="04A0" w:firstRow="1" w:lastRow="0" w:firstColumn="1" w:lastColumn="0" w:noHBand="0" w:noVBand="1"/>
      </w:tblPr>
      <w:tblGrid>
        <w:gridCol w:w="841"/>
        <w:gridCol w:w="5392"/>
      </w:tblGrid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Абдуллоева Дилнура Ёлкиновна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Амирханова Амина Магомедовна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Афанасьева Ксения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Бука Диана Артуровна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Виноградов Даниил Витальевич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Габараева Мария Андреевна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Гаврилюк Татьяна Владимировна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Головина Ангелина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Дворникова Ангелина Сергеевна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D554AD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Климова Ксения Максимовна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Ковалков Данила Михайлович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Кулдашева Шукурона Кахромоновна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D554AD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Курушина Ульяна Юрьевна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Медведева Кира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D554AD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Мирзакулова Алёна Рустамовна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D554AD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Мороз Юрий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Нарышкина Павла Валерьевна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Прокопочкин Андрей Николаевич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Серебрякова Анастасия Ивановна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Сысоев Никита Андреевич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Хахуцкий Алексей Михайлович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Шалунов Никита Вячеславович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Шатайло Степан Игоревич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Швайко Анна Владимировна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Щербаков Кирилл Николаевич</w:t>
            </w:r>
          </w:p>
        </w:tc>
      </w:tr>
    </w:tbl>
    <w:p w:rsidR="00F96250" w:rsidRPr="008B67FD" w:rsidRDefault="00F96250" w:rsidP="00C70FA9">
      <w:pPr>
        <w:rPr>
          <w:sz w:val="28"/>
          <w:szCs w:val="28"/>
        </w:rPr>
      </w:pPr>
    </w:p>
    <w:p w:rsidR="00F96250" w:rsidRPr="008B67FD" w:rsidRDefault="0048168F" w:rsidP="00C70FA9">
      <w:pPr>
        <w:rPr>
          <w:sz w:val="28"/>
          <w:szCs w:val="28"/>
        </w:rPr>
      </w:pPr>
      <w:r w:rsidRPr="008B67FD">
        <w:rPr>
          <w:sz w:val="28"/>
          <w:szCs w:val="28"/>
        </w:rPr>
        <w:t xml:space="preserve">43.02.15 Поварское и кондитерское дело, </w:t>
      </w:r>
      <w:r w:rsidRPr="008B67FD">
        <w:rPr>
          <w:b/>
          <w:sz w:val="28"/>
          <w:szCs w:val="28"/>
        </w:rPr>
        <w:t>группа ПКД</w:t>
      </w:r>
      <w:r w:rsidR="00287720" w:rsidRPr="008B67FD">
        <w:rPr>
          <w:b/>
          <w:sz w:val="28"/>
          <w:szCs w:val="28"/>
        </w:rPr>
        <w:t xml:space="preserve"> 26.46</w:t>
      </w:r>
      <w:r w:rsidRPr="008B67FD">
        <w:rPr>
          <w:b/>
          <w:sz w:val="28"/>
          <w:szCs w:val="28"/>
        </w:rPr>
        <w:t xml:space="preserve"> (Химки)</w:t>
      </w:r>
      <w:r w:rsidR="00E77ACB" w:rsidRPr="008B67FD">
        <w:rPr>
          <w:b/>
          <w:sz w:val="28"/>
          <w:szCs w:val="28"/>
        </w:rPr>
        <w:t xml:space="preserve"> кцп 25</w:t>
      </w:r>
    </w:p>
    <w:tbl>
      <w:tblPr>
        <w:tblW w:w="6233" w:type="dxa"/>
        <w:tblLook w:val="04A0" w:firstRow="1" w:lastRow="0" w:firstColumn="1" w:lastColumn="0" w:noHBand="0" w:noVBand="1"/>
      </w:tblPr>
      <w:tblGrid>
        <w:gridCol w:w="841"/>
        <w:gridCol w:w="5392"/>
      </w:tblGrid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Федотова Наталья Викторовна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Жохов Ярослав Максимович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Дементьев Дмитрий Игоревич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Высоколян Елизавета Михайловна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shd w:val="clear" w:color="auto" w:fill="FFFFFF" w:themeFill="background1"/>
              <w:tabs>
                <w:tab w:val="left" w:pos="1176"/>
              </w:tabs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Зуева Владислава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shd w:val="clear" w:color="auto" w:fill="FFFFFF" w:themeFill="background1"/>
              <w:tabs>
                <w:tab w:val="left" w:pos="1176"/>
              </w:tabs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Горябина Екатерина Антоновна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shd w:val="clear" w:color="auto" w:fill="FFFFFF" w:themeFill="background1"/>
              <w:tabs>
                <w:tab w:val="left" w:pos="1176"/>
              </w:tabs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Пожалкина Екатерина Дмитриевна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shd w:val="clear" w:color="auto" w:fill="FFFFFF" w:themeFill="background1"/>
              <w:tabs>
                <w:tab w:val="left" w:pos="1176"/>
              </w:tabs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Кудрякова Анна Павловна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shd w:val="clear" w:color="auto" w:fill="FFFFFF" w:themeFill="background1"/>
              <w:tabs>
                <w:tab w:val="left" w:pos="1176"/>
              </w:tabs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Лопатов Юрий Владиславович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shd w:val="clear" w:color="auto" w:fill="FFFFFF" w:themeFill="background1"/>
              <w:tabs>
                <w:tab w:val="left" w:pos="1176"/>
              </w:tabs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Давыдченко Арина Владимировна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shd w:val="clear" w:color="auto" w:fill="FFFFFF" w:themeFill="background1"/>
              <w:tabs>
                <w:tab w:val="left" w:pos="1176"/>
              </w:tabs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Шунгелия Мурман Рамазович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shd w:val="clear" w:color="auto" w:fill="FFFFFF" w:themeFill="background1"/>
              <w:tabs>
                <w:tab w:val="left" w:pos="1176"/>
              </w:tabs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Шишканова Арина Владиславовна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shd w:val="clear" w:color="auto" w:fill="FFFFFF" w:themeFill="background1"/>
              <w:tabs>
                <w:tab w:val="left" w:pos="1176"/>
              </w:tabs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Шаврин Егор Максимович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shd w:val="clear" w:color="auto" w:fill="FFFFFF" w:themeFill="background1"/>
              <w:tabs>
                <w:tab w:val="left" w:pos="1176"/>
              </w:tabs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Николаева Варвара Сергеевна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shd w:val="clear" w:color="auto" w:fill="FFFFFF" w:themeFill="background1"/>
              <w:tabs>
                <w:tab w:val="left" w:pos="1176"/>
              </w:tabs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Кузнецова Кира Федоровна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shd w:val="clear" w:color="auto" w:fill="FFFFFF" w:themeFill="background1"/>
              <w:tabs>
                <w:tab w:val="left" w:pos="1176"/>
              </w:tabs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Кубыро Александра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shd w:val="clear" w:color="auto" w:fill="FFFFFF" w:themeFill="background1"/>
              <w:tabs>
                <w:tab w:val="left" w:pos="1176"/>
              </w:tabs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Батаева Ксения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shd w:val="clear" w:color="auto" w:fill="FFFFFF" w:themeFill="background1"/>
              <w:tabs>
                <w:tab w:val="left" w:pos="1176"/>
              </w:tabs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Курилова Александра Юрьевна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shd w:val="clear" w:color="auto" w:fill="FFFFFF" w:themeFill="background1"/>
              <w:tabs>
                <w:tab w:val="left" w:pos="1176"/>
              </w:tabs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Ромашкин Глеб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shd w:val="clear" w:color="auto" w:fill="FFFFFF" w:themeFill="background1"/>
              <w:tabs>
                <w:tab w:val="left" w:pos="1176"/>
              </w:tabs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Васильев Сергей Денисович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shd w:val="clear" w:color="auto" w:fill="FFFFFF" w:themeFill="background1"/>
              <w:tabs>
                <w:tab w:val="left" w:pos="1176"/>
              </w:tabs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Васильева Анна Михайловна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shd w:val="clear" w:color="auto" w:fill="FFFFFF" w:themeFill="background1"/>
              <w:tabs>
                <w:tab w:val="left" w:pos="1176"/>
              </w:tabs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Леунова Эльвира Денисовна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shd w:val="clear" w:color="auto" w:fill="FFFFFF" w:themeFill="background1"/>
              <w:tabs>
                <w:tab w:val="left" w:pos="1176"/>
              </w:tabs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Жиляева Ефросинья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shd w:val="clear" w:color="auto" w:fill="FFFFFF" w:themeFill="background1"/>
              <w:tabs>
                <w:tab w:val="left" w:pos="1176"/>
              </w:tabs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Кольцов Иван Александрович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shd w:val="clear" w:color="auto" w:fill="FFFFFF" w:themeFill="background1"/>
              <w:tabs>
                <w:tab w:val="left" w:pos="1176"/>
              </w:tabs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Сизова Виолетта Александровна</w:t>
            </w:r>
          </w:p>
        </w:tc>
      </w:tr>
    </w:tbl>
    <w:p w:rsidR="0048168F" w:rsidRPr="008B67FD" w:rsidRDefault="0048168F" w:rsidP="00C70FA9">
      <w:pPr>
        <w:rPr>
          <w:sz w:val="28"/>
          <w:szCs w:val="28"/>
        </w:rPr>
      </w:pPr>
    </w:p>
    <w:p w:rsidR="00F96250" w:rsidRPr="008B67FD" w:rsidRDefault="0048168F" w:rsidP="00C70FA9">
      <w:pPr>
        <w:rPr>
          <w:b/>
          <w:sz w:val="28"/>
          <w:szCs w:val="28"/>
        </w:rPr>
      </w:pPr>
      <w:r w:rsidRPr="008B67FD">
        <w:rPr>
          <w:sz w:val="28"/>
          <w:szCs w:val="28"/>
        </w:rPr>
        <w:t>43.02.17 Технологии индустрии красоты</w:t>
      </w:r>
      <w:r w:rsidRPr="008B67FD">
        <w:rPr>
          <w:b/>
          <w:sz w:val="28"/>
          <w:szCs w:val="28"/>
        </w:rPr>
        <w:t xml:space="preserve">, группа ТИК </w:t>
      </w:r>
      <w:r w:rsidR="008B732E" w:rsidRPr="008B67FD">
        <w:rPr>
          <w:b/>
          <w:sz w:val="28"/>
          <w:szCs w:val="28"/>
        </w:rPr>
        <w:t>26.19</w:t>
      </w:r>
      <w:r w:rsidRPr="008B67FD">
        <w:rPr>
          <w:b/>
          <w:sz w:val="28"/>
          <w:szCs w:val="28"/>
        </w:rPr>
        <w:t xml:space="preserve"> (Клин)</w:t>
      </w:r>
      <w:r w:rsidR="000770B5" w:rsidRPr="008B67FD">
        <w:rPr>
          <w:b/>
          <w:sz w:val="28"/>
          <w:szCs w:val="28"/>
        </w:rPr>
        <w:t xml:space="preserve"> кцп 25</w:t>
      </w:r>
    </w:p>
    <w:tbl>
      <w:tblPr>
        <w:tblW w:w="6233" w:type="dxa"/>
        <w:tblLook w:val="04A0" w:firstRow="1" w:lastRow="0" w:firstColumn="1" w:lastColumn="0" w:noHBand="0" w:noVBand="1"/>
      </w:tblPr>
      <w:tblGrid>
        <w:gridCol w:w="841"/>
        <w:gridCol w:w="5392"/>
      </w:tblGrid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Асоева Оиша Абдушаидовна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Богунова Дарья Романовна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Войтекно Диана Денисовна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Горбунова Алёна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Грибкова Татьяна Владимировна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Журова Вероника Денисовна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Зайц Диана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Исаева Амина Давутовна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Канарская Виктория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Котова Анастасия Сергеевна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Красивская Елизавета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Лавриненко Ульяна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Литвинова Софья Олеговна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Мальцева Екатерина Павловна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Мухиддинова Шоирахон Файзиевна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Никотенко Ирина Николаевна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Онищук Дарья Романовна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Робейкина Яна Михайловна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Саксина Виктория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Сикачевская Александра Дмитриевна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Соседкова Ольга Игоревна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Трохина Ульяна Николаевна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Филиппова Елена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Фролочкина Алина Сергеевна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3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Чудина Мария Евгеньевна</w:t>
            </w:r>
          </w:p>
        </w:tc>
      </w:tr>
    </w:tbl>
    <w:p w:rsidR="00234C57" w:rsidRPr="008B67FD" w:rsidRDefault="00234C57" w:rsidP="00C70FA9">
      <w:pPr>
        <w:rPr>
          <w:sz w:val="28"/>
          <w:szCs w:val="28"/>
        </w:rPr>
      </w:pPr>
    </w:p>
    <w:p w:rsidR="0048168F" w:rsidRPr="008B67FD" w:rsidRDefault="0048168F" w:rsidP="00C70FA9">
      <w:pPr>
        <w:rPr>
          <w:sz w:val="28"/>
          <w:szCs w:val="28"/>
        </w:rPr>
      </w:pPr>
      <w:r w:rsidRPr="008B67FD">
        <w:rPr>
          <w:sz w:val="28"/>
          <w:szCs w:val="28"/>
        </w:rPr>
        <w:t>43.02.17 Технологии индустрии красоты</w:t>
      </w:r>
      <w:r w:rsidRPr="008B67FD">
        <w:rPr>
          <w:b/>
          <w:sz w:val="28"/>
          <w:szCs w:val="28"/>
        </w:rPr>
        <w:t xml:space="preserve">, группа ТИК </w:t>
      </w:r>
      <w:r w:rsidR="00287720" w:rsidRPr="008B67FD">
        <w:rPr>
          <w:b/>
          <w:sz w:val="28"/>
          <w:szCs w:val="28"/>
        </w:rPr>
        <w:t>26.47</w:t>
      </w:r>
      <w:r w:rsidRPr="008B67FD">
        <w:rPr>
          <w:b/>
          <w:sz w:val="28"/>
          <w:szCs w:val="28"/>
        </w:rPr>
        <w:t xml:space="preserve"> (Химки)</w:t>
      </w:r>
      <w:r w:rsidR="000770B5" w:rsidRPr="008B67FD">
        <w:rPr>
          <w:b/>
          <w:sz w:val="28"/>
          <w:szCs w:val="28"/>
        </w:rPr>
        <w:t xml:space="preserve"> кцп 25</w:t>
      </w:r>
    </w:p>
    <w:tbl>
      <w:tblPr>
        <w:tblW w:w="6233" w:type="dxa"/>
        <w:tblLook w:val="04A0" w:firstRow="1" w:lastRow="0" w:firstColumn="1" w:lastColumn="0" w:noHBand="0" w:noVBand="1"/>
      </w:tblPr>
      <w:tblGrid>
        <w:gridCol w:w="841"/>
        <w:gridCol w:w="5392"/>
      </w:tblGrid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lastRenderedPageBreak/>
              <w:t>№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Короткова Дарья Андреевна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tabs>
                <w:tab w:val="left" w:pos="1213"/>
              </w:tabs>
              <w:rPr>
                <w:sz w:val="28"/>
                <w:szCs w:val="28"/>
                <w:shd w:val="clear" w:color="auto" w:fill="92D050"/>
              </w:rPr>
            </w:pPr>
            <w:r w:rsidRPr="008B67FD">
              <w:rPr>
                <w:color w:val="000000"/>
                <w:sz w:val="28"/>
                <w:szCs w:val="28"/>
              </w:rPr>
              <w:t>Байтикова Луиза Эркинбековна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Прокопенко Каролина Антоновна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Сонина Ксения Максимовна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Савкова Злата Владимировна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Осипова Кира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Красикова Маргарита Григорьевна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Замирова Жасмин Мерлисовна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Степашкина Ирина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Краснова Анастасия Максимовна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Абдужалилова Райхона Насимжоновна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Агаева Сара Джавидовна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Громобоева Дарья Павловна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Теплякова Полина Анатольевна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Смирнова Ярослава Дмитриевна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Ларикова Ульяна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Баркова Ева Руслановна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Цумрачёва Маргарита Игоревна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Голованова Агата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Сироткина Екатерина Владимировна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Яралиева Самира Ялчыновна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Осорьева Валерия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Украинская Ульяна Юрьевна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Федина Алиса Дмитриевна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D554AD">
            <w:pPr>
              <w:pStyle w:val="a8"/>
              <w:numPr>
                <w:ilvl w:val="0"/>
                <w:numId w:val="44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D554AD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Рейбер Валерия Борисовна</w:t>
            </w:r>
          </w:p>
        </w:tc>
      </w:tr>
    </w:tbl>
    <w:p w:rsidR="0048168F" w:rsidRPr="008B67FD" w:rsidRDefault="0048168F" w:rsidP="00C70FA9">
      <w:pPr>
        <w:rPr>
          <w:sz w:val="28"/>
          <w:szCs w:val="28"/>
        </w:rPr>
      </w:pPr>
    </w:p>
    <w:p w:rsidR="0048168F" w:rsidRPr="008B67FD" w:rsidRDefault="0048168F" w:rsidP="00C70FA9">
      <w:pPr>
        <w:rPr>
          <w:sz w:val="28"/>
          <w:szCs w:val="28"/>
        </w:rPr>
      </w:pPr>
      <w:r w:rsidRPr="008B67FD">
        <w:rPr>
          <w:sz w:val="28"/>
          <w:szCs w:val="28"/>
        </w:rPr>
        <w:t xml:space="preserve">33.02.01 Фармация, </w:t>
      </w:r>
      <w:r w:rsidRPr="008B67FD">
        <w:rPr>
          <w:b/>
          <w:sz w:val="28"/>
          <w:szCs w:val="28"/>
        </w:rPr>
        <w:t>группа ФАР</w:t>
      </w:r>
      <w:r w:rsidRPr="008B67FD">
        <w:rPr>
          <w:sz w:val="28"/>
          <w:szCs w:val="28"/>
        </w:rPr>
        <w:t xml:space="preserve"> </w:t>
      </w:r>
      <w:r w:rsidR="00287720" w:rsidRPr="008B67FD">
        <w:rPr>
          <w:b/>
          <w:sz w:val="28"/>
          <w:szCs w:val="28"/>
        </w:rPr>
        <w:t>26.48</w:t>
      </w:r>
      <w:r w:rsidR="00234C57" w:rsidRPr="008B67FD">
        <w:rPr>
          <w:sz w:val="28"/>
          <w:szCs w:val="28"/>
        </w:rPr>
        <w:t xml:space="preserve"> (Химки)</w:t>
      </w:r>
      <w:r w:rsidR="000770B5" w:rsidRPr="008B67FD">
        <w:rPr>
          <w:sz w:val="28"/>
          <w:szCs w:val="28"/>
        </w:rPr>
        <w:t xml:space="preserve"> кцп 30</w:t>
      </w:r>
    </w:p>
    <w:tbl>
      <w:tblPr>
        <w:tblW w:w="6233" w:type="dxa"/>
        <w:tblLook w:val="04A0" w:firstRow="1" w:lastRow="0" w:firstColumn="1" w:lastColumn="0" w:noHBand="0" w:noVBand="1"/>
      </w:tblPr>
      <w:tblGrid>
        <w:gridCol w:w="841"/>
        <w:gridCol w:w="5392"/>
      </w:tblGrid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A7068">
            <w:pPr>
              <w:pStyle w:val="a8"/>
              <w:numPr>
                <w:ilvl w:val="0"/>
                <w:numId w:val="4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0A7068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Исайчикова Марина Дмитриевна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A7068">
            <w:pPr>
              <w:pStyle w:val="a8"/>
              <w:numPr>
                <w:ilvl w:val="0"/>
                <w:numId w:val="4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0A7068">
            <w:pPr>
              <w:tabs>
                <w:tab w:val="left" w:pos="1213"/>
              </w:tabs>
              <w:rPr>
                <w:sz w:val="28"/>
                <w:szCs w:val="28"/>
                <w:shd w:val="clear" w:color="auto" w:fill="92D050"/>
              </w:rPr>
            </w:pPr>
            <w:r w:rsidRPr="008B67FD">
              <w:rPr>
                <w:color w:val="000000"/>
                <w:sz w:val="28"/>
                <w:szCs w:val="28"/>
              </w:rPr>
              <w:t>Каримжанов Иброхимжон Илхомович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A7068">
            <w:pPr>
              <w:pStyle w:val="a8"/>
              <w:numPr>
                <w:ilvl w:val="0"/>
                <w:numId w:val="4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0A7068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Пекушкин Максим Юрьевич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A7068">
            <w:pPr>
              <w:pStyle w:val="a8"/>
              <w:numPr>
                <w:ilvl w:val="0"/>
                <w:numId w:val="4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0A7068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Бринжак Яна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A7068">
            <w:pPr>
              <w:pStyle w:val="a8"/>
              <w:numPr>
                <w:ilvl w:val="0"/>
                <w:numId w:val="4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0A7068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Богомолов Сергей Алексеевич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A7068">
            <w:pPr>
              <w:pStyle w:val="a8"/>
              <w:numPr>
                <w:ilvl w:val="0"/>
                <w:numId w:val="4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0A7068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Янова Алиса Андреевна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A7068">
            <w:pPr>
              <w:pStyle w:val="a8"/>
              <w:numPr>
                <w:ilvl w:val="0"/>
                <w:numId w:val="4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0A7068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Сорокина Карина Андреевна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A7068">
            <w:pPr>
              <w:pStyle w:val="a8"/>
              <w:numPr>
                <w:ilvl w:val="0"/>
                <w:numId w:val="4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0A7068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Гусейнова Фатима Шерифовна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A7068">
            <w:pPr>
              <w:pStyle w:val="a8"/>
              <w:numPr>
                <w:ilvl w:val="0"/>
                <w:numId w:val="4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0A7068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Унгурян Яна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A7068">
            <w:pPr>
              <w:pStyle w:val="a8"/>
              <w:numPr>
                <w:ilvl w:val="0"/>
                <w:numId w:val="4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0A7068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Насрулаева Жамият Загировна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A7068">
            <w:pPr>
              <w:pStyle w:val="a8"/>
              <w:numPr>
                <w:ilvl w:val="0"/>
                <w:numId w:val="4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0A7068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Сальникова Вера Владиславовна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A7068">
            <w:pPr>
              <w:pStyle w:val="a8"/>
              <w:numPr>
                <w:ilvl w:val="0"/>
                <w:numId w:val="4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0A7068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Гамолей Анастасия Андреевна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A7068">
            <w:pPr>
              <w:pStyle w:val="a8"/>
              <w:numPr>
                <w:ilvl w:val="0"/>
                <w:numId w:val="4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0A7068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Гордина Анна Андреевна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A7068">
            <w:pPr>
              <w:pStyle w:val="a8"/>
              <w:numPr>
                <w:ilvl w:val="0"/>
                <w:numId w:val="4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0A7068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Маматова Оминахон Мухаммадзухуровна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A7068">
            <w:pPr>
              <w:pStyle w:val="a8"/>
              <w:numPr>
                <w:ilvl w:val="0"/>
                <w:numId w:val="4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0A7068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Бертретдинова Алина Руслановна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A7068">
            <w:pPr>
              <w:pStyle w:val="a8"/>
              <w:numPr>
                <w:ilvl w:val="0"/>
                <w:numId w:val="4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0A7068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Сафаров Афрохин Абдувохидович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A7068">
            <w:pPr>
              <w:pStyle w:val="a8"/>
              <w:numPr>
                <w:ilvl w:val="0"/>
                <w:numId w:val="4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0A7068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Кулик Татьяна Сергеевна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A7068">
            <w:pPr>
              <w:pStyle w:val="a8"/>
              <w:numPr>
                <w:ilvl w:val="0"/>
                <w:numId w:val="4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0A7068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Шарипова Самира Музаффаровна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A7068">
            <w:pPr>
              <w:pStyle w:val="a8"/>
              <w:numPr>
                <w:ilvl w:val="0"/>
                <w:numId w:val="4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0A7068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Еганян Марк Эдгарович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A7068">
            <w:pPr>
              <w:pStyle w:val="a8"/>
              <w:numPr>
                <w:ilvl w:val="0"/>
                <w:numId w:val="4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0A7068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Нарбаева Алина Эмилбековна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A7068">
            <w:pPr>
              <w:pStyle w:val="a8"/>
              <w:numPr>
                <w:ilvl w:val="0"/>
                <w:numId w:val="4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0A7068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Хаджий Алёна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A7068">
            <w:pPr>
              <w:pStyle w:val="a8"/>
              <w:numPr>
                <w:ilvl w:val="0"/>
                <w:numId w:val="4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0A7068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Шукуров Абдуллох Абдурахимович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A7068">
            <w:pPr>
              <w:pStyle w:val="a8"/>
              <w:numPr>
                <w:ilvl w:val="0"/>
                <w:numId w:val="4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0A7068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Кленова Таисия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A7068">
            <w:pPr>
              <w:pStyle w:val="a8"/>
              <w:numPr>
                <w:ilvl w:val="0"/>
                <w:numId w:val="4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0A7068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Неделя Валерия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A7068">
            <w:pPr>
              <w:pStyle w:val="a8"/>
              <w:numPr>
                <w:ilvl w:val="0"/>
                <w:numId w:val="4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0A7068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Сафаров Биниомин Абдувохидович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A7068">
            <w:pPr>
              <w:pStyle w:val="a8"/>
              <w:numPr>
                <w:ilvl w:val="0"/>
                <w:numId w:val="4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0A7068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Репа Екатерина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A7068">
            <w:pPr>
              <w:pStyle w:val="a8"/>
              <w:numPr>
                <w:ilvl w:val="0"/>
                <w:numId w:val="4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0A7068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Плаксина Ева Евгеньевна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A7068">
            <w:pPr>
              <w:pStyle w:val="a8"/>
              <w:numPr>
                <w:ilvl w:val="0"/>
                <w:numId w:val="4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0A7068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Шуплякова Мария Николаевна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A7068">
            <w:pPr>
              <w:pStyle w:val="a8"/>
              <w:numPr>
                <w:ilvl w:val="0"/>
                <w:numId w:val="4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0A7068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Вербицкий Алексей Васильевич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A7068">
            <w:pPr>
              <w:pStyle w:val="a8"/>
              <w:numPr>
                <w:ilvl w:val="0"/>
                <w:numId w:val="45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0A7068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Скуратова Вероника Сергеевна</w:t>
            </w:r>
          </w:p>
        </w:tc>
      </w:tr>
    </w:tbl>
    <w:p w:rsidR="0048168F" w:rsidRPr="008B67FD" w:rsidRDefault="0048168F" w:rsidP="00C70FA9">
      <w:pPr>
        <w:rPr>
          <w:sz w:val="28"/>
          <w:szCs w:val="28"/>
        </w:rPr>
      </w:pPr>
    </w:p>
    <w:p w:rsidR="00EB27F0" w:rsidRPr="008B67FD" w:rsidRDefault="00EB27F0" w:rsidP="001B75EB">
      <w:pPr>
        <w:autoSpaceDE/>
        <w:autoSpaceDN/>
        <w:adjustRightInd/>
        <w:spacing w:before="197" w:line="270" w:lineRule="exact"/>
        <w:jc w:val="both"/>
        <w:rPr>
          <w:sz w:val="28"/>
          <w:szCs w:val="28"/>
        </w:rPr>
      </w:pPr>
      <w:r w:rsidRPr="008B67FD">
        <w:rPr>
          <w:sz w:val="28"/>
          <w:szCs w:val="28"/>
        </w:rPr>
        <w:t xml:space="preserve">08.01.29 Мастер по ремонту и обслуживанию инженерных систем жилищно-коммунального хозяйства, </w:t>
      </w:r>
      <w:r w:rsidR="00F07722" w:rsidRPr="008B67FD">
        <w:rPr>
          <w:b/>
          <w:sz w:val="28"/>
          <w:szCs w:val="28"/>
        </w:rPr>
        <w:t>группа МЖКХ</w:t>
      </w:r>
      <w:r w:rsidR="008B732E" w:rsidRPr="008B67FD">
        <w:rPr>
          <w:b/>
          <w:sz w:val="28"/>
          <w:szCs w:val="28"/>
        </w:rPr>
        <w:t xml:space="preserve"> 26.20</w:t>
      </w:r>
      <w:r w:rsidR="00F07722" w:rsidRPr="008B67FD">
        <w:rPr>
          <w:b/>
          <w:sz w:val="28"/>
          <w:szCs w:val="28"/>
        </w:rPr>
        <w:t xml:space="preserve"> </w:t>
      </w:r>
      <w:r w:rsidR="00F16D48" w:rsidRPr="008B67FD">
        <w:rPr>
          <w:b/>
          <w:sz w:val="28"/>
          <w:szCs w:val="28"/>
        </w:rPr>
        <w:t>(</w:t>
      </w:r>
      <w:r w:rsidRPr="008B67FD">
        <w:rPr>
          <w:b/>
          <w:sz w:val="28"/>
          <w:szCs w:val="28"/>
        </w:rPr>
        <w:t>Клин</w:t>
      </w:r>
      <w:r w:rsidR="00F16D48" w:rsidRPr="008B67FD">
        <w:rPr>
          <w:b/>
          <w:sz w:val="28"/>
          <w:szCs w:val="28"/>
        </w:rPr>
        <w:t>)</w:t>
      </w:r>
      <w:r w:rsidR="008B732E" w:rsidRPr="008B67FD">
        <w:rPr>
          <w:b/>
          <w:sz w:val="28"/>
          <w:szCs w:val="28"/>
        </w:rPr>
        <w:t xml:space="preserve"> </w:t>
      </w:r>
    </w:p>
    <w:tbl>
      <w:tblPr>
        <w:tblStyle w:val="a9"/>
        <w:tblW w:w="5911" w:type="dxa"/>
        <w:tblLook w:val="04A0" w:firstRow="1" w:lastRow="0" w:firstColumn="1" w:lastColumn="0" w:noHBand="0" w:noVBand="1"/>
      </w:tblPr>
      <w:tblGrid>
        <w:gridCol w:w="846"/>
        <w:gridCol w:w="5065"/>
      </w:tblGrid>
      <w:tr w:rsidR="0080791F" w:rsidRPr="008B67FD" w:rsidTr="0080791F">
        <w:trPr>
          <w:trHeight w:val="300"/>
        </w:trPr>
        <w:tc>
          <w:tcPr>
            <w:tcW w:w="846" w:type="dxa"/>
            <w:noWrap/>
          </w:tcPr>
          <w:p w:rsidR="0080791F" w:rsidRPr="008B67FD" w:rsidRDefault="0080791F" w:rsidP="00750F42">
            <w:pPr>
              <w:jc w:val="center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065" w:type="dxa"/>
          </w:tcPr>
          <w:p w:rsidR="0080791F" w:rsidRPr="008B67FD" w:rsidRDefault="0080791F" w:rsidP="00750F42">
            <w:pPr>
              <w:jc w:val="center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846" w:type="dxa"/>
            <w:noWrap/>
            <w:hideMark/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065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Мешков Филипп Артёмович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6" w:type="dxa"/>
            <w:noWrap/>
            <w:hideMark/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065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Нахаева Юлия Витальевна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6" w:type="dxa"/>
            <w:noWrap/>
            <w:hideMark/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065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Бальсунова Ульяна Николаевна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6" w:type="dxa"/>
            <w:noWrap/>
            <w:hideMark/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065" w:type="dxa"/>
            <w:vAlign w:val="bottom"/>
          </w:tcPr>
          <w:p w:rsidR="0080791F" w:rsidRPr="008B67FD" w:rsidRDefault="0080791F" w:rsidP="00FE3717">
            <w:pPr>
              <w:rPr>
                <w:color w:val="FF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Ушаков Дмитрий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6" w:type="dxa"/>
            <w:noWrap/>
            <w:hideMark/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065" w:type="dxa"/>
            <w:vAlign w:val="bottom"/>
          </w:tcPr>
          <w:p w:rsidR="0080791F" w:rsidRPr="008B67FD" w:rsidRDefault="0080791F" w:rsidP="00FE3717">
            <w:pPr>
              <w:rPr>
                <w:color w:val="FF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Иванова Полина Ивановна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6" w:type="dxa"/>
            <w:noWrap/>
            <w:hideMark/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065" w:type="dxa"/>
            <w:vAlign w:val="bottom"/>
          </w:tcPr>
          <w:p w:rsidR="0080791F" w:rsidRPr="008B67FD" w:rsidRDefault="0080791F" w:rsidP="00FE3717">
            <w:pPr>
              <w:rPr>
                <w:color w:val="FF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Легостинова Александра Максимовна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6" w:type="dxa"/>
            <w:noWrap/>
            <w:hideMark/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065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Жильцова Маргарита Кирилловна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6" w:type="dxa"/>
            <w:noWrap/>
            <w:hideMark/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065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Кузнецова Лилия Андреевна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6" w:type="dxa"/>
            <w:noWrap/>
            <w:hideMark/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065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Леонов Антон Николаевич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6" w:type="dxa"/>
            <w:noWrap/>
            <w:hideMark/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065" w:type="dxa"/>
            <w:vAlign w:val="bottom"/>
          </w:tcPr>
          <w:p w:rsidR="0080791F" w:rsidRPr="008B67FD" w:rsidRDefault="0080791F" w:rsidP="00FE3717">
            <w:pPr>
              <w:rPr>
                <w:color w:val="FF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Намаконов Пётр Дмитриевич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6" w:type="dxa"/>
            <w:noWrap/>
            <w:hideMark/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065" w:type="dxa"/>
            <w:vAlign w:val="bottom"/>
          </w:tcPr>
          <w:p w:rsidR="0080791F" w:rsidRPr="008B67FD" w:rsidRDefault="0080791F" w:rsidP="00FE3717">
            <w:pPr>
              <w:rPr>
                <w:color w:val="FF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Бояров Ростислав Дмитриевич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6" w:type="dxa"/>
            <w:noWrap/>
            <w:hideMark/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065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Севостьянова Мария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6" w:type="dxa"/>
            <w:noWrap/>
            <w:hideMark/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065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Осина Валерия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6" w:type="dxa"/>
            <w:noWrap/>
            <w:hideMark/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065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Ливандовский Богдан Павлович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6" w:type="dxa"/>
            <w:noWrap/>
            <w:hideMark/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065" w:type="dxa"/>
            <w:vAlign w:val="bottom"/>
          </w:tcPr>
          <w:p w:rsidR="0080791F" w:rsidRPr="008B67FD" w:rsidRDefault="0080791F" w:rsidP="00FE3717">
            <w:pPr>
              <w:rPr>
                <w:color w:val="FF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Пробст Милана Эдуардовна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6" w:type="dxa"/>
            <w:noWrap/>
            <w:hideMark/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065" w:type="dxa"/>
            <w:vAlign w:val="bottom"/>
          </w:tcPr>
          <w:p w:rsidR="0080791F" w:rsidRPr="008B67FD" w:rsidRDefault="0080791F" w:rsidP="00FE3717">
            <w:pPr>
              <w:rPr>
                <w:color w:val="FF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Горюнова София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6" w:type="dxa"/>
            <w:noWrap/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065" w:type="dxa"/>
            <w:vAlign w:val="bottom"/>
          </w:tcPr>
          <w:p w:rsidR="0080791F" w:rsidRPr="008B67FD" w:rsidRDefault="0080791F" w:rsidP="00FE371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Калугина Анна Сергеевна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6" w:type="dxa"/>
            <w:noWrap/>
            <w:hideMark/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065" w:type="dxa"/>
            <w:vAlign w:val="bottom"/>
          </w:tcPr>
          <w:p w:rsidR="0080791F" w:rsidRPr="008B67FD" w:rsidRDefault="0080791F" w:rsidP="00FE3717">
            <w:pPr>
              <w:rPr>
                <w:color w:val="FF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Жидкова Мария Владимировна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6" w:type="dxa"/>
            <w:noWrap/>
            <w:hideMark/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065" w:type="dxa"/>
            <w:vAlign w:val="bottom"/>
          </w:tcPr>
          <w:p w:rsidR="0080791F" w:rsidRPr="008B67FD" w:rsidRDefault="0080791F" w:rsidP="00FE3717">
            <w:pPr>
              <w:widowControl/>
              <w:autoSpaceDE/>
              <w:autoSpaceDN/>
              <w:adjustRightInd/>
              <w:rPr>
                <w:color w:val="FF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Драгунова Диана Дмитриевна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6" w:type="dxa"/>
            <w:noWrap/>
            <w:hideMark/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065" w:type="dxa"/>
            <w:vAlign w:val="bottom"/>
          </w:tcPr>
          <w:p w:rsidR="0080791F" w:rsidRPr="008B67FD" w:rsidRDefault="0080791F" w:rsidP="00FE3717">
            <w:pPr>
              <w:rPr>
                <w:color w:val="FF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Сергеева Виктория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6" w:type="dxa"/>
            <w:noWrap/>
            <w:hideMark/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065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Шерстнев Данила Дмитриевич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6" w:type="dxa"/>
            <w:noWrap/>
            <w:hideMark/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065" w:type="dxa"/>
            <w:vAlign w:val="bottom"/>
          </w:tcPr>
          <w:p w:rsidR="0080791F" w:rsidRPr="008B67FD" w:rsidRDefault="0080791F" w:rsidP="00FE371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Пичугин Никита Максимович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6" w:type="dxa"/>
            <w:noWrap/>
            <w:hideMark/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065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Камленкова Нелли Викторовна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846" w:type="dxa"/>
            <w:noWrap/>
            <w:hideMark/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065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Шарипов Лоикжон Джалолбекович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6" w:type="dxa"/>
            <w:noWrap/>
            <w:hideMark/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065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Репкин Егор Дмитриевич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6" w:type="dxa"/>
            <w:noWrap/>
            <w:hideMark/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065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Ильина Анна Михайловна</w:t>
            </w:r>
          </w:p>
        </w:tc>
      </w:tr>
    </w:tbl>
    <w:p w:rsidR="00EB27F0" w:rsidRPr="008B67FD" w:rsidRDefault="00EB27F0" w:rsidP="00EB27F0">
      <w:pPr>
        <w:rPr>
          <w:sz w:val="28"/>
          <w:szCs w:val="28"/>
        </w:rPr>
      </w:pPr>
    </w:p>
    <w:p w:rsidR="0080791F" w:rsidRPr="008B67FD" w:rsidRDefault="00EB27F0" w:rsidP="002826ED">
      <w:pPr>
        <w:autoSpaceDE/>
        <w:autoSpaceDN/>
        <w:adjustRightInd/>
        <w:spacing w:before="197" w:line="270" w:lineRule="exact"/>
        <w:jc w:val="center"/>
        <w:rPr>
          <w:b/>
          <w:sz w:val="28"/>
          <w:szCs w:val="28"/>
        </w:rPr>
      </w:pPr>
      <w:r w:rsidRPr="008B67FD">
        <w:rPr>
          <w:sz w:val="28"/>
          <w:szCs w:val="28"/>
        </w:rPr>
        <w:t xml:space="preserve">13.01.10 Электромонтер по ремонту и обслуживанию электрооборудования (по отраслям), </w:t>
      </w:r>
      <w:r w:rsidR="0011528C" w:rsidRPr="008B67FD">
        <w:rPr>
          <w:b/>
          <w:sz w:val="28"/>
          <w:szCs w:val="28"/>
        </w:rPr>
        <w:t xml:space="preserve">группа Э </w:t>
      </w:r>
      <w:r w:rsidR="008B732E" w:rsidRPr="008B67FD">
        <w:rPr>
          <w:b/>
          <w:sz w:val="28"/>
          <w:szCs w:val="28"/>
        </w:rPr>
        <w:t>26.21</w:t>
      </w:r>
      <w:r w:rsidR="00F16D48" w:rsidRPr="008B67FD">
        <w:rPr>
          <w:b/>
          <w:sz w:val="28"/>
          <w:szCs w:val="28"/>
        </w:rPr>
        <w:t xml:space="preserve"> (</w:t>
      </w:r>
      <w:r w:rsidRPr="008B67FD">
        <w:rPr>
          <w:b/>
          <w:sz w:val="28"/>
          <w:szCs w:val="28"/>
        </w:rPr>
        <w:t>Клин</w:t>
      </w:r>
      <w:r w:rsidR="00F16D48" w:rsidRPr="008B67FD">
        <w:rPr>
          <w:b/>
          <w:sz w:val="28"/>
          <w:szCs w:val="28"/>
        </w:rPr>
        <w:t>)</w:t>
      </w:r>
      <w:r w:rsidR="00445746" w:rsidRPr="008B67FD">
        <w:rPr>
          <w:b/>
          <w:sz w:val="28"/>
          <w:szCs w:val="28"/>
        </w:rPr>
        <w:t xml:space="preserve"> (25 бюджетных мест)</w:t>
      </w:r>
      <w:r w:rsidR="000770B5" w:rsidRPr="008B67FD">
        <w:rPr>
          <w:b/>
          <w:sz w:val="28"/>
          <w:szCs w:val="28"/>
        </w:rPr>
        <w:t xml:space="preserve"> </w:t>
      </w:r>
    </w:p>
    <w:p w:rsidR="0080791F" w:rsidRPr="008B67FD" w:rsidRDefault="0080791F" w:rsidP="001B75EB">
      <w:pPr>
        <w:autoSpaceDE/>
        <w:autoSpaceDN/>
        <w:adjustRightInd/>
        <w:spacing w:before="197" w:line="270" w:lineRule="exact"/>
        <w:jc w:val="center"/>
        <w:rPr>
          <w:b/>
          <w:sz w:val="28"/>
          <w:szCs w:val="28"/>
        </w:rPr>
      </w:pPr>
    </w:p>
    <w:tbl>
      <w:tblPr>
        <w:tblStyle w:val="a9"/>
        <w:tblpPr w:leftFromText="180" w:rightFromText="180" w:vertAnchor="text" w:tblpY="1"/>
        <w:tblOverlap w:val="never"/>
        <w:tblW w:w="5897" w:type="dxa"/>
        <w:tblLook w:val="04A0" w:firstRow="1" w:lastRow="0" w:firstColumn="1" w:lastColumn="0" w:noHBand="0" w:noVBand="1"/>
      </w:tblPr>
      <w:tblGrid>
        <w:gridCol w:w="743"/>
        <w:gridCol w:w="5154"/>
      </w:tblGrid>
      <w:tr w:rsidR="002826ED" w:rsidRPr="008B67FD" w:rsidTr="002826ED">
        <w:trPr>
          <w:trHeight w:val="270"/>
        </w:trPr>
        <w:tc>
          <w:tcPr>
            <w:tcW w:w="743" w:type="dxa"/>
          </w:tcPr>
          <w:p w:rsidR="002826ED" w:rsidRPr="008B67FD" w:rsidRDefault="002826ED" w:rsidP="00593198">
            <w:pPr>
              <w:jc w:val="center"/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№</w:t>
            </w:r>
          </w:p>
        </w:tc>
        <w:tc>
          <w:tcPr>
            <w:tcW w:w="5154" w:type="dxa"/>
          </w:tcPr>
          <w:p w:rsidR="002826ED" w:rsidRPr="008B67FD" w:rsidRDefault="002826ED" w:rsidP="00593198">
            <w:pPr>
              <w:jc w:val="center"/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Ф.И.О.</w:t>
            </w:r>
          </w:p>
        </w:tc>
      </w:tr>
      <w:tr w:rsidR="002826ED" w:rsidRPr="008B67FD" w:rsidTr="002826ED">
        <w:trPr>
          <w:trHeight w:val="270"/>
        </w:trPr>
        <w:tc>
          <w:tcPr>
            <w:tcW w:w="743" w:type="dxa"/>
          </w:tcPr>
          <w:p w:rsidR="002826ED" w:rsidRPr="008B67FD" w:rsidRDefault="002826ED" w:rsidP="00607FB0">
            <w:pPr>
              <w:pStyle w:val="a8"/>
              <w:numPr>
                <w:ilvl w:val="0"/>
                <w:numId w:val="54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154" w:type="dxa"/>
            <w:vAlign w:val="bottom"/>
          </w:tcPr>
          <w:p w:rsidR="002826ED" w:rsidRPr="008B67FD" w:rsidRDefault="002826ED" w:rsidP="00FE371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Лавриненко Даниил Кириллович</w:t>
            </w:r>
          </w:p>
        </w:tc>
      </w:tr>
      <w:tr w:rsidR="002826ED" w:rsidRPr="008B67FD" w:rsidTr="002826ED">
        <w:trPr>
          <w:trHeight w:val="270"/>
        </w:trPr>
        <w:tc>
          <w:tcPr>
            <w:tcW w:w="743" w:type="dxa"/>
          </w:tcPr>
          <w:p w:rsidR="002826ED" w:rsidRPr="008B67FD" w:rsidRDefault="002826ED" w:rsidP="00607FB0">
            <w:pPr>
              <w:pStyle w:val="a8"/>
              <w:numPr>
                <w:ilvl w:val="0"/>
                <w:numId w:val="54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154" w:type="dxa"/>
            <w:vAlign w:val="bottom"/>
          </w:tcPr>
          <w:p w:rsidR="002826ED" w:rsidRPr="008B67FD" w:rsidRDefault="002826ED" w:rsidP="00FE3717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Романов Матвей Анатольевич</w:t>
            </w:r>
          </w:p>
        </w:tc>
      </w:tr>
      <w:tr w:rsidR="002826ED" w:rsidRPr="008B67FD" w:rsidTr="002826ED">
        <w:trPr>
          <w:trHeight w:val="270"/>
        </w:trPr>
        <w:tc>
          <w:tcPr>
            <w:tcW w:w="743" w:type="dxa"/>
          </w:tcPr>
          <w:p w:rsidR="002826ED" w:rsidRPr="008B67FD" w:rsidRDefault="002826ED" w:rsidP="00607FB0">
            <w:pPr>
              <w:pStyle w:val="a8"/>
              <w:numPr>
                <w:ilvl w:val="0"/>
                <w:numId w:val="54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154" w:type="dxa"/>
            <w:vAlign w:val="bottom"/>
          </w:tcPr>
          <w:p w:rsidR="002826ED" w:rsidRPr="008B67FD" w:rsidRDefault="002826ED" w:rsidP="00FE371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Алексеев Роман Андреевич</w:t>
            </w:r>
          </w:p>
        </w:tc>
      </w:tr>
      <w:tr w:rsidR="002826ED" w:rsidRPr="008B67FD" w:rsidTr="002826ED">
        <w:trPr>
          <w:trHeight w:val="270"/>
        </w:trPr>
        <w:tc>
          <w:tcPr>
            <w:tcW w:w="743" w:type="dxa"/>
          </w:tcPr>
          <w:p w:rsidR="002826ED" w:rsidRPr="008B67FD" w:rsidRDefault="002826ED" w:rsidP="00607FB0">
            <w:pPr>
              <w:pStyle w:val="a8"/>
              <w:numPr>
                <w:ilvl w:val="0"/>
                <w:numId w:val="54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154" w:type="dxa"/>
            <w:vAlign w:val="bottom"/>
          </w:tcPr>
          <w:p w:rsidR="002826ED" w:rsidRPr="008B67FD" w:rsidRDefault="002826ED" w:rsidP="00FE371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Рустамов Умиджон Убайдулла Угли</w:t>
            </w:r>
          </w:p>
        </w:tc>
      </w:tr>
      <w:tr w:rsidR="002826ED" w:rsidRPr="008B67FD" w:rsidTr="002826ED">
        <w:trPr>
          <w:trHeight w:val="270"/>
        </w:trPr>
        <w:tc>
          <w:tcPr>
            <w:tcW w:w="743" w:type="dxa"/>
          </w:tcPr>
          <w:p w:rsidR="002826ED" w:rsidRPr="008B67FD" w:rsidRDefault="002826ED" w:rsidP="00607FB0">
            <w:pPr>
              <w:pStyle w:val="a8"/>
              <w:numPr>
                <w:ilvl w:val="0"/>
                <w:numId w:val="54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154" w:type="dxa"/>
            <w:vAlign w:val="bottom"/>
          </w:tcPr>
          <w:p w:rsidR="002826ED" w:rsidRPr="008B67FD" w:rsidRDefault="002826ED" w:rsidP="00FE371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Сенцов Артём Кириллович</w:t>
            </w:r>
          </w:p>
        </w:tc>
      </w:tr>
      <w:tr w:rsidR="002826ED" w:rsidRPr="008B67FD" w:rsidTr="002826ED">
        <w:trPr>
          <w:trHeight w:val="270"/>
        </w:trPr>
        <w:tc>
          <w:tcPr>
            <w:tcW w:w="743" w:type="dxa"/>
          </w:tcPr>
          <w:p w:rsidR="002826ED" w:rsidRPr="008B67FD" w:rsidRDefault="002826ED" w:rsidP="00607FB0">
            <w:pPr>
              <w:pStyle w:val="a8"/>
              <w:numPr>
                <w:ilvl w:val="0"/>
                <w:numId w:val="54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154" w:type="dxa"/>
            <w:vAlign w:val="bottom"/>
          </w:tcPr>
          <w:p w:rsidR="002826ED" w:rsidRPr="008B67FD" w:rsidRDefault="002826ED" w:rsidP="00FE371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Сорокин Никита Романович</w:t>
            </w:r>
          </w:p>
        </w:tc>
      </w:tr>
      <w:tr w:rsidR="002826ED" w:rsidRPr="008B67FD" w:rsidTr="002826ED">
        <w:trPr>
          <w:trHeight w:val="270"/>
        </w:trPr>
        <w:tc>
          <w:tcPr>
            <w:tcW w:w="743" w:type="dxa"/>
          </w:tcPr>
          <w:p w:rsidR="002826ED" w:rsidRPr="008B67FD" w:rsidRDefault="002826ED" w:rsidP="00607FB0">
            <w:pPr>
              <w:pStyle w:val="a8"/>
              <w:numPr>
                <w:ilvl w:val="0"/>
                <w:numId w:val="54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154" w:type="dxa"/>
            <w:vAlign w:val="bottom"/>
          </w:tcPr>
          <w:p w:rsidR="002826ED" w:rsidRPr="008B67FD" w:rsidRDefault="002826ED" w:rsidP="00FE371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Андреев Александр Игоревич</w:t>
            </w:r>
          </w:p>
        </w:tc>
      </w:tr>
      <w:tr w:rsidR="002826ED" w:rsidRPr="008B67FD" w:rsidTr="002826ED">
        <w:trPr>
          <w:trHeight w:val="270"/>
        </w:trPr>
        <w:tc>
          <w:tcPr>
            <w:tcW w:w="743" w:type="dxa"/>
          </w:tcPr>
          <w:p w:rsidR="002826ED" w:rsidRPr="008B67FD" w:rsidRDefault="002826ED" w:rsidP="00607FB0">
            <w:pPr>
              <w:pStyle w:val="a8"/>
              <w:numPr>
                <w:ilvl w:val="0"/>
                <w:numId w:val="54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154" w:type="dxa"/>
            <w:vAlign w:val="bottom"/>
          </w:tcPr>
          <w:p w:rsidR="002826ED" w:rsidRPr="008B67FD" w:rsidRDefault="002826ED" w:rsidP="00FE371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Меркулов Никита Сергеевич</w:t>
            </w:r>
          </w:p>
        </w:tc>
      </w:tr>
      <w:tr w:rsidR="002826ED" w:rsidRPr="008B67FD" w:rsidTr="002826ED">
        <w:trPr>
          <w:trHeight w:val="270"/>
        </w:trPr>
        <w:tc>
          <w:tcPr>
            <w:tcW w:w="743" w:type="dxa"/>
          </w:tcPr>
          <w:p w:rsidR="002826ED" w:rsidRPr="008B67FD" w:rsidRDefault="002826ED" w:rsidP="00607FB0">
            <w:pPr>
              <w:pStyle w:val="a8"/>
              <w:numPr>
                <w:ilvl w:val="0"/>
                <w:numId w:val="54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154" w:type="dxa"/>
            <w:vAlign w:val="bottom"/>
          </w:tcPr>
          <w:p w:rsidR="002826ED" w:rsidRPr="008B67FD" w:rsidRDefault="002826ED" w:rsidP="00FE371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Никифоров Артём Максимович</w:t>
            </w:r>
          </w:p>
        </w:tc>
      </w:tr>
      <w:tr w:rsidR="002826ED" w:rsidRPr="008B67FD" w:rsidTr="002826ED">
        <w:trPr>
          <w:trHeight w:val="270"/>
        </w:trPr>
        <w:tc>
          <w:tcPr>
            <w:tcW w:w="743" w:type="dxa"/>
          </w:tcPr>
          <w:p w:rsidR="002826ED" w:rsidRPr="008B67FD" w:rsidRDefault="002826ED" w:rsidP="00607FB0">
            <w:pPr>
              <w:pStyle w:val="a8"/>
              <w:numPr>
                <w:ilvl w:val="0"/>
                <w:numId w:val="54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154" w:type="dxa"/>
            <w:vAlign w:val="bottom"/>
          </w:tcPr>
          <w:p w:rsidR="002826ED" w:rsidRPr="008B67FD" w:rsidRDefault="002826ED" w:rsidP="00FE371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Карапетян Арсен Грайрович</w:t>
            </w:r>
          </w:p>
        </w:tc>
      </w:tr>
      <w:tr w:rsidR="002826ED" w:rsidRPr="008B67FD" w:rsidTr="002826ED">
        <w:trPr>
          <w:trHeight w:val="270"/>
        </w:trPr>
        <w:tc>
          <w:tcPr>
            <w:tcW w:w="743" w:type="dxa"/>
          </w:tcPr>
          <w:p w:rsidR="002826ED" w:rsidRPr="008B67FD" w:rsidRDefault="002826ED" w:rsidP="00607FB0">
            <w:pPr>
              <w:pStyle w:val="a8"/>
              <w:numPr>
                <w:ilvl w:val="0"/>
                <w:numId w:val="54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154" w:type="dxa"/>
            <w:vAlign w:val="bottom"/>
          </w:tcPr>
          <w:p w:rsidR="002826ED" w:rsidRPr="008B67FD" w:rsidRDefault="002826ED" w:rsidP="00FE371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Рожков Илья Олегович</w:t>
            </w:r>
          </w:p>
        </w:tc>
      </w:tr>
      <w:tr w:rsidR="002826ED" w:rsidRPr="008B67FD" w:rsidTr="002826ED">
        <w:trPr>
          <w:trHeight w:val="270"/>
        </w:trPr>
        <w:tc>
          <w:tcPr>
            <w:tcW w:w="743" w:type="dxa"/>
          </w:tcPr>
          <w:p w:rsidR="002826ED" w:rsidRPr="008B67FD" w:rsidRDefault="002826ED" w:rsidP="00607FB0">
            <w:pPr>
              <w:pStyle w:val="a8"/>
              <w:numPr>
                <w:ilvl w:val="0"/>
                <w:numId w:val="54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154" w:type="dxa"/>
            <w:vAlign w:val="bottom"/>
          </w:tcPr>
          <w:p w:rsidR="002826ED" w:rsidRPr="008B67FD" w:rsidRDefault="002826ED" w:rsidP="00FE371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Брагнебун Артём Александрович</w:t>
            </w:r>
          </w:p>
        </w:tc>
      </w:tr>
      <w:tr w:rsidR="002826ED" w:rsidRPr="008B67FD" w:rsidTr="002826ED">
        <w:trPr>
          <w:trHeight w:val="270"/>
        </w:trPr>
        <w:tc>
          <w:tcPr>
            <w:tcW w:w="743" w:type="dxa"/>
          </w:tcPr>
          <w:p w:rsidR="002826ED" w:rsidRPr="008B67FD" w:rsidRDefault="002826ED" w:rsidP="00607FB0">
            <w:pPr>
              <w:pStyle w:val="a8"/>
              <w:numPr>
                <w:ilvl w:val="0"/>
                <w:numId w:val="54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154" w:type="dxa"/>
            <w:vAlign w:val="bottom"/>
          </w:tcPr>
          <w:p w:rsidR="002826ED" w:rsidRPr="008B67FD" w:rsidRDefault="002826ED" w:rsidP="00FE371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Новиков Михаил Андреевич</w:t>
            </w:r>
          </w:p>
        </w:tc>
      </w:tr>
      <w:tr w:rsidR="002826ED" w:rsidRPr="008B67FD" w:rsidTr="002826ED">
        <w:trPr>
          <w:trHeight w:val="270"/>
        </w:trPr>
        <w:tc>
          <w:tcPr>
            <w:tcW w:w="743" w:type="dxa"/>
          </w:tcPr>
          <w:p w:rsidR="002826ED" w:rsidRPr="008B67FD" w:rsidRDefault="002826ED" w:rsidP="00607FB0">
            <w:pPr>
              <w:pStyle w:val="a8"/>
              <w:numPr>
                <w:ilvl w:val="0"/>
                <w:numId w:val="54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154" w:type="dxa"/>
            <w:vAlign w:val="bottom"/>
          </w:tcPr>
          <w:p w:rsidR="002826ED" w:rsidRPr="008B67FD" w:rsidRDefault="002826ED" w:rsidP="00FE371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Утенков Александр Павлович</w:t>
            </w:r>
          </w:p>
        </w:tc>
      </w:tr>
      <w:tr w:rsidR="002826ED" w:rsidRPr="008B67FD" w:rsidTr="002826ED">
        <w:trPr>
          <w:trHeight w:val="270"/>
        </w:trPr>
        <w:tc>
          <w:tcPr>
            <w:tcW w:w="743" w:type="dxa"/>
          </w:tcPr>
          <w:p w:rsidR="002826ED" w:rsidRPr="008B67FD" w:rsidRDefault="002826ED" w:rsidP="00607FB0">
            <w:pPr>
              <w:pStyle w:val="a8"/>
              <w:numPr>
                <w:ilvl w:val="0"/>
                <w:numId w:val="54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154" w:type="dxa"/>
            <w:vAlign w:val="bottom"/>
          </w:tcPr>
          <w:p w:rsidR="002826ED" w:rsidRPr="008B67FD" w:rsidRDefault="002826ED" w:rsidP="00FE371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Горяшин Кирилл Русланович</w:t>
            </w:r>
          </w:p>
        </w:tc>
      </w:tr>
      <w:tr w:rsidR="002826ED" w:rsidRPr="008B67FD" w:rsidTr="002826ED">
        <w:trPr>
          <w:trHeight w:val="270"/>
        </w:trPr>
        <w:tc>
          <w:tcPr>
            <w:tcW w:w="743" w:type="dxa"/>
          </w:tcPr>
          <w:p w:rsidR="002826ED" w:rsidRPr="008B67FD" w:rsidRDefault="002826ED" w:rsidP="00607FB0">
            <w:pPr>
              <w:pStyle w:val="a8"/>
              <w:numPr>
                <w:ilvl w:val="0"/>
                <w:numId w:val="54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154" w:type="dxa"/>
            <w:vAlign w:val="bottom"/>
          </w:tcPr>
          <w:p w:rsidR="002826ED" w:rsidRPr="008B67FD" w:rsidRDefault="002826ED" w:rsidP="00FE371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Палага Дмитрий Васильевич</w:t>
            </w:r>
          </w:p>
        </w:tc>
      </w:tr>
      <w:tr w:rsidR="002826ED" w:rsidRPr="008B67FD" w:rsidTr="002826ED">
        <w:trPr>
          <w:trHeight w:val="270"/>
        </w:trPr>
        <w:tc>
          <w:tcPr>
            <w:tcW w:w="743" w:type="dxa"/>
          </w:tcPr>
          <w:p w:rsidR="002826ED" w:rsidRPr="008B67FD" w:rsidRDefault="002826ED" w:rsidP="00607FB0">
            <w:pPr>
              <w:pStyle w:val="a8"/>
              <w:numPr>
                <w:ilvl w:val="0"/>
                <w:numId w:val="54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154" w:type="dxa"/>
            <w:vAlign w:val="bottom"/>
          </w:tcPr>
          <w:p w:rsidR="002826ED" w:rsidRPr="008B67FD" w:rsidRDefault="002826ED" w:rsidP="00FE371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Трушкин Арсений Алексеевич</w:t>
            </w:r>
          </w:p>
        </w:tc>
      </w:tr>
      <w:tr w:rsidR="002826ED" w:rsidRPr="008B67FD" w:rsidTr="002826ED">
        <w:trPr>
          <w:trHeight w:val="270"/>
        </w:trPr>
        <w:tc>
          <w:tcPr>
            <w:tcW w:w="743" w:type="dxa"/>
          </w:tcPr>
          <w:p w:rsidR="002826ED" w:rsidRPr="008B67FD" w:rsidRDefault="002826ED" w:rsidP="00607FB0">
            <w:pPr>
              <w:pStyle w:val="a8"/>
              <w:numPr>
                <w:ilvl w:val="0"/>
                <w:numId w:val="54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154" w:type="dxa"/>
            <w:vAlign w:val="bottom"/>
          </w:tcPr>
          <w:p w:rsidR="002826ED" w:rsidRPr="008B67FD" w:rsidRDefault="002826ED" w:rsidP="00FE3717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Гридин Вячеслав Олегович</w:t>
            </w:r>
          </w:p>
        </w:tc>
      </w:tr>
      <w:tr w:rsidR="002826ED" w:rsidRPr="008B67FD" w:rsidTr="002826ED">
        <w:trPr>
          <w:trHeight w:val="270"/>
        </w:trPr>
        <w:tc>
          <w:tcPr>
            <w:tcW w:w="743" w:type="dxa"/>
          </w:tcPr>
          <w:p w:rsidR="002826ED" w:rsidRPr="008B67FD" w:rsidRDefault="002826ED" w:rsidP="00607FB0">
            <w:pPr>
              <w:pStyle w:val="a8"/>
              <w:numPr>
                <w:ilvl w:val="0"/>
                <w:numId w:val="54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154" w:type="dxa"/>
            <w:vAlign w:val="bottom"/>
          </w:tcPr>
          <w:p w:rsidR="002826ED" w:rsidRPr="008B67FD" w:rsidRDefault="002826ED" w:rsidP="00607FB0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Кротов Тимур Сергеевич</w:t>
            </w:r>
          </w:p>
        </w:tc>
      </w:tr>
      <w:tr w:rsidR="002826ED" w:rsidRPr="008B67FD" w:rsidTr="002826ED">
        <w:trPr>
          <w:trHeight w:val="270"/>
        </w:trPr>
        <w:tc>
          <w:tcPr>
            <w:tcW w:w="743" w:type="dxa"/>
          </w:tcPr>
          <w:p w:rsidR="002826ED" w:rsidRPr="008B67FD" w:rsidRDefault="002826ED" w:rsidP="00607FB0">
            <w:pPr>
              <w:pStyle w:val="a8"/>
              <w:numPr>
                <w:ilvl w:val="0"/>
                <w:numId w:val="54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154" w:type="dxa"/>
            <w:vAlign w:val="bottom"/>
          </w:tcPr>
          <w:p w:rsidR="002826ED" w:rsidRPr="008B67FD" w:rsidRDefault="002826ED" w:rsidP="00607FB0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Гайдарлы Михаил Иванович</w:t>
            </w:r>
          </w:p>
        </w:tc>
      </w:tr>
      <w:tr w:rsidR="002826ED" w:rsidRPr="008B67FD" w:rsidTr="002826ED">
        <w:trPr>
          <w:trHeight w:val="270"/>
        </w:trPr>
        <w:tc>
          <w:tcPr>
            <w:tcW w:w="743" w:type="dxa"/>
          </w:tcPr>
          <w:p w:rsidR="002826ED" w:rsidRPr="008B67FD" w:rsidRDefault="002826ED" w:rsidP="00607FB0">
            <w:pPr>
              <w:pStyle w:val="a8"/>
              <w:numPr>
                <w:ilvl w:val="0"/>
                <w:numId w:val="54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154" w:type="dxa"/>
            <w:vAlign w:val="bottom"/>
          </w:tcPr>
          <w:p w:rsidR="002826ED" w:rsidRPr="008B67FD" w:rsidRDefault="002826ED" w:rsidP="00607FB0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Кружков Максим Иванович</w:t>
            </w:r>
          </w:p>
        </w:tc>
      </w:tr>
      <w:tr w:rsidR="002826ED" w:rsidRPr="008B67FD" w:rsidTr="002826ED">
        <w:trPr>
          <w:trHeight w:val="270"/>
        </w:trPr>
        <w:tc>
          <w:tcPr>
            <w:tcW w:w="743" w:type="dxa"/>
          </w:tcPr>
          <w:p w:rsidR="002826ED" w:rsidRPr="008B67FD" w:rsidRDefault="002826ED" w:rsidP="00607FB0">
            <w:pPr>
              <w:pStyle w:val="a8"/>
              <w:numPr>
                <w:ilvl w:val="0"/>
                <w:numId w:val="54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154" w:type="dxa"/>
            <w:vAlign w:val="bottom"/>
          </w:tcPr>
          <w:p w:rsidR="002826ED" w:rsidRPr="008B67FD" w:rsidRDefault="002826ED" w:rsidP="00607FB0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Часов Кирилл Ильич</w:t>
            </w:r>
          </w:p>
        </w:tc>
      </w:tr>
      <w:tr w:rsidR="002826ED" w:rsidRPr="008B67FD" w:rsidTr="002826ED">
        <w:trPr>
          <w:trHeight w:val="270"/>
        </w:trPr>
        <w:tc>
          <w:tcPr>
            <w:tcW w:w="743" w:type="dxa"/>
          </w:tcPr>
          <w:p w:rsidR="002826ED" w:rsidRPr="008B67FD" w:rsidRDefault="002826ED" w:rsidP="00607FB0">
            <w:pPr>
              <w:pStyle w:val="a8"/>
              <w:numPr>
                <w:ilvl w:val="0"/>
                <w:numId w:val="54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154" w:type="dxa"/>
            <w:vAlign w:val="bottom"/>
          </w:tcPr>
          <w:p w:rsidR="002826ED" w:rsidRPr="008B67FD" w:rsidRDefault="002826ED" w:rsidP="00607FB0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Михайленко Илья Сергеевич</w:t>
            </w:r>
          </w:p>
        </w:tc>
      </w:tr>
      <w:tr w:rsidR="002826ED" w:rsidRPr="008B67FD" w:rsidTr="002826ED">
        <w:trPr>
          <w:trHeight w:val="270"/>
        </w:trPr>
        <w:tc>
          <w:tcPr>
            <w:tcW w:w="743" w:type="dxa"/>
          </w:tcPr>
          <w:p w:rsidR="002826ED" w:rsidRPr="008B67FD" w:rsidRDefault="002826ED" w:rsidP="00607FB0">
            <w:pPr>
              <w:pStyle w:val="a8"/>
              <w:numPr>
                <w:ilvl w:val="0"/>
                <w:numId w:val="54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154" w:type="dxa"/>
            <w:vAlign w:val="bottom"/>
          </w:tcPr>
          <w:p w:rsidR="002826ED" w:rsidRPr="008B67FD" w:rsidRDefault="002826ED" w:rsidP="00607FB0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Мочнов Денис Алексеевич</w:t>
            </w:r>
          </w:p>
        </w:tc>
      </w:tr>
      <w:tr w:rsidR="002826ED" w:rsidRPr="008B67FD" w:rsidTr="002826ED">
        <w:trPr>
          <w:trHeight w:val="270"/>
        </w:trPr>
        <w:tc>
          <w:tcPr>
            <w:tcW w:w="743" w:type="dxa"/>
          </w:tcPr>
          <w:p w:rsidR="002826ED" w:rsidRPr="008B67FD" w:rsidRDefault="002826ED" w:rsidP="00607FB0">
            <w:pPr>
              <w:pStyle w:val="a8"/>
              <w:numPr>
                <w:ilvl w:val="0"/>
                <w:numId w:val="54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154" w:type="dxa"/>
            <w:vAlign w:val="bottom"/>
          </w:tcPr>
          <w:p w:rsidR="002826ED" w:rsidRPr="008B67FD" w:rsidRDefault="002826ED" w:rsidP="00607FB0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Гафаров Денис Фиданович</w:t>
            </w:r>
          </w:p>
        </w:tc>
      </w:tr>
      <w:tr w:rsidR="002826ED" w:rsidRPr="008B67FD" w:rsidTr="002826ED">
        <w:trPr>
          <w:trHeight w:val="270"/>
        </w:trPr>
        <w:tc>
          <w:tcPr>
            <w:tcW w:w="743" w:type="dxa"/>
          </w:tcPr>
          <w:p w:rsidR="002826ED" w:rsidRPr="008B67FD" w:rsidRDefault="002826ED" w:rsidP="00607FB0">
            <w:pPr>
              <w:pStyle w:val="a8"/>
              <w:numPr>
                <w:ilvl w:val="0"/>
                <w:numId w:val="54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154" w:type="dxa"/>
            <w:vAlign w:val="bottom"/>
          </w:tcPr>
          <w:p w:rsidR="002826ED" w:rsidRPr="008B67FD" w:rsidRDefault="002826ED" w:rsidP="00607FB0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Хворостинин Артём Павлович</w:t>
            </w:r>
          </w:p>
        </w:tc>
      </w:tr>
      <w:tr w:rsidR="002826ED" w:rsidRPr="008B67FD" w:rsidTr="002826ED">
        <w:trPr>
          <w:trHeight w:val="270"/>
        </w:trPr>
        <w:tc>
          <w:tcPr>
            <w:tcW w:w="743" w:type="dxa"/>
          </w:tcPr>
          <w:p w:rsidR="002826ED" w:rsidRPr="008B67FD" w:rsidRDefault="002826ED" w:rsidP="00607FB0">
            <w:pPr>
              <w:pStyle w:val="a8"/>
              <w:numPr>
                <w:ilvl w:val="0"/>
                <w:numId w:val="54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154" w:type="dxa"/>
            <w:vAlign w:val="bottom"/>
          </w:tcPr>
          <w:p w:rsidR="002826ED" w:rsidRPr="008B67FD" w:rsidRDefault="002826ED" w:rsidP="00607FB0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Бирюков Никита Викторович</w:t>
            </w:r>
          </w:p>
        </w:tc>
      </w:tr>
    </w:tbl>
    <w:p w:rsidR="002826ED" w:rsidRDefault="002826ED" w:rsidP="008B732E">
      <w:pPr>
        <w:autoSpaceDE/>
        <w:autoSpaceDN/>
        <w:adjustRightInd/>
        <w:spacing w:before="197" w:line="270" w:lineRule="exact"/>
        <w:rPr>
          <w:sz w:val="28"/>
          <w:szCs w:val="28"/>
        </w:rPr>
      </w:pPr>
    </w:p>
    <w:p w:rsidR="002826ED" w:rsidRDefault="002826ED" w:rsidP="008B732E">
      <w:pPr>
        <w:autoSpaceDE/>
        <w:autoSpaceDN/>
        <w:adjustRightInd/>
        <w:spacing w:before="197" w:line="270" w:lineRule="exact"/>
        <w:rPr>
          <w:sz w:val="28"/>
          <w:szCs w:val="28"/>
        </w:rPr>
      </w:pPr>
    </w:p>
    <w:p w:rsidR="002826ED" w:rsidRDefault="002826ED" w:rsidP="008B732E">
      <w:pPr>
        <w:autoSpaceDE/>
        <w:autoSpaceDN/>
        <w:adjustRightInd/>
        <w:spacing w:before="197" w:line="270" w:lineRule="exact"/>
        <w:rPr>
          <w:sz w:val="28"/>
          <w:szCs w:val="28"/>
        </w:rPr>
      </w:pPr>
    </w:p>
    <w:p w:rsidR="002826ED" w:rsidRDefault="002826ED" w:rsidP="008B732E">
      <w:pPr>
        <w:autoSpaceDE/>
        <w:autoSpaceDN/>
        <w:adjustRightInd/>
        <w:spacing w:before="197" w:line="270" w:lineRule="exact"/>
        <w:rPr>
          <w:sz w:val="28"/>
          <w:szCs w:val="28"/>
        </w:rPr>
      </w:pPr>
    </w:p>
    <w:p w:rsidR="002826ED" w:rsidRDefault="002826ED" w:rsidP="008B732E">
      <w:pPr>
        <w:autoSpaceDE/>
        <w:autoSpaceDN/>
        <w:adjustRightInd/>
        <w:spacing w:before="197" w:line="270" w:lineRule="exact"/>
        <w:rPr>
          <w:sz w:val="28"/>
          <w:szCs w:val="28"/>
        </w:rPr>
      </w:pPr>
    </w:p>
    <w:p w:rsidR="002826ED" w:rsidRDefault="002826ED" w:rsidP="008B732E">
      <w:pPr>
        <w:autoSpaceDE/>
        <w:autoSpaceDN/>
        <w:adjustRightInd/>
        <w:spacing w:before="197" w:line="270" w:lineRule="exact"/>
        <w:rPr>
          <w:sz w:val="28"/>
          <w:szCs w:val="28"/>
        </w:rPr>
      </w:pPr>
    </w:p>
    <w:p w:rsidR="002826ED" w:rsidRDefault="002826ED" w:rsidP="008B732E">
      <w:pPr>
        <w:autoSpaceDE/>
        <w:autoSpaceDN/>
        <w:adjustRightInd/>
        <w:spacing w:before="197" w:line="270" w:lineRule="exact"/>
        <w:rPr>
          <w:sz w:val="28"/>
          <w:szCs w:val="28"/>
        </w:rPr>
      </w:pPr>
    </w:p>
    <w:p w:rsidR="002826ED" w:rsidRDefault="002826ED" w:rsidP="008B732E">
      <w:pPr>
        <w:autoSpaceDE/>
        <w:autoSpaceDN/>
        <w:adjustRightInd/>
        <w:spacing w:before="197" w:line="270" w:lineRule="exact"/>
        <w:rPr>
          <w:sz w:val="28"/>
          <w:szCs w:val="28"/>
        </w:rPr>
      </w:pPr>
    </w:p>
    <w:p w:rsidR="002826ED" w:rsidRDefault="002826ED" w:rsidP="008B732E">
      <w:pPr>
        <w:autoSpaceDE/>
        <w:autoSpaceDN/>
        <w:adjustRightInd/>
        <w:spacing w:before="197" w:line="270" w:lineRule="exact"/>
        <w:rPr>
          <w:sz w:val="28"/>
          <w:szCs w:val="28"/>
        </w:rPr>
      </w:pPr>
    </w:p>
    <w:p w:rsidR="002826ED" w:rsidRDefault="002826ED" w:rsidP="008B732E">
      <w:pPr>
        <w:autoSpaceDE/>
        <w:autoSpaceDN/>
        <w:adjustRightInd/>
        <w:spacing w:before="197" w:line="270" w:lineRule="exact"/>
        <w:rPr>
          <w:sz w:val="28"/>
          <w:szCs w:val="28"/>
        </w:rPr>
      </w:pPr>
    </w:p>
    <w:p w:rsidR="002826ED" w:rsidRDefault="002826ED" w:rsidP="008B732E">
      <w:pPr>
        <w:autoSpaceDE/>
        <w:autoSpaceDN/>
        <w:adjustRightInd/>
        <w:spacing w:before="197" w:line="270" w:lineRule="exact"/>
        <w:rPr>
          <w:sz w:val="28"/>
          <w:szCs w:val="28"/>
        </w:rPr>
      </w:pPr>
    </w:p>
    <w:p w:rsidR="002826ED" w:rsidRDefault="002826ED" w:rsidP="008B732E">
      <w:pPr>
        <w:autoSpaceDE/>
        <w:autoSpaceDN/>
        <w:adjustRightInd/>
        <w:spacing w:before="197" w:line="270" w:lineRule="exact"/>
        <w:rPr>
          <w:sz w:val="28"/>
          <w:szCs w:val="28"/>
        </w:rPr>
      </w:pPr>
    </w:p>
    <w:p w:rsidR="002826ED" w:rsidRDefault="002826ED" w:rsidP="008B732E">
      <w:pPr>
        <w:autoSpaceDE/>
        <w:autoSpaceDN/>
        <w:adjustRightInd/>
        <w:spacing w:before="197" w:line="270" w:lineRule="exact"/>
        <w:rPr>
          <w:sz w:val="28"/>
          <w:szCs w:val="28"/>
        </w:rPr>
      </w:pPr>
    </w:p>
    <w:p w:rsidR="002826ED" w:rsidRDefault="002826ED" w:rsidP="008B732E">
      <w:pPr>
        <w:autoSpaceDE/>
        <w:autoSpaceDN/>
        <w:adjustRightInd/>
        <w:spacing w:before="197" w:line="270" w:lineRule="exact"/>
        <w:rPr>
          <w:sz w:val="28"/>
          <w:szCs w:val="28"/>
        </w:rPr>
      </w:pPr>
    </w:p>
    <w:p w:rsidR="002826ED" w:rsidRDefault="002826ED" w:rsidP="008B732E">
      <w:pPr>
        <w:autoSpaceDE/>
        <w:autoSpaceDN/>
        <w:adjustRightInd/>
        <w:spacing w:before="197" w:line="270" w:lineRule="exact"/>
        <w:rPr>
          <w:sz w:val="28"/>
          <w:szCs w:val="28"/>
        </w:rPr>
      </w:pPr>
    </w:p>
    <w:p w:rsidR="002826ED" w:rsidRDefault="002826ED" w:rsidP="008B732E">
      <w:pPr>
        <w:autoSpaceDE/>
        <w:autoSpaceDN/>
        <w:adjustRightInd/>
        <w:spacing w:before="197" w:line="270" w:lineRule="exact"/>
        <w:rPr>
          <w:sz w:val="28"/>
          <w:szCs w:val="28"/>
        </w:rPr>
      </w:pPr>
    </w:p>
    <w:p w:rsidR="002826ED" w:rsidRDefault="002826ED" w:rsidP="008B732E">
      <w:pPr>
        <w:autoSpaceDE/>
        <w:autoSpaceDN/>
        <w:adjustRightInd/>
        <w:spacing w:before="197" w:line="270" w:lineRule="exact"/>
        <w:rPr>
          <w:sz w:val="28"/>
          <w:szCs w:val="28"/>
        </w:rPr>
      </w:pPr>
    </w:p>
    <w:p w:rsidR="002826ED" w:rsidRDefault="002826ED" w:rsidP="008B732E">
      <w:pPr>
        <w:autoSpaceDE/>
        <w:autoSpaceDN/>
        <w:adjustRightInd/>
        <w:spacing w:before="197" w:line="270" w:lineRule="exact"/>
        <w:rPr>
          <w:sz w:val="28"/>
          <w:szCs w:val="28"/>
        </w:rPr>
      </w:pPr>
    </w:p>
    <w:p w:rsidR="002826ED" w:rsidRDefault="002826ED" w:rsidP="008B732E">
      <w:pPr>
        <w:autoSpaceDE/>
        <w:autoSpaceDN/>
        <w:adjustRightInd/>
        <w:spacing w:before="197" w:line="270" w:lineRule="exact"/>
        <w:rPr>
          <w:sz w:val="28"/>
          <w:szCs w:val="28"/>
        </w:rPr>
      </w:pPr>
    </w:p>
    <w:p w:rsidR="002826ED" w:rsidRDefault="002826ED" w:rsidP="008B732E">
      <w:pPr>
        <w:autoSpaceDE/>
        <w:autoSpaceDN/>
        <w:adjustRightInd/>
        <w:spacing w:before="197" w:line="270" w:lineRule="exact"/>
        <w:rPr>
          <w:sz w:val="28"/>
          <w:szCs w:val="28"/>
        </w:rPr>
      </w:pPr>
    </w:p>
    <w:p w:rsidR="002826ED" w:rsidRDefault="002826ED" w:rsidP="008B732E">
      <w:pPr>
        <w:autoSpaceDE/>
        <w:autoSpaceDN/>
        <w:adjustRightInd/>
        <w:spacing w:before="197" w:line="270" w:lineRule="exact"/>
        <w:rPr>
          <w:sz w:val="28"/>
          <w:szCs w:val="28"/>
        </w:rPr>
      </w:pPr>
    </w:p>
    <w:p w:rsidR="000E67DE" w:rsidRPr="008B67FD" w:rsidRDefault="00EB27F0" w:rsidP="008B732E">
      <w:pPr>
        <w:autoSpaceDE/>
        <w:autoSpaceDN/>
        <w:adjustRightInd/>
        <w:spacing w:before="197" w:line="270" w:lineRule="exact"/>
        <w:rPr>
          <w:b/>
          <w:sz w:val="28"/>
          <w:szCs w:val="28"/>
        </w:rPr>
      </w:pPr>
      <w:r w:rsidRPr="008B67FD">
        <w:rPr>
          <w:sz w:val="28"/>
          <w:szCs w:val="28"/>
        </w:rPr>
        <w:t xml:space="preserve">13.01.10 Электромонтер по ремонту и обслуживанию электрооборудования (по отраслям), </w:t>
      </w:r>
      <w:r w:rsidR="00474C17" w:rsidRPr="008B67FD">
        <w:rPr>
          <w:b/>
          <w:sz w:val="28"/>
          <w:szCs w:val="28"/>
        </w:rPr>
        <w:t xml:space="preserve">группа Э </w:t>
      </w:r>
      <w:r w:rsidR="00173FCA" w:rsidRPr="008B67FD">
        <w:rPr>
          <w:b/>
          <w:sz w:val="28"/>
          <w:szCs w:val="28"/>
        </w:rPr>
        <w:t>26.38</w:t>
      </w:r>
      <w:r w:rsidR="00F16D48" w:rsidRPr="008B67FD">
        <w:rPr>
          <w:b/>
          <w:sz w:val="28"/>
          <w:szCs w:val="28"/>
        </w:rPr>
        <w:t xml:space="preserve"> (</w:t>
      </w:r>
      <w:r w:rsidR="00474C17" w:rsidRPr="008B67FD">
        <w:rPr>
          <w:b/>
          <w:sz w:val="28"/>
          <w:szCs w:val="28"/>
        </w:rPr>
        <w:t>Лобня</w:t>
      </w:r>
      <w:r w:rsidR="00F16D48" w:rsidRPr="008B67FD">
        <w:rPr>
          <w:b/>
          <w:sz w:val="28"/>
          <w:szCs w:val="28"/>
        </w:rPr>
        <w:t>)</w:t>
      </w:r>
      <w:r w:rsidR="00173FCA" w:rsidRPr="008B67FD">
        <w:rPr>
          <w:b/>
          <w:sz w:val="28"/>
          <w:szCs w:val="28"/>
        </w:rPr>
        <w:t xml:space="preserve"> </w:t>
      </w:r>
      <w:r w:rsidR="002826ED">
        <w:rPr>
          <w:b/>
          <w:sz w:val="28"/>
          <w:szCs w:val="28"/>
        </w:rPr>
        <w:t xml:space="preserve"> </w:t>
      </w:r>
      <w:r w:rsidR="000770B5" w:rsidRPr="008B67FD">
        <w:rPr>
          <w:b/>
          <w:sz w:val="28"/>
          <w:szCs w:val="28"/>
        </w:rPr>
        <w:t xml:space="preserve"> </w:t>
      </w:r>
    </w:p>
    <w:tbl>
      <w:tblPr>
        <w:tblStyle w:val="a9"/>
        <w:tblW w:w="5852" w:type="dxa"/>
        <w:tblLook w:val="04A0" w:firstRow="1" w:lastRow="0" w:firstColumn="1" w:lastColumn="0" w:noHBand="0" w:noVBand="1"/>
      </w:tblPr>
      <w:tblGrid>
        <w:gridCol w:w="715"/>
        <w:gridCol w:w="5137"/>
      </w:tblGrid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6314EC">
            <w:pPr>
              <w:jc w:val="center"/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№</w:t>
            </w:r>
          </w:p>
        </w:tc>
        <w:tc>
          <w:tcPr>
            <w:tcW w:w="5137" w:type="dxa"/>
          </w:tcPr>
          <w:p w:rsidR="0080791F" w:rsidRPr="008B67FD" w:rsidRDefault="0080791F" w:rsidP="006314EC">
            <w:pPr>
              <w:jc w:val="center"/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Абдулложонов Некруз Зафаржонович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Абыдёнов Вадим Вениаминович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Алитойть Арсений Александрович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Антонова Вероника Андреевна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Бирюков Егор Вадимович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Вицко Ева Павловна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Гамарисаии Ариана Кушаевна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Глевский Илья Алексеевич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Гурьянов Виталий Олегович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Запорина Анастасия Николаевна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Земляк Денис  Витальевич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Камаров Умар Шухратович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Карпекина Алёна Алексеевна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Круковец Дмитрий Евгеньевич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Крымский Максим Витальевич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Куликова Вера Кирилловна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Матвеев Андрей Дмитриевич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Перевезенцев Сергей Александрович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Пырлий Владислав Петрович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Свешникова Полина Александровна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Синицин Георгий Дмитриевич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Солянкин Евгений Андреевич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Бугаков Платон Алексеевич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Вельш Артём Дмитриевич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  <w:vAlign w:val="bottom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Иевская Мария Дмитриевна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Маджидов Абдулмаджид Акмалиддинович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Павлович Владимир Владимирович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Петров Дамиан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Потапов Владимир Владимирович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Рогачев Герман Владимирович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Сариев Даниель Базарбаевич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Сафин Дамир Рустемович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Свертокин Никитас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Тарахно Дмитрий Сергеевич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Унгурян Янош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Шевцов Иван Владимирович</w:t>
            </w:r>
          </w:p>
        </w:tc>
      </w:tr>
      <w:tr w:rsidR="0080791F" w:rsidRPr="008B67FD" w:rsidTr="0080791F">
        <w:trPr>
          <w:trHeight w:val="270"/>
        </w:trPr>
        <w:tc>
          <w:tcPr>
            <w:tcW w:w="715" w:type="dxa"/>
          </w:tcPr>
          <w:p w:rsidR="0080791F" w:rsidRPr="008B67FD" w:rsidRDefault="0080791F" w:rsidP="00FE3717">
            <w:pPr>
              <w:pStyle w:val="a8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5137" w:type="dxa"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Шишкина Татьяна Сергеевна</w:t>
            </w:r>
          </w:p>
        </w:tc>
      </w:tr>
    </w:tbl>
    <w:p w:rsidR="00EB27F0" w:rsidRPr="008B67FD" w:rsidRDefault="00EB27F0" w:rsidP="00EC526B">
      <w:pPr>
        <w:autoSpaceDE/>
        <w:autoSpaceDN/>
        <w:adjustRightInd/>
        <w:spacing w:before="197" w:line="270" w:lineRule="exact"/>
        <w:rPr>
          <w:b/>
          <w:sz w:val="28"/>
          <w:szCs w:val="28"/>
        </w:rPr>
      </w:pPr>
      <w:r w:rsidRPr="008B67FD">
        <w:rPr>
          <w:sz w:val="28"/>
          <w:szCs w:val="28"/>
        </w:rPr>
        <w:t xml:space="preserve">15.01.05 Сварщик (ручной и частично механизированной сварки (наплавки), </w:t>
      </w:r>
      <w:r w:rsidR="001B75EB" w:rsidRPr="008B67FD">
        <w:rPr>
          <w:sz w:val="28"/>
          <w:szCs w:val="28"/>
        </w:rPr>
        <w:t xml:space="preserve">             </w:t>
      </w:r>
      <w:r w:rsidR="00857A04" w:rsidRPr="008B67FD">
        <w:rPr>
          <w:b/>
          <w:sz w:val="28"/>
          <w:szCs w:val="28"/>
        </w:rPr>
        <w:t>группа СВ</w:t>
      </w:r>
      <w:r w:rsidR="008B732E" w:rsidRPr="008B67FD">
        <w:rPr>
          <w:b/>
          <w:sz w:val="28"/>
          <w:szCs w:val="28"/>
        </w:rPr>
        <w:t xml:space="preserve"> 26.22</w:t>
      </w:r>
      <w:r w:rsidR="00857A04" w:rsidRPr="008B67FD">
        <w:rPr>
          <w:b/>
          <w:sz w:val="28"/>
          <w:szCs w:val="28"/>
        </w:rPr>
        <w:t xml:space="preserve"> </w:t>
      </w:r>
      <w:r w:rsidR="00F16D48" w:rsidRPr="008B67FD">
        <w:rPr>
          <w:b/>
          <w:sz w:val="28"/>
          <w:szCs w:val="28"/>
        </w:rPr>
        <w:t xml:space="preserve"> (</w:t>
      </w:r>
      <w:r w:rsidRPr="008B67FD">
        <w:rPr>
          <w:b/>
          <w:sz w:val="28"/>
          <w:szCs w:val="28"/>
        </w:rPr>
        <w:t>Клин</w:t>
      </w:r>
      <w:r w:rsidR="00F16D48" w:rsidRPr="008B67FD">
        <w:rPr>
          <w:b/>
          <w:sz w:val="28"/>
          <w:szCs w:val="28"/>
        </w:rPr>
        <w:t>)</w:t>
      </w:r>
      <w:r w:rsidR="002826ED">
        <w:rPr>
          <w:b/>
          <w:sz w:val="28"/>
          <w:szCs w:val="28"/>
        </w:rPr>
        <w:t xml:space="preserve"> </w:t>
      </w:r>
    </w:p>
    <w:tbl>
      <w:tblPr>
        <w:tblStyle w:val="10"/>
        <w:tblW w:w="6133" w:type="dxa"/>
        <w:tblLook w:val="04A0" w:firstRow="1" w:lastRow="0" w:firstColumn="1" w:lastColumn="0" w:noHBand="0" w:noVBand="1"/>
      </w:tblPr>
      <w:tblGrid>
        <w:gridCol w:w="639"/>
        <w:gridCol w:w="5494"/>
      </w:tblGrid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50F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494" w:type="dxa"/>
            <w:noWrap/>
          </w:tcPr>
          <w:p w:rsidR="0080791F" w:rsidRPr="008B67FD" w:rsidRDefault="0080791F" w:rsidP="00750F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FE3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Бирюков Евгений Александрович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FE3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Добрыянов Егор Владимирович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FE3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Астафьев Ярослав Романович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FE3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Гревцов Юрий Михайлович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FE371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Бобылев Артём Сергеевич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Шувиков Алексей Васильевич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Осетров Станислав Андреевич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Ульянов Богдан Игоревич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Смушков Кирилл Иванович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Тагиров Кирилл Александрович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Морозов Алексей Дмитриевич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Верлан Матвей Александрович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Соловых Денис Ильич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Серганов Константин Алексеевич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Власов Роман Владимирович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Гыдей Денис Евгеньевич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Мереуца Артём Романович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Усачёв Игорь Александрович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Лакутин Алексей Юрьевич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Назаров Михаил Андреевич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Черепанов Вадим Алексеевич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Самсонов Максим Александрович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Мацай Михаил Игоревич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Зверев Данил Валерьевич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Садовников Степан Михайлович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Андрианов Сергей Дмитриевич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Евдокимов Максим Александрович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Синяков Михаил Дмитриевич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Ященко Глеб Евгеньевич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Бородин Фёдор Сергеевич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Аргунов Никита Сергеевич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Савкин Даниил Витальевич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Осин Вадим Александрович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Галстян Артём Араевич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Варзонин Денис Игоревич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Санин Арсений Евгеньевич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Заварзин Кирилл Владимирович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Курбатов Валерий Иванович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Андроник Николай Элназарович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Львов Сергей Максимович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Казанский Евгений Анатольевич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39" w:type="dxa"/>
          </w:tcPr>
          <w:p w:rsidR="0080791F" w:rsidRPr="008B67FD" w:rsidRDefault="0080791F" w:rsidP="00773397">
            <w:pPr>
              <w:pStyle w:val="a8"/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4" w:type="dxa"/>
            <w:noWrap/>
          </w:tcPr>
          <w:p w:rsidR="0080791F" w:rsidRPr="008B67FD" w:rsidRDefault="0080791F" w:rsidP="00773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7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Поляков Михаил Сергеевич</w:t>
            </w:r>
          </w:p>
        </w:tc>
      </w:tr>
    </w:tbl>
    <w:p w:rsidR="003B353D" w:rsidRPr="008B67FD" w:rsidRDefault="003B353D" w:rsidP="003B353D">
      <w:pPr>
        <w:autoSpaceDE/>
        <w:autoSpaceDN/>
        <w:adjustRightInd/>
        <w:jc w:val="center"/>
        <w:rPr>
          <w:sz w:val="28"/>
          <w:szCs w:val="28"/>
        </w:rPr>
      </w:pPr>
    </w:p>
    <w:p w:rsidR="00EB27F0" w:rsidRPr="008B67FD" w:rsidRDefault="00EB27F0" w:rsidP="003B353D">
      <w:pPr>
        <w:autoSpaceDE/>
        <w:autoSpaceDN/>
        <w:adjustRightInd/>
        <w:jc w:val="center"/>
        <w:rPr>
          <w:sz w:val="28"/>
          <w:szCs w:val="28"/>
        </w:rPr>
      </w:pPr>
      <w:r w:rsidRPr="008B67FD">
        <w:rPr>
          <w:sz w:val="28"/>
          <w:szCs w:val="28"/>
        </w:rPr>
        <w:t xml:space="preserve">15.01.05 Сварщик (ручной и частично механизированной сварки (наплавки), </w:t>
      </w:r>
      <w:r w:rsidR="003B353D" w:rsidRPr="008B67FD">
        <w:rPr>
          <w:sz w:val="28"/>
          <w:szCs w:val="28"/>
        </w:rPr>
        <w:t xml:space="preserve">             </w:t>
      </w:r>
      <w:r w:rsidR="00857A04" w:rsidRPr="008B67FD">
        <w:rPr>
          <w:b/>
          <w:sz w:val="28"/>
          <w:szCs w:val="28"/>
        </w:rPr>
        <w:t xml:space="preserve">группа СВ </w:t>
      </w:r>
      <w:r w:rsidR="00287720" w:rsidRPr="008B67FD">
        <w:rPr>
          <w:b/>
          <w:sz w:val="28"/>
          <w:szCs w:val="28"/>
        </w:rPr>
        <w:t>26.49</w:t>
      </w:r>
      <w:r w:rsidR="00F16D48" w:rsidRPr="008B67FD">
        <w:rPr>
          <w:b/>
          <w:sz w:val="28"/>
          <w:szCs w:val="28"/>
        </w:rPr>
        <w:t xml:space="preserve"> (</w:t>
      </w:r>
      <w:r w:rsidR="00857A04" w:rsidRPr="008B67FD">
        <w:rPr>
          <w:b/>
          <w:sz w:val="28"/>
          <w:szCs w:val="28"/>
        </w:rPr>
        <w:t>Химки</w:t>
      </w:r>
      <w:r w:rsidR="00F16D48" w:rsidRPr="008B67FD">
        <w:rPr>
          <w:b/>
          <w:sz w:val="28"/>
          <w:szCs w:val="28"/>
        </w:rPr>
        <w:t>)</w:t>
      </w:r>
      <w:r w:rsidR="002826ED">
        <w:rPr>
          <w:b/>
          <w:sz w:val="28"/>
          <w:szCs w:val="28"/>
        </w:rPr>
        <w:t xml:space="preserve"> </w:t>
      </w:r>
    </w:p>
    <w:tbl>
      <w:tblPr>
        <w:tblW w:w="6041" w:type="dxa"/>
        <w:tblInd w:w="-10" w:type="dxa"/>
        <w:tblLook w:val="04A0" w:firstRow="1" w:lastRow="0" w:firstColumn="1" w:lastColumn="0" w:noHBand="0" w:noVBand="1"/>
      </w:tblPr>
      <w:tblGrid>
        <w:gridCol w:w="655"/>
        <w:gridCol w:w="5386"/>
      </w:tblGrid>
      <w:tr w:rsidR="0080791F" w:rsidRPr="008B67FD" w:rsidTr="0080791F">
        <w:trPr>
          <w:trHeight w:val="330"/>
        </w:trPr>
        <w:tc>
          <w:tcPr>
            <w:tcW w:w="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750F4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0791F" w:rsidRPr="008B67FD" w:rsidRDefault="0080791F" w:rsidP="00750F4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Мелишев Егор Витальевич СВО</w:t>
            </w:r>
            <w:r w:rsidRPr="008B67FD">
              <w:rPr>
                <w:sz w:val="28"/>
                <w:szCs w:val="28"/>
              </w:rPr>
              <w:tab/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tabs>
                <w:tab w:val="left" w:pos="1213"/>
              </w:tabs>
              <w:rPr>
                <w:sz w:val="28"/>
                <w:szCs w:val="28"/>
                <w:shd w:val="clear" w:color="auto" w:fill="92D050"/>
              </w:rPr>
            </w:pPr>
            <w:r w:rsidRPr="008B67FD">
              <w:rPr>
                <w:sz w:val="28"/>
                <w:szCs w:val="28"/>
              </w:rPr>
              <w:t>Кузнецов Дмитрий Евгеньевич СВО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Щербаков Глеб Максимович СВО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Артамонов Атрём Ильич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Сат Кудер Сайдашевич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Осмоловский РоманАлександрович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Ходаков Роман Андреевич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Федоров Артём Дмитриевич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Кабанов Денис Фаязович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Бобряшов Даниил Валерьевич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Бутузов Роман Алексеевич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Евлюхин Илья Сергеевич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Кочанов Илья Михайлович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Воронов Данил Дмитриевич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Медведев Артур Олегович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Фролов Алексей Иванович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Кулаченко Степан Станиславович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Горчаг Илья Денисович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Знаменский Георгий Гайкович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Хожаев Данир Равильевич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Рябов Степан Романович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Рожков Дмитрий Анатольевич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Иванов Максим Сергеевич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Аксёнов Александр Александрович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Дуюнов Владимир Владимирович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Серебряков Василий Николаевич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Флягин Сергей Алексеевич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Маслов Сергей Алексеевич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Шатов Николай Константинович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Грачев Илья Дмитриевич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Разоренов Игорь Павлович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Лыжин Михаил Алексеевич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Попов Николай Павлович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Ветров Арсений Станиславович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Устинов Александр Александрович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Трубицын Марк Вячеславович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Герасимов Сергей Дмитриевич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Нуржанов Кирилл Германович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Китаев Андрей Васильевич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Белов Владислав Андреевич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Глушков Иван Витальевич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Пыру Валентин Ионович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Фёдоров Артём Вячеславович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Койдан Анастасия Викторовна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Безруков Никита Владимирович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Разин Вадим Романович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Любецкая Александра Витальевна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Алиев Тимур Сурхаевич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Шахбанов Магомед Рустамович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Рогунов Максим Юрьевич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Фомин Матвей Алексеевич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Мастюков Даниил Андреевич</w:t>
            </w:r>
          </w:p>
        </w:tc>
      </w:tr>
      <w:tr w:rsidR="0080791F" w:rsidRPr="008B67FD" w:rsidTr="0080791F">
        <w:trPr>
          <w:trHeight w:val="330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791F" w:rsidRPr="008B67FD" w:rsidRDefault="0080791F" w:rsidP="00FE3717">
            <w:pPr>
              <w:pStyle w:val="a8"/>
              <w:widowControl/>
              <w:numPr>
                <w:ilvl w:val="0"/>
                <w:numId w:val="14"/>
              </w:numPr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Порфирьев Иван Романович</w:t>
            </w:r>
          </w:p>
        </w:tc>
      </w:tr>
    </w:tbl>
    <w:p w:rsidR="0011528C" w:rsidRPr="008B67FD" w:rsidRDefault="0011528C" w:rsidP="00EB27F0">
      <w:pPr>
        <w:autoSpaceDE/>
        <w:autoSpaceDN/>
        <w:adjustRightInd/>
        <w:spacing w:before="197" w:after="280" w:line="270" w:lineRule="exact"/>
        <w:jc w:val="both"/>
        <w:rPr>
          <w:sz w:val="28"/>
          <w:szCs w:val="28"/>
        </w:rPr>
      </w:pPr>
      <w:r w:rsidRPr="008B67FD">
        <w:rPr>
          <w:sz w:val="28"/>
          <w:szCs w:val="28"/>
        </w:rPr>
        <w:t xml:space="preserve"> 20.01.01 Пожарный,  </w:t>
      </w:r>
      <w:r w:rsidRPr="008B67FD">
        <w:rPr>
          <w:b/>
          <w:sz w:val="28"/>
          <w:szCs w:val="28"/>
        </w:rPr>
        <w:t>группа ПОЖ</w:t>
      </w:r>
      <w:r w:rsidR="008B732E" w:rsidRPr="008B67FD">
        <w:rPr>
          <w:b/>
          <w:sz w:val="28"/>
          <w:szCs w:val="28"/>
        </w:rPr>
        <w:t xml:space="preserve"> 26.23</w:t>
      </w:r>
      <w:r w:rsidRPr="008B67FD">
        <w:rPr>
          <w:sz w:val="28"/>
          <w:szCs w:val="28"/>
        </w:rPr>
        <w:t xml:space="preserve"> </w:t>
      </w:r>
      <w:r w:rsidR="002826ED">
        <w:rPr>
          <w:sz w:val="28"/>
          <w:szCs w:val="28"/>
        </w:rPr>
        <w:t xml:space="preserve"> </w:t>
      </w:r>
    </w:p>
    <w:tbl>
      <w:tblPr>
        <w:tblW w:w="6233" w:type="dxa"/>
        <w:tblLook w:val="04A0" w:firstRow="1" w:lastRow="0" w:firstColumn="1" w:lastColumn="0" w:noHBand="0" w:noVBand="1"/>
      </w:tblPr>
      <w:tblGrid>
        <w:gridCol w:w="841"/>
        <w:gridCol w:w="5392"/>
      </w:tblGrid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FE3717">
            <w:pPr>
              <w:pStyle w:val="a8"/>
              <w:numPr>
                <w:ilvl w:val="0"/>
                <w:numId w:val="4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Точилин Андрей Олегович 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FE3717">
            <w:pPr>
              <w:pStyle w:val="a8"/>
              <w:numPr>
                <w:ilvl w:val="0"/>
                <w:numId w:val="4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Панасьянц Матвей Андреевич  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FE3717">
            <w:pPr>
              <w:pStyle w:val="a8"/>
              <w:numPr>
                <w:ilvl w:val="0"/>
                <w:numId w:val="4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Заборский Игорь Валерьевич  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FE3717">
            <w:pPr>
              <w:pStyle w:val="a8"/>
              <w:numPr>
                <w:ilvl w:val="0"/>
                <w:numId w:val="4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Черный Максим Евгеньевич  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FE3717">
            <w:pPr>
              <w:pStyle w:val="a8"/>
              <w:numPr>
                <w:ilvl w:val="0"/>
                <w:numId w:val="4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Широков Владимир Витальевич 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FE3717">
            <w:pPr>
              <w:pStyle w:val="a8"/>
              <w:numPr>
                <w:ilvl w:val="0"/>
                <w:numId w:val="4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Кислов Данила Константинович 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FE3717">
            <w:pPr>
              <w:pStyle w:val="a8"/>
              <w:numPr>
                <w:ilvl w:val="0"/>
                <w:numId w:val="4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Жихарев Владислав Юрьевич 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FE3717">
            <w:pPr>
              <w:pStyle w:val="a8"/>
              <w:numPr>
                <w:ilvl w:val="0"/>
                <w:numId w:val="4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Янбых Алексей Сергеевич  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FE3717">
            <w:pPr>
              <w:pStyle w:val="a8"/>
              <w:numPr>
                <w:ilvl w:val="0"/>
                <w:numId w:val="4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Макаев Егор Евгеньевич  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FE3717">
            <w:pPr>
              <w:pStyle w:val="a8"/>
              <w:numPr>
                <w:ilvl w:val="0"/>
                <w:numId w:val="4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Гилёв Андрей Петрович  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FE3717">
            <w:pPr>
              <w:pStyle w:val="a8"/>
              <w:numPr>
                <w:ilvl w:val="0"/>
                <w:numId w:val="4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Новоторцев Илья Олегович 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FE3717">
            <w:pPr>
              <w:pStyle w:val="a8"/>
              <w:numPr>
                <w:ilvl w:val="0"/>
                <w:numId w:val="4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Туловский Иван Андреевич 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FE3717">
            <w:pPr>
              <w:pStyle w:val="a8"/>
              <w:numPr>
                <w:ilvl w:val="0"/>
                <w:numId w:val="4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Иргизцев Антон Алексеевич  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FE3717">
            <w:pPr>
              <w:pStyle w:val="a8"/>
              <w:numPr>
                <w:ilvl w:val="0"/>
                <w:numId w:val="4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Коголь Александр Александрович 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FE3717">
            <w:pPr>
              <w:pStyle w:val="a8"/>
              <w:numPr>
                <w:ilvl w:val="0"/>
                <w:numId w:val="4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Кондрицкий Никита Алексеевич  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FE3717">
            <w:pPr>
              <w:pStyle w:val="a8"/>
              <w:numPr>
                <w:ilvl w:val="0"/>
                <w:numId w:val="4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Чепалов Артём Андреевич  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FE3717">
            <w:pPr>
              <w:pStyle w:val="a8"/>
              <w:numPr>
                <w:ilvl w:val="0"/>
                <w:numId w:val="4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Комаринский Артем Юрьевич  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FE3717">
            <w:pPr>
              <w:pStyle w:val="a8"/>
              <w:numPr>
                <w:ilvl w:val="0"/>
                <w:numId w:val="4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Бердников Владислав Викторович 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FE3717">
            <w:pPr>
              <w:pStyle w:val="a8"/>
              <w:numPr>
                <w:ilvl w:val="0"/>
                <w:numId w:val="4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Рамазанов Дмитрий Русланович  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FE3717">
            <w:pPr>
              <w:pStyle w:val="a8"/>
              <w:numPr>
                <w:ilvl w:val="0"/>
                <w:numId w:val="4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Кулагин Игорь Юрьевич 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FE3717">
            <w:pPr>
              <w:pStyle w:val="a8"/>
              <w:numPr>
                <w:ilvl w:val="0"/>
                <w:numId w:val="4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Шахбанов Рамазан Магомедгаджиевич  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FE3717">
            <w:pPr>
              <w:pStyle w:val="a8"/>
              <w:numPr>
                <w:ilvl w:val="0"/>
                <w:numId w:val="4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Бабаев Алиджон Низомиддинович  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FE3717">
            <w:pPr>
              <w:pStyle w:val="a8"/>
              <w:numPr>
                <w:ilvl w:val="0"/>
                <w:numId w:val="4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Захаров Марк Георгиевич 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FE3717">
            <w:pPr>
              <w:pStyle w:val="a8"/>
              <w:numPr>
                <w:ilvl w:val="0"/>
                <w:numId w:val="46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91F" w:rsidRPr="008B67FD" w:rsidRDefault="0080791F" w:rsidP="00FE3717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Базаев Архип Иванович  </w:t>
            </w:r>
          </w:p>
        </w:tc>
      </w:tr>
    </w:tbl>
    <w:p w:rsidR="00EB27F0" w:rsidRPr="008B67FD" w:rsidRDefault="00EB27F0" w:rsidP="00EB27F0">
      <w:pPr>
        <w:autoSpaceDE/>
        <w:autoSpaceDN/>
        <w:adjustRightInd/>
        <w:spacing w:before="197" w:after="280" w:line="270" w:lineRule="exact"/>
        <w:jc w:val="both"/>
        <w:rPr>
          <w:b/>
          <w:sz w:val="28"/>
          <w:szCs w:val="28"/>
        </w:rPr>
      </w:pPr>
      <w:r w:rsidRPr="008B67FD">
        <w:rPr>
          <w:sz w:val="28"/>
          <w:szCs w:val="28"/>
        </w:rPr>
        <w:t xml:space="preserve">15.01.35 Мастер слесарных работ, </w:t>
      </w:r>
      <w:r w:rsidR="003B353D" w:rsidRPr="008B67FD">
        <w:rPr>
          <w:b/>
          <w:sz w:val="28"/>
          <w:szCs w:val="28"/>
        </w:rPr>
        <w:t>группа МСР</w:t>
      </w:r>
      <w:r w:rsidR="00287720" w:rsidRPr="008B67FD">
        <w:rPr>
          <w:b/>
          <w:sz w:val="28"/>
          <w:szCs w:val="28"/>
        </w:rPr>
        <w:t xml:space="preserve"> 26.50</w:t>
      </w:r>
      <w:r w:rsidR="003B353D" w:rsidRPr="008B67FD">
        <w:rPr>
          <w:b/>
          <w:sz w:val="28"/>
          <w:szCs w:val="28"/>
        </w:rPr>
        <w:t xml:space="preserve"> </w:t>
      </w:r>
      <w:r w:rsidR="00F16D48" w:rsidRPr="008B67FD">
        <w:rPr>
          <w:b/>
          <w:sz w:val="28"/>
          <w:szCs w:val="28"/>
        </w:rPr>
        <w:t xml:space="preserve"> (</w:t>
      </w:r>
      <w:r w:rsidRPr="008B67FD">
        <w:rPr>
          <w:b/>
          <w:sz w:val="28"/>
          <w:szCs w:val="28"/>
        </w:rPr>
        <w:t>Химки</w:t>
      </w:r>
      <w:r w:rsidR="00F16D48" w:rsidRPr="008B67FD">
        <w:rPr>
          <w:b/>
          <w:sz w:val="28"/>
          <w:szCs w:val="28"/>
        </w:rPr>
        <w:t>)</w:t>
      </w:r>
      <w:r w:rsidR="002826ED">
        <w:rPr>
          <w:b/>
          <w:sz w:val="28"/>
          <w:szCs w:val="28"/>
        </w:rPr>
        <w:t xml:space="preserve"> </w:t>
      </w:r>
    </w:p>
    <w:tbl>
      <w:tblPr>
        <w:tblStyle w:val="a9"/>
        <w:tblW w:w="5693" w:type="dxa"/>
        <w:tblLook w:val="04A0" w:firstRow="1" w:lastRow="0" w:firstColumn="1" w:lastColumn="0" w:noHBand="0" w:noVBand="1"/>
      </w:tblPr>
      <w:tblGrid>
        <w:gridCol w:w="616"/>
        <w:gridCol w:w="5077"/>
      </w:tblGrid>
      <w:tr w:rsidR="0080791F" w:rsidRPr="008B67FD" w:rsidTr="0080791F">
        <w:tc>
          <w:tcPr>
            <w:tcW w:w="616" w:type="dxa"/>
          </w:tcPr>
          <w:p w:rsidR="0080791F" w:rsidRPr="008B67FD" w:rsidRDefault="0080791F" w:rsidP="00750F42">
            <w:pPr>
              <w:jc w:val="center"/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№</w:t>
            </w:r>
          </w:p>
        </w:tc>
        <w:tc>
          <w:tcPr>
            <w:tcW w:w="5077" w:type="dxa"/>
          </w:tcPr>
          <w:p w:rsidR="0080791F" w:rsidRPr="008B67FD" w:rsidRDefault="0080791F" w:rsidP="00750F42">
            <w:pPr>
              <w:jc w:val="center"/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c>
          <w:tcPr>
            <w:tcW w:w="616" w:type="dxa"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077" w:type="dxa"/>
          </w:tcPr>
          <w:p w:rsidR="0080791F" w:rsidRPr="008B67FD" w:rsidRDefault="0080791F" w:rsidP="000F7C24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Бормотов Иван Андреевич</w:t>
            </w:r>
          </w:p>
        </w:tc>
      </w:tr>
      <w:tr w:rsidR="0080791F" w:rsidRPr="008B67FD" w:rsidTr="0080791F">
        <w:tc>
          <w:tcPr>
            <w:tcW w:w="616" w:type="dxa"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077" w:type="dxa"/>
          </w:tcPr>
          <w:p w:rsidR="0080791F" w:rsidRPr="008B67FD" w:rsidRDefault="0080791F" w:rsidP="000F7C24">
            <w:pPr>
              <w:tabs>
                <w:tab w:val="left" w:pos="1213"/>
              </w:tabs>
              <w:rPr>
                <w:sz w:val="28"/>
                <w:szCs w:val="28"/>
                <w:shd w:val="clear" w:color="auto" w:fill="92D050"/>
              </w:rPr>
            </w:pPr>
            <w:r w:rsidRPr="008B67FD">
              <w:rPr>
                <w:color w:val="000000"/>
                <w:sz w:val="28"/>
                <w:szCs w:val="28"/>
              </w:rPr>
              <w:t>Зайков Арсений Андреевич</w:t>
            </w:r>
          </w:p>
        </w:tc>
      </w:tr>
      <w:tr w:rsidR="0080791F" w:rsidRPr="008B67FD" w:rsidTr="0080791F">
        <w:tc>
          <w:tcPr>
            <w:tcW w:w="616" w:type="dxa"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077" w:type="dxa"/>
          </w:tcPr>
          <w:p w:rsidR="0080791F" w:rsidRPr="008B67FD" w:rsidRDefault="0080791F" w:rsidP="000F7C24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Чернышов Юрий Андреевич</w:t>
            </w:r>
          </w:p>
        </w:tc>
      </w:tr>
      <w:tr w:rsidR="0080791F" w:rsidRPr="008B67FD" w:rsidTr="0080791F">
        <w:tc>
          <w:tcPr>
            <w:tcW w:w="616" w:type="dxa"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077" w:type="dxa"/>
          </w:tcPr>
          <w:p w:rsidR="0080791F" w:rsidRPr="008B67FD" w:rsidRDefault="0080791F" w:rsidP="000F7C24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Дубицкий Артём Владиславович</w:t>
            </w:r>
          </w:p>
        </w:tc>
      </w:tr>
      <w:tr w:rsidR="0080791F" w:rsidRPr="008B67FD" w:rsidTr="0080791F">
        <w:tc>
          <w:tcPr>
            <w:tcW w:w="616" w:type="dxa"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077" w:type="dxa"/>
          </w:tcPr>
          <w:p w:rsidR="0080791F" w:rsidRPr="008B67FD" w:rsidRDefault="0080791F" w:rsidP="000F7C24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Петров Артем Александрович</w:t>
            </w:r>
          </w:p>
        </w:tc>
      </w:tr>
      <w:tr w:rsidR="0080791F" w:rsidRPr="008B67FD" w:rsidTr="0080791F">
        <w:tc>
          <w:tcPr>
            <w:tcW w:w="616" w:type="dxa"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077" w:type="dxa"/>
          </w:tcPr>
          <w:p w:rsidR="0080791F" w:rsidRPr="008B67FD" w:rsidRDefault="0080791F" w:rsidP="000F7C24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Кондратюк Роман Максимович</w:t>
            </w:r>
          </w:p>
        </w:tc>
      </w:tr>
      <w:tr w:rsidR="0080791F" w:rsidRPr="008B67FD" w:rsidTr="0080791F">
        <w:tc>
          <w:tcPr>
            <w:tcW w:w="616" w:type="dxa"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077" w:type="dxa"/>
          </w:tcPr>
          <w:p w:rsidR="0080791F" w:rsidRPr="008B67FD" w:rsidRDefault="0080791F" w:rsidP="000F7C24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Беринчик Леонид Евгеньевич</w:t>
            </w:r>
          </w:p>
        </w:tc>
      </w:tr>
      <w:tr w:rsidR="0080791F" w:rsidRPr="008B67FD" w:rsidTr="0080791F">
        <w:tc>
          <w:tcPr>
            <w:tcW w:w="616" w:type="dxa"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077" w:type="dxa"/>
          </w:tcPr>
          <w:p w:rsidR="0080791F" w:rsidRPr="008B67FD" w:rsidRDefault="0080791F" w:rsidP="000F7C24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Ахундов Амин Октай оглы</w:t>
            </w:r>
          </w:p>
        </w:tc>
      </w:tr>
      <w:tr w:rsidR="0080791F" w:rsidRPr="008B67FD" w:rsidTr="0080791F">
        <w:tc>
          <w:tcPr>
            <w:tcW w:w="616" w:type="dxa"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077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Смирнов Тимофей Александрович</w:t>
            </w:r>
          </w:p>
        </w:tc>
      </w:tr>
      <w:tr w:rsidR="0080791F" w:rsidRPr="008B67FD" w:rsidTr="0080791F">
        <w:tc>
          <w:tcPr>
            <w:tcW w:w="616" w:type="dxa"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077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Молодцов Михаил Сергеевич</w:t>
            </w:r>
          </w:p>
        </w:tc>
      </w:tr>
      <w:tr w:rsidR="0080791F" w:rsidRPr="008B67FD" w:rsidTr="0080791F">
        <w:tc>
          <w:tcPr>
            <w:tcW w:w="616" w:type="dxa"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077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Васюта Кирилл Денисович</w:t>
            </w:r>
          </w:p>
        </w:tc>
      </w:tr>
      <w:tr w:rsidR="0080791F" w:rsidRPr="008B67FD" w:rsidTr="0080791F">
        <w:tc>
          <w:tcPr>
            <w:tcW w:w="616" w:type="dxa"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077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Матвеев Бехзодбек Дмитриевич</w:t>
            </w:r>
          </w:p>
        </w:tc>
      </w:tr>
      <w:tr w:rsidR="0080791F" w:rsidRPr="008B67FD" w:rsidTr="0080791F">
        <w:tc>
          <w:tcPr>
            <w:tcW w:w="616" w:type="dxa"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077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Винников Александр Васильевич</w:t>
            </w:r>
          </w:p>
        </w:tc>
      </w:tr>
      <w:tr w:rsidR="0080791F" w:rsidRPr="008B67FD" w:rsidTr="0080791F">
        <w:tc>
          <w:tcPr>
            <w:tcW w:w="616" w:type="dxa"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077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Бурлаков Никита Олегович</w:t>
            </w:r>
          </w:p>
        </w:tc>
      </w:tr>
      <w:tr w:rsidR="0080791F" w:rsidRPr="008B67FD" w:rsidTr="0080791F">
        <w:tc>
          <w:tcPr>
            <w:tcW w:w="616" w:type="dxa"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077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Косяков Иван Игоревич</w:t>
            </w:r>
          </w:p>
        </w:tc>
      </w:tr>
      <w:tr w:rsidR="0080791F" w:rsidRPr="008B67FD" w:rsidTr="0080791F">
        <w:tc>
          <w:tcPr>
            <w:tcW w:w="616" w:type="dxa"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077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Родионов Вячеслав Олегович</w:t>
            </w:r>
          </w:p>
        </w:tc>
      </w:tr>
      <w:tr w:rsidR="0080791F" w:rsidRPr="008B67FD" w:rsidTr="0080791F">
        <w:tc>
          <w:tcPr>
            <w:tcW w:w="616" w:type="dxa"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077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Потоцкий Егор Павлович</w:t>
            </w:r>
          </w:p>
        </w:tc>
      </w:tr>
      <w:tr w:rsidR="0080791F" w:rsidRPr="008B67FD" w:rsidTr="0080791F">
        <w:tc>
          <w:tcPr>
            <w:tcW w:w="616" w:type="dxa"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077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Маринич Ксения Игоревна</w:t>
            </w:r>
          </w:p>
        </w:tc>
      </w:tr>
      <w:tr w:rsidR="0080791F" w:rsidRPr="008B67FD" w:rsidTr="0080791F">
        <w:tc>
          <w:tcPr>
            <w:tcW w:w="616" w:type="dxa"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077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Гуров Иван Дмитриевич</w:t>
            </w:r>
          </w:p>
        </w:tc>
      </w:tr>
      <w:tr w:rsidR="0080791F" w:rsidRPr="008B67FD" w:rsidTr="0080791F">
        <w:tc>
          <w:tcPr>
            <w:tcW w:w="616" w:type="dxa"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077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Пудрин Александр Андреевич</w:t>
            </w:r>
          </w:p>
        </w:tc>
      </w:tr>
      <w:tr w:rsidR="0080791F" w:rsidRPr="008B67FD" w:rsidTr="0080791F">
        <w:tc>
          <w:tcPr>
            <w:tcW w:w="616" w:type="dxa"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077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Курманбаев Айтбек Мирланович</w:t>
            </w:r>
          </w:p>
        </w:tc>
      </w:tr>
      <w:tr w:rsidR="0080791F" w:rsidRPr="008B67FD" w:rsidTr="0080791F">
        <w:tc>
          <w:tcPr>
            <w:tcW w:w="616" w:type="dxa"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077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Ищенко Александр Александрович</w:t>
            </w:r>
          </w:p>
        </w:tc>
      </w:tr>
      <w:tr w:rsidR="0080791F" w:rsidRPr="008B67FD" w:rsidTr="0080791F">
        <w:tc>
          <w:tcPr>
            <w:tcW w:w="616" w:type="dxa"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077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Смирнов Матвей Александрович</w:t>
            </w:r>
          </w:p>
        </w:tc>
      </w:tr>
      <w:tr w:rsidR="0080791F" w:rsidRPr="008B67FD" w:rsidTr="0080791F">
        <w:tc>
          <w:tcPr>
            <w:tcW w:w="616" w:type="dxa"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077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Пашков Даниил Андреевич</w:t>
            </w:r>
          </w:p>
        </w:tc>
      </w:tr>
      <w:tr w:rsidR="0080791F" w:rsidRPr="008B67FD" w:rsidTr="0080791F">
        <w:tc>
          <w:tcPr>
            <w:tcW w:w="616" w:type="dxa"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077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Гарифуллин Ленар Айдарович</w:t>
            </w:r>
          </w:p>
        </w:tc>
      </w:tr>
      <w:tr w:rsidR="0080791F" w:rsidRPr="008B67FD" w:rsidTr="0080791F">
        <w:tc>
          <w:tcPr>
            <w:tcW w:w="616" w:type="dxa"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077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Галицын Александр Александрович</w:t>
            </w:r>
          </w:p>
        </w:tc>
      </w:tr>
      <w:tr w:rsidR="0080791F" w:rsidRPr="008B67FD" w:rsidTr="0080791F">
        <w:tc>
          <w:tcPr>
            <w:tcW w:w="616" w:type="dxa"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077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Матвеев Матвей Юрьевич</w:t>
            </w:r>
          </w:p>
        </w:tc>
      </w:tr>
      <w:tr w:rsidR="0080791F" w:rsidRPr="008B67FD" w:rsidTr="0080791F">
        <w:tc>
          <w:tcPr>
            <w:tcW w:w="616" w:type="dxa"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077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Казанцев Дмитрий Сергеевич</w:t>
            </w:r>
          </w:p>
        </w:tc>
      </w:tr>
      <w:tr w:rsidR="0080791F" w:rsidRPr="008B67FD" w:rsidTr="0080791F">
        <w:tc>
          <w:tcPr>
            <w:tcW w:w="616" w:type="dxa"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6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077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Гуртяк Александр Александрович</w:t>
            </w:r>
          </w:p>
        </w:tc>
      </w:tr>
    </w:tbl>
    <w:p w:rsidR="00EB27F0" w:rsidRPr="008B67FD" w:rsidRDefault="00EB27F0" w:rsidP="003349B2">
      <w:pPr>
        <w:autoSpaceDE/>
        <w:autoSpaceDN/>
        <w:adjustRightInd/>
        <w:spacing w:before="197" w:line="270" w:lineRule="exact"/>
        <w:jc w:val="both"/>
        <w:rPr>
          <w:b/>
          <w:sz w:val="28"/>
          <w:szCs w:val="28"/>
        </w:rPr>
      </w:pPr>
      <w:r w:rsidRPr="008B67FD">
        <w:rPr>
          <w:sz w:val="28"/>
          <w:szCs w:val="28"/>
        </w:rPr>
        <w:t xml:space="preserve"> 23.01.17 Мастер по ремонту и обслуживанию автомобилей, </w:t>
      </w:r>
      <w:r w:rsidR="00424D1B" w:rsidRPr="008B67FD">
        <w:rPr>
          <w:b/>
          <w:sz w:val="28"/>
          <w:szCs w:val="28"/>
        </w:rPr>
        <w:t xml:space="preserve">группа АМ </w:t>
      </w:r>
      <w:r w:rsidR="008B732E" w:rsidRPr="008B67FD">
        <w:rPr>
          <w:b/>
          <w:sz w:val="28"/>
          <w:szCs w:val="28"/>
        </w:rPr>
        <w:t xml:space="preserve"> 26.24</w:t>
      </w:r>
      <w:r w:rsidR="00F16D48" w:rsidRPr="008B67FD">
        <w:rPr>
          <w:b/>
          <w:sz w:val="28"/>
          <w:szCs w:val="28"/>
        </w:rPr>
        <w:t xml:space="preserve"> (</w:t>
      </w:r>
      <w:r w:rsidRPr="008B67FD">
        <w:rPr>
          <w:b/>
          <w:sz w:val="28"/>
          <w:szCs w:val="28"/>
        </w:rPr>
        <w:t>Клин</w:t>
      </w:r>
      <w:r w:rsidR="00F16D48" w:rsidRPr="008B67FD">
        <w:rPr>
          <w:b/>
          <w:sz w:val="28"/>
          <w:szCs w:val="28"/>
        </w:rPr>
        <w:t>)</w:t>
      </w:r>
      <w:r w:rsidR="002826ED">
        <w:rPr>
          <w:b/>
          <w:sz w:val="28"/>
          <w:szCs w:val="28"/>
        </w:rPr>
        <w:t xml:space="preserve"> </w:t>
      </w:r>
    </w:p>
    <w:tbl>
      <w:tblPr>
        <w:tblStyle w:val="a9"/>
        <w:tblW w:w="5891" w:type="dxa"/>
        <w:tblLook w:val="04A0" w:firstRow="1" w:lastRow="0" w:firstColumn="1" w:lastColumn="0" w:noHBand="0" w:noVBand="1"/>
      </w:tblPr>
      <w:tblGrid>
        <w:gridCol w:w="720"/>
        <w:gridCol w:w="5171"/>
      </w:tblGrid>
      <w:tr w:rsidR="0080791F" w:rsidRPr="008B67FD" w:rsidTr="0080791F">
        <w:tc>
          <w:tcPr>
            <w:tcW w:w="720" w:type="dxa"/>
          </w:tcPr>
          <w:p w:rsidR="0080791F" w:rsidRPr="008B67FD" w:rsidRDefault="0080791F" w:rsidP="00750F42">
            <w:pPr>
              <w:jc w:val="center"/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№</w:t>
            </w:r>
          </w:p>
        </w:tc>
        <w:tc>
          <w:tcPr>
            <w:tcW w:w="5171" w:type="dxa"/>
          </w:tcPr>
          <w:p w:rsidR="0080791F" w:rsidRPr="008B67FD" w:rsidRDefault="0080791F" w:rsidP="00750F42">
            <w:pPr>
              <w:jc w:val="center"/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0F7C24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0F7C2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Денисов Макар Александрович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0F7C24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Романов Егор Алексеевич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0F7C24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Давлетшин Станислав Вадимович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0F7C24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Нетребенко Сергей Сергеевич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Пузырев Иван Алексеевич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Адамян Врам Оганнесович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Белов Никита Алексеевич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Кравец Андрей Андреевич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Вралов Ярослав Владимирович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Гурьянов Андрей Евгеньевич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Коннов Вениамин Александрович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Фокин Артём Александрович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Антонов Адриан Денисович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Сидоркин Виктор Антонович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Павлов Егор Сергеевич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Зверев Данила Сергеевич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Горюнов Антон Сергеевич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Фирстов Максим Игоревич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Лопаткин Марк Артурович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Щеглов Ростислав Романович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Шарипов Мирон Дмитриевич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Дулинец Иван Максимович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Муродов Рахмон Баходурович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Нерсисян Эрик Эмилович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Евстигнеев Антон Павлович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Разуваев Олег Александрович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Федотов Герман Ильич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Князькин Никита Ильич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Чисвин Ростислав Сергеевич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Аникеев Иван Михайлович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Абрамов Максим Юрьевич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Мандрик Артём Кириллович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color w:val="FF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Плешка Сергей Анатолиевич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Ларионов Кирилл Михайлович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Хромова Анастасия Евгеньевна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Зенкин Дмитрий Станиславович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Цымбалюк Иван Сергеевич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Богданец Егор Андреевич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Симонян Оганес Саркисович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Романовский Данил Умедович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Кириллов Константин Сергеевич</w:t>
            </w:r>
          </w:p>
        </w:tc>
      </w:tr>
      <w:tr w:rsidR="0080791F" w:rsidRPr="008B67FD" w:rsidTr="0080791F">
        <w:tc>
          <w:tcPr>
            <w:tcW w:w="720" w:type="dxa"/>
          </w:tcPr>
          <w:p w:rsidR="0080791F" w:rsidRPr="008B67FD" w:rsidRDefault="0080791F" w:rsidP="007C6F13">
            <w:pPr>
              <w:pStyle w:val="a8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5171" w:type="dxa"/>
            <w:vAlign w:val="bottom"/>
          </w:tcPr>
          <w:p w:rsidR="0080791F" w:rsidRPr="008B67FD" w:rsidRDefault="0080791F" w:rsidP="007C6F13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Горячев Андрей Иванович</w:t>
            </w:r>
          </w:p>
        </w:tc>
      </w:tr>
    </w:tbl>
    <w:p w:rsidR="00EB27F0" w:rsidRPr="008B67FD" w:rsidRDefault="00EB27F0" w:rsidP="003349B2">
      <w:pPr>
        <w:autoSpaceDE/>
        <w:autoSpaceDN/>
        <w:adjustRightInd/>
        <w:spacing w:before="197" w:line="270" w:lineRule="exact"/>
        <w:jc w:val="both"/>
        <w:rPr>
          <w:b/>
          <w:sz w:val="28"/>
          <w:szCs w:val="28"/>
        </w:rPr>
      </w:pPr>
      <w:r w:rsidRPr="008B67FD">
        <w:rPr>
          <w:sz w:val="28"/>
          <w:szCs w:val="28"/>
        </w:rPr>
        <w:t xml:space="preserve"> 23.01.17 Мастер по ремонту и обслуживанию автомобилей, </w:t>
      </w:r>
      <w:r w:rsidR="00AF5F6C" w:rsidRPr="008B67FD">
        <w:rPr>
          <w:b/>
          <w:sz w:val="28"/>
          <w:szCs w:val="28"/>
        </w:rPr>
        <w:t xml:space="preserve">группа АМ </w:t>
      </w:r>
      <w:r w:rsidR="00287720" w:rsidRPr="008B67FD">
        <w:rPr>
          <w:b/>
          <w:sz w:val="28"/>
          <w:szCs w:val="28"/>
        </w:rPr>
        <w:t>26.51</w:t>
      </w:r>
      <w:r w:rsidR="00F16D48" w:rsidRPr="008B67FD">
        <w:rPr>
          <w:b/>
          <w:sz w:val="28"/>
          <w:szCs w:val="28"/>
        </w:rPr>
        <w:t xml:space="preserve"> (</w:t>
      </w:r>
      <w:r w:rsidRPr="008B67FD">
        <w:rPr>
          <w:b/>
          <w:sz w:val="28"/>
          <w:szCs w:val="28"/>
        </w:rPr>
        <w:t>Химки</w:t>
      </w:r>
      <w:r w:rsidR="00F16D48" w:rsidRPr="008B67FD">
        <w:rPr>
          <w:b/>
          <w:sz w:val="28"/>
          <w:szCs w:val="28"/>
        </w:rPr>
        <w:t>)</w:t>
      </w:r>
      <w:r w:rsidR="002826ED">
        <w:rPr>
          <w:b/>
          <w:sz w:val="28"/>
          <w:szCs w:val="28"/>
        </w:rPr>
        <w:t xml:space="preserve"> </w:t>
      </w:r>
    </w:p>
    <w:tbl>
      <w:tblPr>
        <w:tblStyle w:val="a9"/>
        <w:tblW w:w="5901" w:type="dxa"/>
        <w:tblLook w:val="04A0" w:firstRow="1" w:lastRow="0" w:firstColumn="1" w:lastColumn="0" w:noHBand="0" w:noVBand="1"/>
      </w:tblPr>
      <w:tblGrid>
        <w:gridCol w:w="619"/>
        <w:gridCol w:w="5282"/>
      </w:tblGrid>
      <w:tr w:rsidR="0080791F" w:rsidRPr="008B67FD" w:rsidTr="0080791F">
        <w:tc>
          <w:tcPr>
            <w:tcW w:w="619" w:type="dxa"/>
          </w:tcPr>
          <w:p w:rsidR="0080791F" w:rsidRPr="008B67FD" w:rsidRDefault="0080791F" w:rsidP="00750F42">
            <w:pPr>
              <w:jc w:val="center"/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№</w:t>
            </w:r>
          </w:p>
        </w:tc>
        <w:tc>
          <w:tcPr>
            <w:tcW w:w="5282" w:type="dxa"/>
          </w:tcPr>
          <w:p w:rsidR="0080791F" w:rsidRPr="008B67FD" w:rsidRDefault="0080791F" w:rsidP="00750F42">
            <w:pPr>
              <w:jc w:val="center"/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c>
          <w:tcPr>
            <w:tcW w:w="619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0F7C24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Зуева Анастасия Дмитриевна</w:t>
            </w:r>
          </w:p>
        </w:tc>
      </w:tr>
      <w:tr w:rsidR="0080791F" w:rsidRPr="008B67FD" w:rsidTr="0080791F">
        <w:tc>
          <w:tcPr>
            <w:tcW w:w="619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0F7C24">
            <w:pPr>
              <w:tabs>
                <w:tab w:val="left" w:pos="1213"/>
              </w:tabs>
              <w:rPr>
                <w:sz w:val="28"/>
                <w:szCs w:val="28"/>
                <w:shd w:val="clear" w:color="auto" w:fill="92D050"/>
              </w:rPr>
            </w:pPr>
            <w:r w:rsidRPr="008B67FD">
              <w:rPr>
                <w:color w:val="000000"/>
                <w:sz w:val="28"/>
                <w:szCs w:val="28"/>
              </w:rPr>
              <w:t>Рагимов Тимур Сираждинович</w:t>
            </w:r>
          </w:p>
        </w:tc>
      </w:tr>
      <w:tr w:rsidR="0080791F" w:rsidRPr="008B67FD" w:rsidTr="0080791F">
        <w:tc>
          <w:tcPr>
            <w:tcW w:w="619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0F7C24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Некрасов Андрей Владимирович</w:t>
            </w:r>
          </w:p>
        </w:tc>
      </w:tr>
      <w:tr w:rsidR="0080791F" w:rsidRPr="008B67FD" w:rsidTr="0080791F">
        <w:tc>
          <w:tcPr>
            <w:tcW w:w="619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0F7C24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Валеев Муслим Альбертович</w:t>
            </w:r>
          </w:p>
        </w:tc>
      </w:tr>
      <w:tr w:rsidR="0080791F" w:rsidRPr="008B67FD" w:rsidTr="0080791F">
        <w:tc>
          <w:tcPr>
            <w:tcW w:w="619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0F7C24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Набиев Шарифтджон Гайратович</w:t>
            </w:r>
          </w:p>
        </w:tc>
      </w:tr>
      <w:tr w:rsidR="0080791F" w:rsidRPr="008B67FD" w:rsidTr="0080791F">
        <w:tc>
          <w:tcPr>
            <w:tcW w:w="619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0F7C24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Одиноков Тимофей Сергеевич</w:t>
            </w:r>
          </w:p>
        </w:tc>
      </w:tr>
      <w:tr w:rsidR="0080791F" w:rsidRPr="008B67FD" w:rsidTr="0080791F">
        <w:tc>
          <w:tcPr>
            <w:tcW w:w="619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0F7C24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Лоханев Арсений Антонович</w:t>
            </w:r>
          </w:p>
        </w:tc>
      </w:tr>
      <w:tr w:rsidR="0080791F" w:rsidRPr="008B67FD" w:rsidTr="0080791F">
        <w:tc>
          <w:tcPr>
            <w:tcW w:w="619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0F7C24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Веремьёв Артём Романович</w:t>
            </w:r>
          </w:p>
        </w:tc>
      </w:tr>
      <w:tr w:rsidR="0080791F" w:rsidRPr="008B67FD" w:rsidTr="0080791F">
        <w:tc>
          <w:tcPr>
            <w:tcW w:w="619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Хамидов Мухамад Расулович</w:t>
            </w:r>
          </w:p>
        </w:tc>
      </w:tr>
      <w:tr w:rsidR="0080791F" w:rsidRPr="008B67FD" w:rsidTr="0080791F">
        <w:tc>
          <w:tcPr>
            <w:tcW w:w="619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Чаленко Владислав Дмитриевич</w:t>
            </w:r>
          </w:p>
        </w:tc>
      </w:tr>
      <w:tr w:rsidR="0080791F" w:rsidRPr="008B67FD" w:rsidTr="0080791F">
        <w:tc>
          <w:tcPr>
            <w:tcW w:w="619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Грушин Денис Сергеевич</w:t>
            </w:r>
          </w:p>
        </w:tc>
      </w:tr>
      <w:tr w:rsidR="0080791F" w:rsidRPr="008B67FD" w:rsidTr="0080791F">
        <w:tc>
          <w:tcPr>
            <w:tcW w:w="619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Захаров Владимир Кириллович</w:t>
            </w:r>
          </w:p>
        </w:tc>
      </w:tr>
      <w:tr w:rsidR="0080791F" w:rsidRPr="008B67FD" w:rsidTr="0080791F">
        <w:tc>
          <w:tcPr>
            <w:tcW w:w="619" w:type="dxa"/>
            <w:shd w:val="clear" w:color="auto" w:fill="auto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  <w:shd w:val="clear" w:color="auto" w:fill="auto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Тадевосян Роберт Эдуардович</w:t>
            </w:r>
          </w:p>
        </w:tc>
      </w:tr>
      <w:tr w:rsidR="0080791F" w:rsidRPr="008B67FD" w:rsidTr="0080791F">
        <w:tc>
          <w:tcPr>
            <w:tcW w:w="619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Тусупаев Вадим Алексеевич</w:t>
            </w:r>
          </w:p>
        </w:tc>
      </w:tr>
      <w:tr w:rsidR="0080791F" w:rsidRPr="008B67FD" w:rsidTr="0080791F">
        <w:tc>
          <w:tcPr>
            <w:tcW w:w="619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Челогаев Ярослав Станиславович</w:t>
            </w:r>
          </w:p>
        </w:tc>
      </w:tr>
      <w:tr w:rsidR="0080791F" w:rsidRPr="008B67FD" w:rsidTr="0080791F">
        <w:tc>
          <w:tcPr>
            <w:tcW w:w="619" w:type="dxa"/>
            <w:shd w:val="clear" w:color="auto" w:fill="auto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  <w:shd w:val="clear" w:color="auto" w:fill="auto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Вельничер Евгений Иванович</w:t>
            </w:r>
          </w:p>
        </w:tc>
      </w:tr>
      <w:tr w:rsidR="0080791F" w:rsidRPr="008B67FD" w:rsidTr="0080791F">
        <w:tc>
          <w:tcPr>
            <w:tcW w:w="619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Соломонов Даниил Вадимович</w:t>
            </w:r>
          </w:p>
        </w:tc>
      </w:tr>
      <w:tr w:rsidR="0080791F" w:rsidRPr="008B67FD" w:rsidTr="0080791F">
        <w:tc>
          <w:tcPr>
            <w:tcW w:w="619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Кузьмин Даниил Андреевич</w:t>
            </w:r>
          </w:p>
        </w:tc>
      </w:tr>
      <w:tr w:rsidR="0080791F" w:rsidRPr="008B67FD" w:rsidTr="0080791F">
        <w:tc>
          <w:tcPr>
            <w:tcW w:w="619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Мацуляк Максим Дмитриевич</w:t>
            </w:r>
          </w:p>
        </w:tc>
      </w:tr>
      <w:tr w:rsidR="0080791F" w:rsidRPr="008B67FD" w:rsidTr="0080791F">
        <w:tc>
          <w:tcPr>
            <w:tcW w:w="619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Юнусов Мухаммадходжа Джураходжаевич</w:t>
            </w:r>
          </w:p>
        </w:tc>
      </w:tr>
      <w:tr w:rsidR="0080791F" w:rsidRPr="008B67FD" w:rsidTr="0080791F">
        <w:tc>
          <w:tcPr>
            <w:tcW w:w="619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Герасимов Иван Васильевич</w:t>
            </w:r>
          </w:p>
        </w:tc>
      </w:tr>
      <w:tr w:rsidR="0080791F" w:rsidRPr="008B67FD" w:rsidTr="0080791F">
        <w:tc>
          <w:tcPr>
            <w:tcW w:w="619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Зульфигарян Самвел Каренович</w:t>
            </w:r>
          </w:p>
        </w:tc>
      </w:tr>
      <w:tr w:rsidR="0080791F" w:rsidRPr="008B67FD" w:rsidTr="0080791F">
        <w:tc>
          <w:tcPr>
            <w:tcW w:w="619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Кумашян Ваген Дарвинович</w:t>
            </w:r>
          </w:p>
        </w:tc>
      </w:tr>
      <w:tr w:rsidR="0080791F" w:rsidRPr="008B67FD" w:rsidTr="0080791F">
        <w:tc>
          <w:tcPr>
            <w:tcW w:w="619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Карелин Григорий Андреевич</w:t>
            </w:r>
          </w:p>
        </w:tc>
      </w:tr>
      <w:tr w:rsidR="0080791F" w:rsidRPr="008B67FD" w:rsidTr="0080791F">
        <w:tc>
          <w:tcPr>
            <w:tcW w:w="619" w:type="dxa"/>
            <w:shd w:val="clear" w:color="auto" w:fill="auto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  <w:shd w:val="clear" w:color="auto" w:fill="auto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Кульков Валентин Александрович</w:t>
            </w:r>
          </w:p>
        </w:tc>
      </w:tr>
      <w:tr w:rsidR="0080791F" w:rsidRPr="008B67FD" w:rsidTr="0080791F">
        <w:tc>
          <w:tcPr>
            <w:tcW w:w="619" w:type="dxa"/>
            <w:shd w:val="clear" w:color="auto" w:fill="auto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  <w:shd w:val="clear" w:color="auto" w:fill="auto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Хакешев Астемир Каральбиевич</w:t>
            </w:r>
          </w:p>
        </w:tc>
      </w:tr>
      <w:tr w:rsidR="0080791F" w:rsidRPr="008B67FD" w:rsidTr="0080791F">
        <w:tc>
          <w:tcPr>
            <w:tcW w:w="619" w:type="dxa"/>
            <w:shd w:val="clear" w:color="auto" w:fill="auto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  <w:shd w:val="clear" w:color="auto" w:fill="auto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Шведов Евгений Алексеевич</w:t>
            </w:r>
          </w:p>
        </w:tc>
      </w:tr>
      <w:tr w:rsidR="0080791F" w:rsidRPr="008B67FD" w:rsidTr="0080791F">
        <w:tc>
          <w:tcPr>
            <w:tcW w:w="619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Капкаев Радик Радикович</w:t>
            </w:r>
          </w:p>
        </w:tc>
      </w:tr>
      <w:tr w:rsidR="0080791F" w:rsidRPr="008B67FD" w:rsidTr="0080791F">
        <w:tc>
          <w:tcPr>
            <w:tcW w:w="619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Феофанова Кира Максимовна</w:t>
            </w:r>
          </w:p>
        </w:tc>
      </w:tr>
      <w:tr w:rsidR="0080791F" w:rsidRPr="008B67FD" w:rsidTr="0080791F">
        <w:tc>
          <w:tcPr>
            <w:tcW w:w="619" w:type="dxa"/>
            <w:shd w:val="clear" w:color="auto" w:fill="auto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  <w:shd w:val="clear" w:color="auto" w:fill="auto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Сенаторова Вероника Александровна</w:t>
            </w:r>
          </w:p>
        </w:tc>
      </w:tr>
      <w:tr w:rsidR="0080791F" w:rsidRPr="008B67FD" w:rsidTr="0080791F">
        <w:tc>
          <w:tcPr>
            <w:tcW w:w="619" w:type="dxa"/>
            <w:shd w:val="clear" w:color="auto" w:fill="auto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  <w:shd w:val="clear" w:color="auto" w:fill="auto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Раджабов Акрамджон Дилшодович</w:t>
            </w:r>
          </w:p>
        </w:tc>
      </w:tr>
      <w:tr w:rsidR="0080791F" w:rsidRPr="008B67FD" w:rsidTr="0080791F">
        <w:tc>
          <w:tcPr>
            <w:tcW w:w="619" w:type="dxa"/>
            <w:shd w:val="clear" w:color="auto" w:fill="auto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  <w:shd w:val="clear" w:color="auto" w:fill="auto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Тимошенко Максим Петрович</w:t>
            </w:r>
          </w:p>
        </w:tc>
      </w:tr>
      <w:tr w:rsidR="0080791F" w:rsidRPr="008B67FD" w:rsidTr="0080791F">
        <w:tc>
          <w:tcPr>
            <w:tcW w:w="619" w:type="dxa"/>
            <w:shd w:val="clear" w:color="auto" w:fill="auto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  <w:shd w:val="clear" w:color="auto" w:fill="auto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Толбузин Даниил Сергеевич</w:t>
            </w:r>
          </w:p>
        </w:tc>
      </w:tr>
      <w:tr w:rsidR="0080791F" w:rsidRPr="008B67FD" w:rsidTr="0080791F">
        <w:tc>
          <w:tcPr>
            <w:tcW w:w="619" w:type="dxa"/>
            <w:shd w:val="clear" w:color="auto" w:fill="auto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  <w:shd w:val="clear" w:color="auto" w:fill="auto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Ермилин Матвей Александрович</w:t>
            </w:r>
          </w:p>
        </w:tc>
      </w:tr>
      <w:tr w:rsidR="0080791F" w:rsidRPr="008B67FD" w:rsidTr="0080791F">
        <w:tc>
          <w:tcPr>
            <w:tcW w:w="619" w:type="dxa"/>
            <w:shd w:val="clear" w:color="auto" w:fill="auto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  <w:shd w:val="clear" w:color="auto" w:fill="auto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Магеррамов Рафик Русланович</w:t>
            </w:r>
          </w:p>
        </w:tc>
      </w:tr>
      <w:tr w:rsidR="0080791F" w:rsidRPr="008B67FD" w:rsidTr="0080791F">
        <w:tc>
          <w:tcPr>
            <w:tcW w:w="619" w:type="dxa"/>
            <w:shd w:val="clear" w:color="auto" w:fill="auto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  <w:shd w:val="clear" w:color="auto" w:fill="auto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Кумицкая Анжела Рудольфовна</w:t>
            </w:r>
          </w:p>
        </w:tc>
      </w:tr>
      <w:tr w:rsidR="0080791F" w:rsidRPr="008B67FD" w:rsidTr="0080791F">
        <w:tc>
          <w:tcPr>
            <w:tcW w:w="619" w:type="dxa"/>
            <w:shd w:val="clear" w:color="auto" w:fill="auto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  <w:shd w:val="clear" w:color="auto" w:fill="auto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Вардикян Тигран Арманович</w:t>
            </w:r>
          </w:p>
        </w:tc>
      </w:tr>
      <w:tr w:rsidR="0080791F" w:rsidRPr="008B67FD" w:rsidTr="0080791F">
        <w:tc>
          <w:tcPr>
            <w:tcW w:w="619" w:type="dxa"/>
            <w:shd w:val="clear" w:color="auto" w:fill="auto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  <w:shd w:val="clear" w:color="auto" w:fill="auto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Игнатьев Антон Романович</w:t>
            </w:r>
          </w:p>
        </w:tc>
      </w:tr>
      <w:tr w:rsidR="0080791F" w:rsidRPr="008B67FD" w:rsidTr="0080791F">
        <w:tc>
          <w:tcPr>
            <w:tcW w:w="619" w:type="dxa"/>
            <w:shd w:val="clear" w:color="auto" w:fill="auto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  <w:shd w:val="clear" w:color="auto" w:fill="auto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Медведев Фёдор Александрович</w:t>
            </w:r>
          </w:p>
        </w:tc>
      </w:tr>
      <w:tr w:rsidR="0080791F" w:rsidRPr="008B67FD" w:rsidTr="0080791F">
        <w:tc>
          <w:tcPr>
            <w:tcW w:w="619" w:type="dxa"/>
            <w:shd w:val="clear" w:color="auto" w:fill="auto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  <w:shd w:val="clear" w:color="auto" w:fill="auto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Демченко Денис Дмитриевич</w:t>
            </w:r>
          </w:p>
        </w:tc>
      </w:tr>
      <w:tr w:rsidR="0080791F" w:rsidRPr="008B67FD" w:rsidTr="0080791F">
        <w:tc>
          <w:tcPr>
            <w:tcW w:w="619" w:type="dxa"/>
            <w:shd w:val="clear" w:color="auto" w:fill="auto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  <w:shd w:val="clear" w:color="auto" w:fill="auto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Вермишян Никита Александрович</w:t>
            </w:r>
          </w:p>
        </w:tc>
      </w:tr>
    </w:tbl>
    <w:p w:rsidR="00AF5F6C" w:rsidRPr="008B67FD" w:rsidRDefault="00AF5F6C" w:rsidP="00EB27F0">
      <w:pPr>
        <w:rPr>
          <w:sz w:val="28"/>
          <w:szCs w:val="28"/>
        </w:rPr>
      </w:pPr>
    </w:p>
    <w:p w:rsidR="00EB27F0" w:rsidRPr="008B67FD" w:rsidRDefault="00EB27F0" w:rsidP="00AF5F6C">
      <w:pPr>
        <w:jc w:val="center"/>
        <w:rPr>
          <w:b/>
          <w:sz w:val="28"/>
          <w:szCs w:val="28"/>
        </w:rPr>
      </w:pPr>
      <w:r w:rsidRPr="008B67FD">
        <w:rPr>
          <w:sz w:val="28"/>
          <w:szCs w:val="28"/>
        </w:rPr>
        <w:t xml:space="preserve">15.01.38 Оператор-наладчик металлообрабатывающих станков, </w:t>
      </w:r>
      <w:r w:rsidR="00AF5F6C" w:rsidRPr="008B67FD">
        <w:rPr>
          <w:b/>
          <w:sz w:val="28"/>
          <w:szCs w:val="28"/>
        </w:rPr>
        <w:t xml:space="preserve">группа ОН </w:t>
      </w:r>
      <w:r w:rsidR="008B732E" w:rsidRPr="008B67FD">
        <w:rPr>
          <w:b/>
          <w:sz w:val="28"/>
          <w:szCs w:val="28"/>
        </w:rPr>
        <w:t>26.25</w:t>
      </w:r>
      <w:r w:rsidR="00F16D48" w:rsidRPr="008B67FD">
        <w:rPr>
          <w:b/>
          <w:sz w:val="28"/>
          <w:szCs w:val="28"/>
        </w:rPr>
        <w:t xml:space="preserve"> (</w:t>
      </w:r>
      <w:r w:rsidRPr="008B67FD">
        <w:rPr>
          <w:b/>
          <w:sz w:val="28"/>
          <w:szCs w:val="28"/>
        </w:rPr>
        <w:t>Клин</w:t>
      </w:r>
      <w:r w:rsidR="00F16D48" w:rsidRPr="008B67FD">
        <w:rPr>
          <w:b/>
          <w:sz w:val="28"/>
          <w:szCs w:val="28"/>
        </w:rPr>
        <w:t>)</w:t>
      </w:r>
      <w:r w:rsidR="002826ED">
        <w:rPr>
          <w:b/>
          <w:sz w:val="28"/>
          <w:szCs w:val="28"/>
        </w:rPr>
        <w:t xml:space="preserve"> </w:t>
      </w:r>
    </w:p>
    <w:tbl>
      <w:tblPr>
        <w:tblStyle w:val="a9"/>
        <w:tblW w:w="5894" w:type="dxa"/>
        <w:tblLook w:val="04A0" w:firstRow="1" w:lastRow="0" w:firstColumn="1" w:lastColumn="0" w:noHBand="0" w:noVBand="1"/>
      </w:tblPr>
      <w:tblGrid>
        <w:gridCol w:w="621"/>
        <w:gridCol w:w="5273"/>
      </w:tblGrid>
      <w:tr w:rsidR="0080791F" w:rsidRPr="008B67FD" w:rsidTr="0080791F">
        <w:tc>
          <w:tcPr>
            <w:tcW w:w="621" w:type="dxa"/>
          </w:tcPr>
          <w:p w:rsidR="0080791F" w:rsidRPr="008B67FD" w:rsidRDefault="0080791F" w:rsidP="00750F42">
            <w:pPr>
              <w:jc w:val="center"/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№</w:t>
            </w:r>
          </w:p>
        </w:tc>
        <w:tc>
          <w:tcPr>
            <w:tcW w:w="5273" w:type="dxa"/>
          </w:tcPr>
          <w:p w:rsidR="0080791F" w:rsidRPr="008B67FD" w:rsidRDefault="0080791F" w:rsidP="00750F42">
            <w:pPr>
              <w:jc w:val="center"/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numPr>
                <w:ilvl w:val="0"/>
                <w:numId w:val="10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  <w:vAlign w:val="bottom"/>
          </w:tcPr>
          <w:p w:rsidR="0080791F" w:rsidRPr="008B67FD" w:rsidRDefault="0080791F" w:rsidP="000F7C2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Никитин Ярослав Дмитриевич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numPr>
                <w:ilvl w:val="0"/>
                <w:numId w:val="10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Котов Константин Романович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numPr>
                <w:ilvl w:val="0"/>
                <w:numId w:val="10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Никитин Игорь Дмитриевич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numPr>
                <w:ilvl w:val="0"/>
                <w:numId w:val="10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Шакин Максим Иванович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numPr>
                <w:ilvl w:val="0"/>
                <w:numId w:val="10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Шапошников Данила Васильевич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numPr>
                <w:ilvl w:val="0"/>
                <w:numId w:val="10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Пильнов Даниил Денисович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numPr>
                <w:ilvl w:val="0"/>
                <w:numId w:val="10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Савка Иван Дмитриевич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numPr>
                <w:ilvl w:val="0"/>
                <w:numId w:val="10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Тихонов Денис Сергеевич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numPr>
                <w:ilvl w:val="0"/>
                <w:numId w:val="10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Филиппов Артём Александрович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numPr>
                <w:ilvl w:val="0"/>
                <w:numId w:val="10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Шматов Александр Владимирович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numPr>
                <w:ilvl w:val="0"/>
                <w:numId w:val="10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Афонькин Константин Витальевич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numPr>
                <w:ilvl w:val="0"/>
                <w:numId w:val="10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Гудков Александр Юрьевич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numPr>
                <w:ilvl w:val="0"/>
                <w:numId w:val="10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Плевака Герман Валерьевич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numPr>
                <w:ilvl w:val="0"/>
                <w:numId w:val="10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Поздов Илья Александрович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numPr>
                <w:ilvl w:val="0"/>
                <w:numId w:val="10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Михалёва Вероника Романовна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numPr>
                <w:ilvl w:val="0"/>
                <w:numId w:val="10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Новоторцев Руслан Исаевич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numPr>
                <w:ilvl w:val="0"/>
                <w:numId w:val="10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Карелин Дмитрий Евгеньевич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numPr>
                <w:ilvl w:val="0"/>
                <w:numId w:val="10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Мирзаев Александр Романович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numPr>
                <w:ilvl w:val="0"/>
                <w:numId w:val="10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Банга Владислав Васильевич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numPr>
                <w:ilvl w:val="0"/>
                <w:numId w:val="10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Горелов Николай Павлович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numPr>
                <w:ilvl w:val="0"/>
                <w:numId w:val="10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Константинов Данила Сергеевич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numPr>
                <w:ilvl w:val="0"/>
                <w:numId w:val="10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Кулик Илья Олегович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numPr>
                <w:ilvl w:val="0"/>
                <w:numId w:val="10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Шантадзе Руслан Раминович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numPr>
                <w:ilvl w:val="0"/>
                <w:numId w:val="10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Бубнов Егор Владимирович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numPr>
                <w:ilvl w:val="0"/>
                <w:numId w:val="10"/>
              </w:numPr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Пешнин Максим Сергеевич</w:t>
            </w:r>
          </w:p>
        </w:tc>
      </w:tr>
    </w:tbl>
    <w:p w:rsidR="00AF5F6C" w:rsidRPr="008B67FD" w:rsidRDefault="00AF5F6C" w:rsidP="00EB27F0">
      <w:pPr>
        <w:rPr>
          <w:sz w:val="28"/>
          <w:szCs w:val="28"/>
        </w:rPr>
      </w:pPr>
    </w:p>
    <w:p w:rsidR="00AF5F6C" w:rsidRPr="008B67FD" w:rsidRDefault="00EB27F0" w:rsidP="00AF5F6C">
      <w:pPr>
        <w:jc w:val="center"/>
        <w:rPr>
          <w:sz w:val="28"/>
          <w:szCs w:val="28"/>
        </w:rPr>
      </w:pPr>
      <w:r w:rsidRPr="008B67FD">
        <w:rPr>
          <w:sz w:val="28"/>
          <w:szCs w:val="28"/>
        </w:rPr>
        <w:t>15.01.38 Оператор-наладчик металлообрабатывающих станков,</w:t>
      </w:r>
    </w:p>
    <w:p w:rsidR="00EB27F0" w:rsidRPr="008B67FD" w:rsidRDefault="00AF5F6C" w:rsidP="00AF5F6C">
      <w:pPr>
        <w:jc w:val="center"/>
        <w:rPr>
          <w:b/>
          <w:sz w:val="28"/>
          <w:szCs w:val="28"/>
        </w:rPr>
      </w:pPr>
      <w:r w:rsidRPr="008B67FD">
        <w:rPr>
          <w:b/>
          <w:sz w:val="28"/>
          <w:szCs w:val="28"/>
        </w:rPr>
        <w:t>группа ОН</w:t>
      </w:r>
      <w:r w:rsidR="00F16D48" w:rsidRPr="008B67FD">
        <w:rPr>
          <w:b/>
          <w:sz w:val="28"/>
          <w:szCs w:val="28"/>
        </w:rPr>
        <w:t xml:space="preserve"> </w:t>
      </w:r>
      <w:r w:rsidR="00287720" w:rsidRPr="008B67FD">
        <w:rPr>
          <w:b/>
          <w:sz w:val="28"/>
          <w:szCs w:val="28"/>
        </w:rPr>
        <w:t>26.52</w:t>
      </w:r>
      <w:r w:rsidRPr="008B67FD">
        <w:rPr>
          <w:b/>
          <w:sz w:val="28"/>
          <w:szCs w:val="28"/>
        </w:rPr>
        <w:t xml:space="preserve"> </w:t>
      </w:r>
      <w:r w:rsidR="00F16D48" w:rsidRPr="008B67FD">
        <w:rPr>
          <w:b/>
          <w:sz w:val="28"/>
          <w:szCs w:val="28"/>
        </w:rPr>
        <w:t>(</w:t>
      </w:r>
      <w:r w:rsidR="00EB27F0" w:rsidRPr="008B67FD">
        <w:rPr>
          <w:b/>
          <w:sz w:val="28"/>
          <w:szCs w:val="28"/>
        </w:rPr>
        <w:t>Химки</w:t>
      </w:r>
      <w:r w:rsidR="00F16D48" w:rsidRPr="008B67FD">
        <w:rPr>
          <w:b/>
          <w:sz w:val="28"/>
          <w:szCs w:val="28"/>
        </w:rPr>
        <w:t>)</w:t>
      </w:r>
      <w:r w:rsidR="002826ED">
        <w:rPr>
          <w:b/>
          <w:sz w:val="28"/>
          <w:szCs w:val="28"/>
        </w:rPr>
        <w:t xml:space="preserve"> </w:t>
      </w:r>
    </w:p>
    <w:tbl>
      <w:tblPr>
        <w:tblStyle w:val="a9"/>
        <w:tblW w:w="5882" w:type="dxa"/>
        <w:tblLook w:val="04A0" w:firstRow="1" w:lastRow="0" w:firstColumn="1" w:lastColumn="0" w:noHBand="0" w:noVBand="1"/>
      </w:tblPr>
      <w:tblGrid>
        <w:gridCol w:w="618"/>
        <w:gridCol w:w="5264"/>
      </w:tblGrid>
      <w:tr w:rsidR="0080791F" w:rsidRPr="008B67FD" w:rsidTr="0080791F">
        <w:tc>
          <w:tcPr>
            <w:tcW w:w="618" w:type="dxa"/>
          </w:tcPr>
          <w:p w:rsidR="0080791F" w:rsidRPr="008B67FD" w:rsidRDefault="0080791F" w:rsidP="00FE7FF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№</w:t>
            </w:r>
          </w:p>
        </w:tc>
        <w:tc>
          <w:tcPr>
            <w:tcW w:w="5264" w:type="dxa"/>
          </w:tcPr>
          <w:p w:rsidR="0080791F" w:rsidRPr="008B67FD" w:rsidRDefault="0080791F" w:rsidP="00FE7FF6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Копылов Иван Андреевич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tabs>
                <w:tab w:val="left" w:pos="1213"/>
              </w:tabs>
              <w:rPr>
                <w:sz w:val="28"/>
                <w:szCs w:val="28"/>
                <w:shd w:val="clear" w:color="auto" w:fill="92D050"/>
              </w:rPr>
            </w:pPr>
            <w:r w:rsidRPr="008B67FD">
              <w:rPr>
                <w:color w:val="000000"/>
                <w:sz w:val="28"/>
                <w:szCs w:val="28"/>
              </w:rPr>
              <w:t>Тарнавский Артём Дмитриевич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Борисов Алексей Александрович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Жигалкина София Александровна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Линькова Василиса Рафаэльевна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Царев Артём Сергеевич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Галицын Дмитрий Александрович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Касимов Егор Иванович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Казаков Дмитрий Алексеевич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Зиняков Арсений Артемович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Башкирова Алина Максимовна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Хотченкова Варвара Павловна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Булеев Иван Сергеевич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Бубнова Ксения Александровна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Киташин Даниил Игоревич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Далиев Андрей Сергеевич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Юсифов Даниил Рашидович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Проничев Владимир Анатольевич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Ризванов Ислам Умедович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Гедмишхов Шамиль Муратович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Устинов Алексей Дмитриевич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Ершов Максим Алексеевич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Романчук Максим Антонович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Машин Ярослав Евгеньевич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1A1A1A"/>
                <w:sz w:val="28"/>
                <w:szCs w:val="28"/>
                <w:shd w:val="clear" w:color="auto" w:fill="FFFFFF"/>
              </w:rPr>
              <w:t>Подвербный Михаил Валерьевич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Макаров Юрий Павлович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Акишин Иван Евгеньевич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Прокофьев Александр Витальевич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Тюняев Максим Дмитриевич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Шехурин Ян Антонович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Аверьянов Максим Васильевич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Данилов Иван Дмитриевич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Рассказов Егор Иванович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Замиров Самир Замирбекович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Кузнецов Степан Алексеевич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Вавилов Матвей Дмитриевич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Онищенко Игорь Сергеевич</w:t>
            </w:r>
          </w:p>
        </w:tc>
      </w:tr>
      <w:tr w:rsidR="0080791F" w:rsidRPr="008B67FD" w:rsidTr="0080791F">
        <w:tc>
          <w:tcPr>
            <w:tcW w:w="618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264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Гиматов Данила Вадимович</w:t>
            </w:r>
          </w:p>
        </w:tc>
      </w:tr>
    </w:tbl>
    <w:p w:rsidR="00EB27F0" w:rsidRPr="008B67FD" w:rsidRDefault="00EB27F0" w:rsidP="00EB27F0">
      <w:pPr>
        <w:rPr>
          <w:sz w:val="28"/>
          <w:szCs w:val="28"/>
        </w:rPr>
      </w:pPr>
    </w:p>
    <w:p w:rsidR="0011528C" w:rsidRPr="008B67FD" w:rsidRDefault="0011528C" w:rsidP="00EB27F0">
      <w:pPr>
        <w:rPr>
          <w:sz w:val="28"/>
          <w:szCs w:val="28"/>
        </w:rPr>
      </w:pPr>
      <w:r w:rsidRPr="008B67FD">
        <w:rPr>
          <w:sz w:val="28"/>
          <w:szCs w:val="28"/>
        </w:rPr>
        <w:t xml:space="preserve">15.01.37 Слесарь-наладчик контрольно-измерительных приборов и автоматики, </w:t>
      </w:r>
      <w:r w:rsidRPr="008B67FD">
        <w:rPr>
          <w:b/>
          <w:sz w:val="28"/>
          <w:szCs w:val="28"/>
        </w:rPr>
        <w:t>группа СКИПА</w:t>
      </w:r>
      <w:r w:rsidRPr="008B67FD">
        <w:rPr>
          <w:sz w:val="28"/>
          <w:szCs w:val="28"/>
        </w:rPr>
        <w:t xml:space="preserve"> </w:t>
      </w:r>
      <w:r w:rsidR="008B732E" w:rsidRPr="008B67FD">
        <w:rPr>
          <w:b/>
          <w:sz w:val="28"/>
          <w:szCs w:val="28"/>
        </w:rPr>
        <w:t>26.26</w:t>
      </w:r>
      <w:r w:rsidR="000770B5" w:rsidRPr="008B67FD">
        <w:rPr>
          <w:b/>
          <w:sz w:val="28"/>
          <w:szCs w:val="28"/>
        </w:rPr>
        <w:t xml:space="preserve"> кцп 25</w:t>
      </w:r>
    </w:p>
    <w:tbl>
      <w:tblPr>
        <w:tblW w:w="6233" w:type="dxa"/>
        <w:tblLook w:val="04A0" w:firstRow="1" w:lastRow="0" w:firstColumn="1" w:lastColumn="0" w:noHBand="0" w:noVBand="1"/>
      </w:tblPr>
      <w:tblGrid>
        <w:gridCol w:w="841"/>
        <w:gridCol w:w="5392"/>
      </w:tblGrid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jc w:val="right"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E94829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pStyle w:val="a8"/>
              <w:numPr>
                <w:ilvl w:val="0"/>
                <w:numId w:val="4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Амаков Тухтаходжа Набиевич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pStyle w:val="a8"/>
              <w:numPr>
                <w:ilvl w:val="0"/>
                <w:numId w:val="4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Базунов Иван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pStyle w:val="a8"/>
              <w:numPr>
                <w:ilvl w:val="0"/>
                <w:numId w:val="4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Бердников Павел Алексеевич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pStyle w:val="a8"/>
              <w:numPr>
                <w:ilvl w:val="0"/>
                <w:numId w:val="4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Вакар Борис Лилианович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pStyle w:val="a8"/>
              <w:numPr>
                <w:ilvl w:val="0"/>
                <w:numId w:val="4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Гаджиев Тагир Герасимович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pStyle w:val="a8"/>
              <w:numPr>
                <w:ilvl w:val="0"/>
                <w:numId w:val="4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Гусев Сергей Игоревич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pStyle w:val="a8"/>
              <w:numPr>
                <w:ilvl w:val="0"/>
                <w:numId w:val="4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Ершов Антон Вячеславович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pStyle w:val="a8"/>
              <w:numPr>
                <w:ilvl w:val="0"/>
                <w:numId w:val="4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Жаров Андрей Николаевич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pStyle w:val="a8"/>
              <w:numPr>
                <w:ilvl w:val="0"/>
                <w:numId w:val="4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Зиновьев Никита Алексеевич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pStyle w:val="a8"/>
              <w:numPr>
                <w:ilvl w:val="0"/>
                <w:numId w:val="4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Колтунов Даниил Александрович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pStyle w:val="a8"/>
              <w:numPr>
                <w:ilvl w:val="0"/>
                <w:numId w:val="4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Королев Роман Анатольевич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pStyle w:val="a8"/>
              <w:numPr>
                <w:ilvl w:val="0"/>
                <w:numId w:val="4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Максимов Антон Андреевич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pStyle w:val="a8"/>
              <w:numPr>
                <w:ilvl w:val="0"/>
                <w:numId w:val="4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МАТВЕЕВ ИВАН ДМИТРИЕВИЧ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pStyle w:val="a8"/>
              <w:numPr>
                <w:ilvl w:val="0"/>
                <w:numId w:val="4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Маховицкий Алексей Александрович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pStyle w:val="a8"/>
              <w:numPr>
                <w:ilvl w:val="0"/>
                <w:numId w:val="4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Михеев Ярослав Георгиевич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pStyle w:val="a8"/>
              <w:numPr>
                <w:ilvl w:val="0"/>
                <w:numId w:val="4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Павлов Александр Алексеевич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pStyle w:val="a8"/>
              <w:numPr>
                <w:ilvl w:val="0"/>
                <w:numId w:val="4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Прусов Никита Алексеевич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pStyle w:val="a8"/>
              <w:numPr>
                <w:ilvl w:val="0"/>
                <w:numId w:val="4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Пшедецкий Владислав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pStyle w:val="a8"/>
              <w:numPr>
                <w:ilvl w:val="0"/>
                <w:numId w:val="4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Рожков Дмитрий Антонович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pStyle w:val="a8"/>
              <w:numPr>
                <w:ilvl w:val="0"/>
                <w:numId w:val="4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Самошкин Никита Владимирович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pStyle w:val="a8"/>
              <w:numPr>
                <w:ilvl w:val="0"/>
                <w:numId w:val="4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Стрельцов Захар Дмитриевич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pStyle w:val="a8"/>
              <w:numPr>
                <w:ilvl w:val="0"/>
                <w:numId w:val="4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Титов Артём Александрович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pStyle w:val="a8"/>
              <w:numPr>
                <w:ilvl w:val="0"/>
                <w:numId w:val="4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Шалыгин Никита Алексеевич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pStyle w:val="a8"/>
              <w:numPr>
                <w:ilvl w:val="0"/>
                <w:numId w:val="4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Эбзеев Максим Николаевич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pStyle w:val="a8"/>
              <w:numPr>
                <w:ilvl w:val="0"/>
                <w:numId w:val="47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91F" w:rsidRPr="008B67FD" w:rsidRDefault="0080791F" w:rsidP="000F7C2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Яцковский Руслан Андреевич</w:t>
            </w:r>
          </w:p>
        </w:tc>
      </w:tr>
    </w:tbl>
    <w:p w:rsidR="0011528C" w:rsidRPr="008B67FD" w:rsidRDefault="0011528C" w:rsidP="00EB27F0">
      <w:pPr>
        <w:rPr>
          <w:sz w:val="28"/>
          <w:szCs w:val="28"/>
        </w:rPr>
      </w:pPr>
    </w:p>
    <w:p w:rsidR="00EB27F0" w:rsidRPr="008B67FD" w:rsidRDefault="00EB27F0" w:rsidP="00A43F3B">
      <w:pPr>
        <w:jc w:val="center"/>
        <w:rPr>
          <w:b/>
          <w:sz w:val="28"/>
          <w:szCs w:val="28"/>
        </w:rPr>
      </w:pPr>
      <w:r w:rsidRPr="008B67FD">
        <w:rPr>
          <w:sz w:val="28"/>
          <w:szCs w:val="28"/>
        </w:rPr>
        <w:t xml:space="preserve">43.01.09 Повар, кондитер, </w:t>
      </w:r>
      <w:r w:rsidR="00A43F3B" w:rsidRPr="008B67FD">
        <w:rPr>
          <w:b/>
          <w:sz w:val="28"/>
          <w:szCs w:val="28"/>
        </w:rPr>
        <w:t>группа ПК</w:t>
      </w:r>
      <w:r w:rsidR="008B732E" w:rsidRPr="008B67FD">
        <w:rPr>
          <w:b/>
          <w:sz w:val="28"/>
          <w:szCs w:val="28"/>
        </w:rPr>
        <w:t xml:space="preserve"> 26.27</w:t>
      </w:r>
      <w:r w:rsidR="00A43F3B" w:rsidRPr="008B67FD">
        <w:rPr>
          <w:b/>
          <w:sz w:val="28"/>
          <w:szCs w:val="28"/>
        </w:rPr>
        <w:t xml:space="preserve"> </w:t>
      </w:r>
      <w:r w:rsidR="00F16D48" w:rsidRPr="008B67FD">
        <w:rPr>
          <w:b/>
          <w:sz w:val="28"/>
          <w:szCs w:val="28"/>
        </w:rPr>
        <w:t>(</w:t>
      </w:r>
      <w:r w:rsidR="00AE798F" w:rsidRPr="008B67FD">
        <w:rPr>
          <w:b/>
          <w:sz w:val="28"/>
          <w:szCs w:val="28"/>
        </w:rPr>
        <w:t>Клин</w:t>
      </w:r>
      <w:r w:rsidR="00F16D48" w:rsidRPr="008B67FD">
        <w:rPr>
          <w:b/>
          <w:sz w:val="28"/>
          <w:szCs w:val="28"/>
        </w:rPr>
        <w:t>)</w:t>
      </w:r>
      <w:r w:rsidR="002826ED">
        <w:rPr>
          <w:b/>
          <w:sz w:val="28"/>
          <w:szCs w:val="28"/>
        </w:rPr>
        <w:t xml:space="preserve"> </w:t>
      </w:r>
    </w:p>
    <w:tbl>
      <w:tblPr>
        <w:tblW w:w="6237" w:type="dxa"/>
        <w:tblInd w:w="-5" w:type="dxa"/>
        <w:tblLook w:val="04A0" w:firstRow="1" w:lastRow="0" w:firstColumn="1" w:lastColumn="0" w:noHBand="0" w:noVBand="1"/>
      </w:tblPr>
      <w:tblGrid>
        <w:gridCol w:w="709"/>
        <w:gridCol w:w="5528"/>
      </w:tblGrid>
      <w:tr w:rsidR="0080791F" w:rsidRPr="008B67FD" w:rsidTr="0080791F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791F" w:rsidRPr="008B67FD" w:rsidRDefault="0080791F" w:rsidP="00750F4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791F" w:rsidRPr="008B67FD" w:rsidRDefault="0080791F" w:rsidP="00750F4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3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Родионов Савелий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3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Романова Арина Андреевна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3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Скробкин Максим Сергеевич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3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Хромова Юлиана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3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Тихонова Анастасия Евгеньевна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3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Князева Полина Максимовна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3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Николаева Ксения Кирилловна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3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Кормилицына Анастасия Дмитриевна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3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Марчук Виктория Сергеевна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3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Герасимов Максим Константинович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3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Петнева Ксения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3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Абулгатина Алина Батыржановна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3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Чухин Роман Алексеевич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3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Ягунова Екатерина Юрьевна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3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Челышева Софья Алексеевна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3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Гаврилова Александра Андреевна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3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Бердышева Полина Дмитриевна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3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Романовский Денис Умедович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3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Лобачева Василиса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3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Коротков Денис Денисович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3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Мишакова Мария Владимировна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3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Барсуков Кирилл Иванович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3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Дуткина Дарья Денисовна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3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Сторожева Василиса Александровна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3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Мякишева София Валерьевна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3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Садыков Александр Романович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3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Любченко Диана Андреевна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3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Бурдюжа Нина Григорьевна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3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Ларионов Дмитрий Андреевич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3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Катюшкин Егор Николаевич</w:t>
            </w:r>
          </w:p>
        </w:tc>
      </w:tr>
      <w:tr w:rsidR="0080791F" w:rsidRPr="008B67FD" w:rsidTr="0080791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3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Путивец Дарья Олеговна</w:t>
            </w:r>
          </w:p>
        </w:tc>
      </w:tr>
      <w:tr w:rsidR="0080791F" w:rsidRPr="008B67FD" w:rsidTr="0080791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53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Сухарева Анна Викторовна</w:t>
            </w:r>
          </w:p>
        </w:tc>
      </w:tr>
    </w:tbl>
    <w:p w:rsidR="00EB27F0" w:rsidRPr="008B67FD" w:rsidRDefault="00EB27F0" w:rsidP="00EB27F0">
      <w:pPr>
        <w:rPr>
          <w:sz w:val="28"/>
          <w:szCs w:val="28"/>
        </w:rPr>
      </w:pPr>
    </w:p>
    <w:p w:rsidR="000F7C24" w:rsidRPr="008B67FD" w:rsidRDefault="000F7C24">
      <w:pPr>
        <w:widowControl/>
        <w:autoSpaceDE/>
        <w:autoSpaceDN/>
        <w:adjustRightInd/>
        <w:rPr>
          <w:sz w:val="28"/>
          <w:szCs w:val="28"/>
        </w:rPr>
      </w:pPr>
      <w:r w:rsidRPr="008B67FD">
        <w:rPr>
          <w:sz w:val="28"/>
          <w:szCs w:val="28"/>
        </w:rPr>
        <w:br w:type="page"/>
      </w:r>
    </w:p>
    <w:p w:rsidR="00EB27F0" w:rsidRPr="008B67FD" w:rsidRDefault="00EB27F0" w:rsidP="00AE798F">
      <w:pPr>
        <w:autoSpaceDE/>
        <w:autoSpaceDN/>
        <w:adjustRightInd/>
        <w:spacing w:before="197" w:line="270" w:lineRule="exact"/>
        <w:jc w:val="center"/>
        <w:rPr>
          <w:b/>
          <w:sz w:val="28"/>
          <w:szCs w:val="28"/>
        </w:rPr>
      </w:pPr>
      <w:r w:rsidRPr="008B67FD">
        <w:rPr>
          <w:sz w:val="28"/>
          <w:szCs w:val="28"/>
        </w:rPr>
        <w:lastRenderedPageBreak/>
        <w:t xml:space="preserve">43.01.09 Повар, кондитер, </w:t>
      </w:r>
      <w:r w:rsidRPr="008B67FD">
        <w:rPr>
          <w:b/>
          <w:sz w:val="28"/>
          <w:szCs w:val="28"/>
        </w:rPr>
        <w:t>группа</w:t>
      </w:r>
      <w:r w:rsidR="00AE798F" w:rsidRPr="008B67FD">
        <w:rPr>
          <w:b/>
          <w:sz w:val="28"/>
          <w:szCs w:val="28"/>
        </w:rPr>
        <w:t xml:space="preserve"> ПК</w:t>
      </w:r>
      <w:r w:rsidR="00287720" w:rsidRPr="008B67FD">
        <w:rPr>
          <w:b/>
          <w:sz w:val="28"/>
          <w:szCs w:val="28"/>
        </w:rPr>
        <w:t xml:space="preserve"> 26.53</w:t>
      </w:r>
      <w:r w:rsidR="00AE798F" w:rsidRPr="008B67FD">
        <w:rPr>
          <w:b/>
          <w:sz w:val="28"/>
          <w:szCs w:val="28"/>
        </w:rPr>
        <w:t xml:space="preserve"> </w:t>
      </w:r>
      <w:r w:rsidR="00F16D48" w:rsidRPr="008B67FD">
        <w:rPr>
          <w:b/>
          <w:sz w:val="28"/>
          <w:szCs w:val="28"/>
        </w:rPr>
        <w:t xml:space="preserve"> (</w:t>
      </w:r>
      <w:r w:rsidRPr="008B67FD">
        <w:rPr>
          <w:b/>
          <w:sz w:val="28"/>
          <w:szCs w:val="28"/>
        </w:rPr>
        <w:t>Химки</w:t>
      </w:r>
      <w:r w:rsidR="00F16D48" w:rsidRPr="008B67FD">
        <w:rPr>
          <w:b/>
          <w:sz w:val="28"/>
          <w:szCs w:val="28"/>
        </w:rPr>
        <w:t>)</w:t>
      </w:r>
      <w:r w:rsidR="002826ED">
        <w:rPr>
          <w:b/>
          <w:sz w:val="28"/>
          <w:szCs w:val="28"/>
        </w:rPr>
        <w:t xml:space="preserve"> </w:t>
      </w:r>
    </w:p>
    <w:tbl>
      <w:tblPr>
        <w:tblStyle w:val="a9"/>
        <w:tblW w:w="5894" w:type="dxa"/>
        <w:tblLook w:val="04A0" w:firstRow="1" w:lastRow="0" w:firstColumn="1" w:lastColumn="0" w:noHBand="0" w:noVBand="1"/>
      </w:tblPr>
      <w:tblGrid>
        <w:gridCol w:w="621"/>
        <w:gridCol w:w="5273"/>
      </w:tblGrid>
      <w:tr w:rsidR="0080791F" w:rsidRPr="008B67FD" w:rsidTr="0080791F">
        <w:tc>
          <w:tcPr>
            <w:tcW w:w="621" w:type="dxa"/>
          </w:tcPr>
          <w:p w:rsidR="0080791F" w:rsidRPr="008B67FD" w:rsidRDefault="0080791F" w:rsidP="00750F42">
            <w:pPr>
              <w:jc w:val="center"/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№</w:t>
            </w:r>
          </w:p>
        </w:tc>
        <w:tc>
          <w:tcPr>
            <w:tcW w:w="5273" w:type="dxa"/>
          </w:tcPr>
          <w:p w:rsidR="0080791F" w:rsidRPr="008B67FD" w:rsidRDefault="0080791F" w:rsidP="00750F42">
            <w:pPr>
              <w:jc w:val="center"/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Морозова Арина Евгеньевна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tabs>
                <w:tab w:val="left" w:pos="1213"/>
              </w:tabs>
              <w:rPr>
                <w:sz w:val="28"/>
                <w:szCs w:val="28"/>
                <w:shd w:val="clear" w:color="auto" w:fill="92D050"/>
              </w:rPr>
            </w:pPr>
            <w:r w:rsidRPr="008B67FD">
              <w:rPr>
                <w:color w:val="000000"/>
                <w:sz w:val="28"/>
                <w:szCs w:val="28"/>
              </w:rPr>
              <w:t>Смирнова Мария Сергеевна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Султанова Мухсинахон Фархадовна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Дорожкина Юлия Сергеевна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Оганесян Давид Партевович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Тихонов Кирилл Александрович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Рузиев Амаль Алишерович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Бочковская Дарья Андреевна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Васильева Арина Анатольевна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Ширинова Милана Мехман кызы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Извольская Мария Алексеевна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Капранов Марк Александрович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Перепелкин Максим Владиславович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Плутаев Илья Валерьевич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Здухов Дмитрий Иванович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Оксаний Мария Руслановна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Прошкина Екатерина Дмитриевна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Лужецков Артём Антонович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Никишова Ангелина Михайловна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Барков Сергей Александрович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Сульпиева Анастасия Сергеевна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Пучкова Марина Андреевна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Батрак Полина Маратовна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Сухоруков Ярослав Георгиевич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Болохан Геннадие Геннадиевич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Бовтунова Василиса Ивановна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Минченко Дмитрий Владимирович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Астафьев Аким Александрович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Полевой Андрей Романович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Акинина Полина Александровна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Шувалова Алёна Леонидовна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Тимошенкова Дарья Алексеевна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Петросян Артём Рубенович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Булгакова Варвара Николаевна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Кочеткова Любовь Сергеевна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7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Титомир Дмитрий Алексеевич</w:t>
            </w:r>
          </w:p>
        </w:tc>
      </w:tr>
    </w:tbl>
    <w:p w:rsidR="00AE798F" w:rsidRPr="008B67FD" w:rsidRDefault="0011528C" w:rsidP="009F186E">
      <w:pPr>
        <w:ind w:firstLine="708"/>
        <w:rPr>
          <w:sz w:val="28"/>
          <w:szCs w:val="28"/>
        </w:rPr>
      </w:pPr>
      <w:r w:rsidRPr="008B67FD">
        <w:rPr>
          <w:sz w:val="28"/>
          <w:szCs w:val="28"/>
        </w:rPr>
        <w:t xml:space="preserve"> </w:t>
      </w:r>
    </w:p>
    <w:p w:rsidR="0011528C" w:rsidRPr="008B67FD" w:rsidRDefault="0011528C" w:rsidP="00ED3761">
      <w:pPr>
        <w:rPr>
          <w:b/>
          <w:sz w:val="28"/>
          <w:szCs w:val="28"/>
        </w:rPr>
      </w:pPr>
      <w:r w:rsidRPr="008B67FD">
        <w:rPr>
          <w:sz w:val="28"/>
          <w:szCs w:val="28"/>
        </w:rPr>
        <w:t xml:space="preserve">23.01.09 Помощник машиниста (по видам подвижного состава железнодорожного транспорта), </w:t>
      </w:r>
      <w:r w:rsidRPr="008B67FD">
        <w:rPr>
          <w:b/>
          <w:sz w:val="28"/>
          <w:szCs w:val="28"/>
        </w:rPr>
        <w:t xml:space="preserve">группа ПМ  </w:t>
      </w:r>
      <w:r w:rsidR="00173FCA" w:rsidRPr="008B67FD">
        <w:rPr>
          <w:b/>
          <w:sz w:val="28"/>
          <w:szCs w:val="28"/>
        </w:rPr>
        <w:t xml:space="preserve">26.39 </w:t>
      </w:r>
      <w:r w:rsidRPr="008B67FD">
        <w:rPr>
          <w:b/>
          <w:sz w:val="28"/>
          <w:szCs w:val="28"/>
        </w:rPr>
        <w:t>(Лобня)</w:t>
      </w:r>
      <w:r w:rsidR="000770B5" w:rsidRPr="008B67FD">
        <w:rPr>
          <w:b/>
          <w:sz w:val="28"/>
          <w:szCs w:val="28"/>
        </w:rPr>
        <w:t xml:space="preserve"> кцп 25</w:t>
      </w:r>
    </w:p>
    <w:tbl>
      <w:tblPr>
        <w:tblStyle w:val="a9"/>
        <w:tblW w:w="5907" w:type="dxa"/>
        <w:tblLook w:val="04A0" w:firstRow="1" w:lastRow="0" w:firstColumn="1" w:lastColumn="0" w:noHBand="0" w:noVBand="1"/>
      </w:tblPr>
      <w:tblGrid>
        <w:gridCol w:w="622"/>
        <w:gridCol w:w="5285"/>
      </w:tblGrid>
      <w:tr w:rsidR="0080791F" w:rsidRPr="008B67FD" w:rsidTr="0080791F">
        <w:tc>
          <w:tcPr>
            <w:tcW w:w="622" w:type="dxa"/>
          </w:tcPr>
          <w:p w:rsidR="0080791F" w:rsidRPr="008B67FD" w:rsidRDefault="0080791F" w:rsidP="00E94829">
            <w:pPr>
              <w:jc w:val="center"/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№</w:t>
            </w:r>
          </w:p>
        </w:tc>
        <w:tc>
          <w:tcPr>
            <w:tcW w:w="5285" w:type="dxa"/>
          </w:tcPr>
          <w:p w:rsidR="0080791F" w:rsidRPr="008B67FD" w:rsidRDefault="0080791F" w:rsidP="00E94829">
            <w:pPr>
              <w:jc w:val="center"/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8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5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Азимов Зафаржон    Мухаммадалиевич</w:t>
            </w:r>
          </w:p>
          <w:p w:rsidR="0080791F" w:rsidRPr="008B67FD" w:rsidRDefault="0080791F" w:rsidP="000F7C24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8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5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Базан    Артём    Фёдорович </w:t>
            </w:r>
          </w:p>
          <w:p w:rsidR="0080791F" w:rsidRPr="008B67FD" w:rsidRDefault="0080791F" w:rsidP="000F7C24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8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5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Бакалеев   Семён    Евгеньевич</w:t>
            </w:r>
          </w:p>
          <w:p w:rsidR="0080791F" w:rsidRPr="008B67FD" w:rsidRDefault="0080791F" w:rsidP="000F7C24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8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5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Батаев    Егор    Сергеевич</w:t>
            </w:r>
          </w:p>
          <w:p w:rsidR="0080791F" w:rsidRPr="008B67FD" w:rsidRDefault="0080791F" w:rsidP="000F7C24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8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5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Бердичева    Диана   Анатольевна</w:t>
            </w:r>
          </w:p>
          <w:p w:rsidR="0080791F" w:rsidRPr="008B67FD" w:rsidRDefault="0080791F" w:rsidP="000F7C24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8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5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Воловик   Фёдор   Григорьевич</w:t>
            </w:r>
          </w:p>
          <w:p w:rsidR="0080791F" w:rsidRPr="008B67FD" w:rsidRDefault="0080791F" w:rsidP="000F7C24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8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5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Воронин   Егор   Дмитриевич</w:t>
            </w:r>
          </w:p>
          <w:p w:rsidR="0080791F" w:rsidRPr="008B67FD" w:rsidRDefault="0080791F" w:rsidP="000F7C24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8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5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Гвоздева   Маргарита   Ильинична</w:t>
            </w:r>
          </w:p>
          <w:p w:rsidR="0080791F" w:rsidRPr="008B67FD" w:rsidRDefault="0080791F" w:rsidP="000F7C24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8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5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Гиниятуллин   Роман   Радикович</w:t>
            </w:r>
          </w:p>
          <w:p w:rsidR="0080791F" w:rsidRPr="008B67FD" w:rsidRDefault="0080791F" w:rsidP="000F7C24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8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5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Думбравс   Денис   Юрьевич</w:t>
            </w:r>
          </w:p>
          <w:p w:rsidR="0080791F" w:rsidRPr="008B67FD" w:rsidRDefault="0080791F" w:rsidP="000F7C24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8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5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Дябкина   Ангелина   Александровна</w:t>
            </w:r>
          </w:p>
          <w:p w:rsidR="0080791F" w:rsidRPr="008B67FD" w:rsidRDefault="0080791F" w:rsidP="000F7C24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8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5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Зиновьев   Егор  Евгеньевич</w:t>
            </w:r>
          </w:p>
          <w:p w:rsidR="0080791F" w:rsidRPr="008B67FD" w:rsidRDefault="0080791F" w:rsidP="000F7C24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8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5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Зубков  Лев  Романович</w:t>
            </w:r>
          </w:p>
          <w:p w:rsidR="0080791F" w:rsidRPr="008B67FD" w:rsidRDefault="0080791F" w:rsidP="000F7C24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8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5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Карабанов  Евгений  Андреевич</w:t>
            </w:r>
          </w:p>
          <w:p w:rsidR="0080791F" w:rsidRPr="008B67FD" w:rsidRDefault="0080791F" w:rsidP="000F7C24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8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5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Красильников  Владислав  Романович</w:t>
            </w:r>
          </w:p>
          <w:p w:rsidR="0080791F" w:rsidRPr="008B67FD" w:rsidRDefault="0080791F" w:rsidP="000F7C24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8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5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Крымцев  Кирилл  Олегович</w:t>
            </w:r>
          </w:p>
          <w:p w:rsidR="0080791F" w:rsidRPr="008B67FD" w:rsidRDefault="0080791F" w:rsidP="000F7C24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8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5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Куликовский  Максим  Леонидович</w:t>
            </w:r>
          </w:p>
          <w:p w:rsidR="0080791F" w:rsidRPr="008B67FD" w:rsidRDefault="0080791F" w:rsidP="000F7C24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8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5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Кучумов  Дмитрий  Иванович</w:t>
            </w:r>
          </w:p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 xml:space="preserve"> </w:t>
            </w: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8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5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Несветов  Руслан  Рустамович</w:t>
            </w:r>
          </w:p>
          <w:p w:rsidR="0080791F" w:rsidRPr="008B67FD" w:rsidRDefault="0080791F" w:rsidP="000F7C24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8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5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Николаенко  Ксения  Романовна</w:t>
            </w:r>
          </w:p>
          <w:p w:rsidR="0080791F" w:rsidRPr="008B67FD" w:rsidRDefault="0080791F" w:rsidP="000F7C24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8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5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Ниязов  Абубакр  Ниязмахмадович</w:t>
            </w:r>
          </w:p>
          <w:p w:rsidR="0080791F" w:rsidRPr="008B67FD" w:rsidRDefault="0080791F" w:rsidP="000F7C24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8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5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Павлов  Артемий  Олегович</w:t>
            </w:r>
          </w:p>
          <w:p w:rsidR="0080791F" w:rsidRPr="008B67FD" w:rsidRDefault="0080791F" w:rsidP="000F7C24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8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5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Павлов  Даниил  Дмитриевич</w:t>
            </w:r>
          </w:p>
          <w:p w:rsidR="0080791F" w:rsidRPr="008B67FD" w:rsidRDefault="0080791F" w:rsidP="000F7C24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8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5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Петров  Платон  Вячеславович</w:t>
            </w:r>
          </w:p>
          <w:p w:rsidR="0080791F" w:rsidRPr="008B67FD" w:rsidRDefault="0080791F" w:rsidP="000F7C24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8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5" w:type="dxa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Пидбуртный Кирилл Алексеевич</w:t>
            </w:r>
          </w:p>
        </w:tc>
      </w:tr>
    </w:tbl>
    <w:p w:rsidR="003B21C6" w:rsidRPr="008B67FD" w:rsidRDefault="003B21C6" w:rsidP="003B21C6">
      <w:pPr>
        <w:rPr>
          <w:sz w:val="28"/>
          <w:szCs w:val="28"/>
        </w:rPr>
      </w:pPr>
    </w:p>
    <w:p w:rsidR="003B21C6" w:rsidRPr="008B67FD" w:rsidRDefault="003B21C6" w:rsidP="003B21C6">
      <w:pPr>
        <w:rPr>
          <w:b/>
          <w:sz w:val="28"/>
          <w:szCs w:val="28"/>
        </w:rPr>
      </w:pPr>
      <w:r w:rsidRPr="008B67FD">
        <w:rPr>
          <w:sz w:val="28"/>
          <w:szCs w:val="28"/>
        </w:rPr>
        <w:t xml:space="preserve">23.01.09 Помощник машиниста (по видам подвижного состава железнодорожного транспорта), </w:t>
      </w:r>
      <w:r w:rsidRPr="008B67FD">
        <w:rPr>
          <w:b/>
          <w:sz w:val="28"/>
          <w:szCs w:val="28"/>
        </w:rPr>
        <w:t xml:space="preserve">группа ПМ </w:t>
      </w:r>
      <w:r w:rsidR="00173FCA" w:rsidRPr="008B67FD">
        <w:rPr>
          <w:b/>
          <w:sz w:val="28"/>
          <w:szCs w:val="28"/>
        </w:rPr>
        <w:t>26.40</w:t>
      </w:r>
      <w:r w:rsidRPr="008B67FD">
        <w:rPr>
          <w:b/>
          <w:sz w:val="28"/>
          <w:szCs w:val="28"/>
        </w:rPr>
        <w:t xml:space="preserve"> (Лобня)</w:t>
      </w:r>
      <w:r w:rsidR="000770B5" w:rsidRPr="008B67FD">
        <w:rPr>
          <w:b/>
          <w:sz w:val="28"/>
          <w:szCs w:val="28"/>
        </w:rPr>
        <w:t xml:space="preserve"> кцп 25</w:t>
      </w:r>
    </w:p>
    <w:tbl>
      <w:tblPr>
        <w:tblStyle w:val="a9"/>
        <w:tblW w:w="5897" w:type="dxa"/>
        <w:tblLook w:val="04A0" w:firstRow="1" w:lastRow="0" w:firstColumn="1" w:lastColumn="0" w:noHBand="0" w:noVBand="1"/>
      </w:tblPr>
      <w:tblGrid>
        <w:gridCol w:w="622"/>
        <w:gridCol w:w="5275"/>
      </w:tblGrid>
      <w:tr w:rsidR="0080791F" w:rsidRPr="008B67FD" w:rsidTr="0080791F">
        <w:tc>
          <w:tcPr>
            <w:tcW w:w="622" w:type="dxa"/>
          </w:tcPr>
          <w:p w:rsidR="0080791F" w:rsidRPr="008B67FD" w:rsidRDefault="0080791F" w:rsidP="0063058F">
            <w:pPr>
              <w:jc w:val="center"/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№</w:t>
            </w:r>
          </w:p>
        </w:tc>
        <w:tc>
          <w:tcPr>
            <w:tcW w:w="5275" w:type="dxa"/>
          </w:tcPr>
          <w:p w:rsidR="0080791F" w:rsidRPr="008B67FD" w:rsidRDefault="0080791F" w:rsidP="0063058F">
            <w:pPr>
              <w:jc w:val="center"/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9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5" w:type="dxa"/>
            <w:vAlign w:val="center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Плиц Михаил Максимович</w:t>
            </w:r>
          </w:p>
          <w:p w:rsidR="0080791F" w:rsidRPr="008B67FD" w:rsidRDefault="0080791F" w:rsidP="000F7C24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9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5" w:type="dxa"/>
            <w:vAlign w:val="center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Потапов Макар Максимович</w:t>
            </w:r>
          </w:p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9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5" w:type="dxa"/>
            <w:vAlign w:val="center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Примеров Алексей Николаевич</w:t>
            </w:r>
          </w:p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9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5" w:type="dxa"/>
            <w:vAlign w:val="center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Ращупкин Михаил Андреевич</w:t>
            </w:r>
          </w:p>
          <w:p w:rsidR="0080791F" w:rsidRPr="008B67FD" w:rsidRDefault="0080791F" w:rsidP="000F7C24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9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5" w:type="dxa"/>
            <w:vAlign w:val="center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Романенко Артём Антонович</w:t>
            </w:r>
          </w:p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9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5" w:type="dxa"/>
            <w:vAlign w:val="center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Русу Владислав</w:t>
            </w:r>
          </w:p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9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5" w:type="dxa"/>
            <w:vAlign w:val="center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Салимов Отабек Жамшидович</w:t>
            </w:r>
          </w:p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9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5" w:type="dxa"/>
            <w:vAlign w:val="center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Сахаров Андрей Александрович</w:t>
            </w:r>
          </w:p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9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5" w:type="dxa"/>
            <w:vAlign w:val="center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Селезнёв Захар Владимирович</w:t>
            </w:r>
          </w:p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9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5" w:type="dxa"/>
            <w:vAlign w:val="center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Соколов Павел Дмитриевич</w:t>
            </w:r>
          </w:p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9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5" w:type="dxa"/>
            <w:vAlign w:val="center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Тиньгаев Владислав Витальевич</w:t>
            </w:r>
          </w:p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9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5" w:type="dxa"/>
            <w:vAlign w:val="center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Тихомиров Дмитрий Денисович</w:t>
            </w:r>
          </w:p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9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5" w:type="dxa"/>
            <w:vAlign w:val="center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Тихомиров Данила Павлович</w:t>
            </w:r>
          </w:p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9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5" w:type="dxa"/>
            <w:vAlign w:val="center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Трофимов Матвей Ренатович</w:t>
            </w:r>
          </w:p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9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5" w:type="dxa"/>
            <w:vAlign w:val="center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Усмонов Отабек Амирхонович</w:t>
            </w:r>
          </w:p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9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5" w:type="dxa"/>
            <w:vAlign w:val="center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Утешов Кирилл Дмитриевич</w:t>
            </w:r>
          </w:p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9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5" w:type="dxa"/>
            <w:vAlign w:val="center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Филиппов Дмитрий Сергеевич</w:t>
            </w:r>
          </w:p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9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5" w:type="dxa"/>
            <w:vAlign w:val="center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Хазнаферов Дмитрий Михайлович</w:t>
            </w:r>
          </w:p>
          <w:p w:rsidR="0080791F" w:rsidRPr="008B67FD" w:rsidRDefault="0080791F" w:rsidP="000F7C24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9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5" w:type="dxa"/>
            <w:vAlign w:val="center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Ходжиев Мухаммад Зафарович</w:t>
            </w:r>
          </w:p>
          <w:p w:rsidR="0080791F" w:rsidRPr="008B67FD" w:rsidRDefault="0080791F" w:rsidP="000F7C24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9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5" w:type="dxa"/>
            <w:vAlign w:val="center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Шапров Владимир Егорович</w:t>
            </w:r>
          </w:p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9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5" w:type="dxa"/>
            <w:vAlign w:val="center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Шатов Тимофей Дмитриевич</w:t>
            </w:r>
          </w:p>
          <w:p w:rsidR="0080791F" w:rsidRPr="008B67FD" w:rsidRDefault="0080791F" w:rsidP="000F7C24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9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5" w:type="dxa"/>
            <w:vAlign w:val="center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Щербенюк Ярослав Викторович</w:t>
            </w:r>
          </w:p>
          <w:p w:rsidR="0080791F" w:rsidRPr="008B67FD" w:rsidRDefault="0080791F" w:rsidP="000F7C24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9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5" w:type="dxa"/>
            <w:vAlign w:val="center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Юров Матвей Андреевич</w:t>
            </w:r>
          </w:p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9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5" w:type="dxa"/>
            <w:vAlign w:val="center"/>
          </w:tcPr>
          <w:p w:rsidR="0080791F" w:rsidRPr="008B67FD" w:rsidRDefault="0080791F" w:rsidP="000F7C24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Юсуфов Юсуф Ахмедович</w:t>
            </w:r>
          </w:p>
          <w:p w:rsidR="0080791F" w:rsidRPr="008B67FD" w:rsidRDefault="0080791F" w:rsidP="000F7C24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2" w:type="dxa"/>
          </w:tcPr>
          <w:p w:rsidR="0080791F" w:rsidRPr="008B67FD" w:rsidRDefault="0080791F" w:rsidP="000F7C24">
            <w:pPr>
              <w:pStyle w:val="a8"/>
              <w:widowControl/>
              <w:numPr>
                <w:ilvl w:val="0"/>
                <w:numId w:val="49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75" w:type="dxa"/>
            <w:vAlign w:val="center"/>
          </w:tcPr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Ястребов Алексей Романович</w:t>
            </w:r>
          </w:p>
          <w:p w:rsidR="0080791F" w:rsidRPr="008B67FD" w:rsidRDefault="0080791F" w:rsidP="000F7C24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11528C" w:rsidRPr="008B67FD" w:rsidRDefault="0011528C" w:rsidP="009F186E">
      <w:pPr>
        <w:ind w:firstLine="708"/>
        <w:rPr>
          <w:b/>
          <w:sz w:val="28"/>
          <w:szCs w:val="28"/>
        </w:rPr>
      </w:pPr>
    </w:p>
    <w:p w:rsidR="0011528C" w:rsidRPr="008B67FD" w:rsidRDefault="00ED3761" w:rsidP="009F186E">
      <w:pPr>
        <w:ind w:firstLine="708"/>
        <w:rPr>
          <w:sz w:val="28"/>
          <w:szCs w:val="28"/>
        </w:rPr>
      </w:pPr>
      <w:r w:rsidRPr="008B67FD">
        <w:rPr>
          <w:sz w:val="28"/>
          <w:szCs w:val="28"/>
        </w:rPr>
        <w:t xml:space="preserve">54.01.20 Графический дизайнер, </w:t>
      </w:r>
      <w:r w:rsidRPr="008B67FD">
        <w:rPr>
          <w:b/>
          <w:sz w:val="28"/>
          <w:szCs w:val="28"/>
        </w:rPr>
        <w:t xml:space="preserve">группа ГРД </w:t>
      </w:r>
      <w:r w:rsidR="008B732E" w:rsidRPr="008B67FD">
        <w:rPr>
          <w:b/>
          <w:sz w:val="28"/>
          <w:szCs w:val="28"/>
        </w:rPr>
        <w:t>26.28</w:t>
      </w:r>
      <w:r w:rsidRPr="008B67FD">
        <w:rPr>
          <w:b/>
          <w:sz w:val="28"/>
          <w:szCs w:val="28"/>
        </w:rPr>
        <w:t>(Клин)</w:t>
      </w:r>
      <w:r w:rsidR="000770B5" w:rsidRPr="008B67FD">
        <w:rPr>
          <w:b/>
          <w:sz w:val="28"/>
          <w:szCs w:val="28"/>
        </w:rPr>
        <w:t xml:space="preserve"> кцп 25</w:t>
      </w:r>
    </w:p>
    <w:tbl>
      <w:tblPr>
        <w:tblStyle w:val="a9"/>
        <w:tblW w:w="5916" w:type="dxa"/>
        <w:tblLook w:val="04A0" w:firstRow="1" w:lastRow="0" w:firstColumn="1" w:lastColumn="0" w:noHBand="0" w:noVBand="1"/>
      </w:tblPr>
      <w:tblGrid>
        <w:gridCol w:w="620"/>
        <w:gridCol w:w="5296"/>
      </w:tblGrid>
      <w:tr w:rsidR="0080791F" w:rsidRPr="008B67FD" w:rsidTr="0080791F">
        <w:tc>
          <w:tcPr>
            <w:tcW w:w="620" w:type="dxa"/>
          </w:tcPr>
          <w:p w:rsidR="0080791F" w:rsidRPr="008B67FD" w:rsidRDefault="0080791F" w:rsidP="00E94829">
            <w:pPr>
              <w:jc w:val="center"/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№</w:t>
            </w:r>
          </w:p>
        </w:tc>
        <w:tc>
          <w:tcPr>
            <w:tcW w:w="5296" w:type="dxa"/>
          </w:tcPr>
          <w:p w:rsidR="0080791F" w:rsidRPr="008B67FD" w:rsidRDefault="0080791F" w:rsidP="00E94829">
            <w:pPr>
              <w:jc w:val="center"/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c>
          <w:tcPr>
            <w:tcW w:w="620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1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6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Алиева Эльвира Гаджимагомедовна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0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1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6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Араносов Матвей Михайлович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0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1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6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Богданов Александр Романович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0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1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6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Витязев Илья Семёнович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0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1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6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Володина Виктория Александровна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0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1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6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Грибкова Ева Владимировна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0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1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6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Доронкина Анастасия Дмитриевна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0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1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6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Журавская Екатерина Михайловна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0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1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6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Земницкая Дарья Александровна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0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1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6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КНИГОЛЮБОВА ДАРЬЯ СЕРГЕЕВНА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0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1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6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Коняева Полина Дмитриевна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0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1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6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Кулигина Полина Витальевна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0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1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6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Купцова Алина Николаевна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0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1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6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Лиханова Софья Максимовна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0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1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6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Малаештян Аделина Александровна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0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1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6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Пчельникова Александра Алексеевна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0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1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6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Рамазанова Диана Абугюловна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0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1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6" w:type="dxa"/>
          </w:tcPr>
          <w:p w:rsidR="0080791F" w:rsidRPr="008B67FD" w:rsidRDefault="0080791F" w:rsidP="00E56AEF">
            <w:pPr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Илюшина Анна Владимировна</w:t>
            </w:r>
          </w:p>
        </w:tc>
      </w:tr>
      <w:tr w:rsidR="0080791F" w:rsidRPr="008B67FD" w:rsidTr="0080791F">
        <w:tc>
          <w:tcPr>
            <w:tcW w:w="620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1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6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Тарбеева Мария Михайловна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0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1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6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Усталова Анастасия Евгеньевна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0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1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6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ФАЗЛЫЕВА СОФЬЯ ИЛЬДАРОВНА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0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1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6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Хохлова Анна Евгеньевна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0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1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6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Черношей Елизавета Александровна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0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1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6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Чесалина Дарья Сергеевна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0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1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6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Шилова Вероника Андреевна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</w:tbl>
    <w:p w:rsidR="003B21C6" w:rsidRPr="008B67FD" w:rsidRDefault="003B21C6" w:rsidP="009F186E">
      <w:pPr>
        <w:ind w:firstLine="708"/>
        <w:rPr>
          <w:sz w:val="28"/>
          <w:szCs w:val="28"/>
        </w:rPr>
      </w:pPr>
    </w:p>
    <w:p w:rsidR="003B21C6" w:rsidRPr="008B67FD" w:rsidRDefault="003B21C6" w:rsidP="003B21C6">
      <w:pPr>
        <w:ind w:firstLine="708"/>
        <w:rPr>
          <w:sz w:val="28"/>
          <w:szCs w:val="28"/>
        </w:rPr>
      </w:pPr>
      <w:r w:rsidRPr="008B67FD">
        <w:rPr>
          <w:sz w:val="28"/>
          <w:szCs w:val="28"/>
        </w:rPr>
        <w:t xml:space="preserve">54.01.20 Графический дизайнер, </w:t>
      </w:r>
      <w:r w:rsidRPr="008B67FD">
        <w:rPr>
          <w:b/>
          <w:sz w:val="28"/>
          <w:szCs w:val="28"/>
        </w:rPr>
        <w:t xml:space="preserve">группа ГРД </w:t>
      </w:r>
      <w:r w:rsidR="008B732E" w:rsidRPr="008B67FD">
        <w:rPr>
          <w:b/>
          <w:sz w:val="28"/>
          <w:szCs w:val="28"/>
        </w:rPr>
        <w:t xml:space="preserve">26.29 </w:t>
      </w:r>
      <w:r w:rsidRPr="008B67FD">
        <w:rPr>
          <w:b/>
          <w:sz w:val="28"/>
          <w:szCs w:val="28"/>
        </w:rPr>
        <w:t>(Клин)</w:t>
      </w:r>
      <w:r w:rsidR="000770B5" w:rsidRPr="008B67FD">
        <w:rPr>
          <w:b/>
          <w:sz w:val="28"/>
          <w:szCs w:val="28"/>
        </w:rPr>
        <w:t xml:space="preserve"> кцп 25</w:t>
      </w:r>
    </w:p>
    <w:tbl>
      <w:tblPr>
        <w:tblStyle w:val="a9"/>
        <w:tblW w:w="5903" w:type="dxa"/>
        <w:tblLook w:val="04A0" w:firstRow="1" w:lastRow="0" w:firstColumn="1" w:lastColumn="0" w:noHBand="0" w:noVBand="1"/>
      </w:tblPr>
      <w:tblGrid>
        <w:gridCol w:w="621"/>
        <w:gridCol w:w="5282"/>
      </w:tblGrid>
      <w:tr w:rsidR="0080791F" w:rsidRPr="008B67FD" w:rsidTr="0080791F">
        <w:tc>
          <w:tcPr>
            <w:tcW w:w="621" w:type="dxa"/>
          </w:tcPr>
          <w:p w:rsidR="0080791F" w:rsidRPr="008B67FD" w:rsidRDefault="0080791F" w:rsidP="0063058F">
            <w:pPr>
              <w:jc w:val="center"/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№</w:t>
            </w:r>
          </w:p>
        </w:tc>
        <w:tc>
          <w:tcPr>
            <w:tcW w:w="5282" w:type="dxa"/>
          </w:tcPr>
          <w:p w:rsidR="0080791F" w:rsidRPr="008B67FD" w:rsidRDefault="0080791F" w:rsidP="0063058F">
            <w:pPr>
              <w:jc w:val="center"/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2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Александрова Полина Викторовна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2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БОНДАРЬ МИЛАНА ВИКТОРОВНА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2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БУЛАТОВА ДИАНА ЕВГЕНЬЕВНА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2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ВЛАСОВА КСЕНИЯ ВЯЧЕСЛАВОВНА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2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ГАБРИЕЛЯН ЛИАНА ПАПОВНА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2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Дербак Дарина Юрьевна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2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Дубова Эвелина Денисовна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2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Есаян Диана Грантовна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2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Маргарян Карине Андраниковна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2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Охоян Лариса Армановна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2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Пахотина Анастасия Александровна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2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Перекрест Михаил Эдуардович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2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Погосян Лилит Ашотовна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2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Пронина Анастасия Витальевна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2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Родионова Ксения Анатольевна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2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Рудоман Мария Вадимовна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2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Сапарова Снежанна Андреевна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2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Семенова Маргарита Анатольевна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2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СМИРНОВА ЕКАТЕРИНА АЛЕКСЕЕВНА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2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СТЕПАНОВА АННА ДМИТРИЕВНА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2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Фарфундинов Денис Сергеевич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2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Фидоринова Кассандра Романовна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2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ФОФОНОВА ВИКТОРИЯ ПЕТРОВНА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2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Чудилин Александр Павлович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2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82" w:type="dxa"/>
          </w:tcPr>
          <w:p w:rsidR="0080791F" w:rsidRPr="008B67FD" w:rsidRDefault="0080791F" w:rsidP="00E56AEF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Шевцова Виктория Витальевна</w:t>
            </w:r>
          </w:p>
          <w:p w:rsidR="0080791F" w:rsidRPr="008B67FD" w:rsidRDefault="0080791F" w:rsidP="00E56AEF">
            <w:pPr>
              <w:rPr>
                <w:sz w:val="28"/>
                <w:szCs w:val="28"/>
              </w:rPr>
            </w:pPr>
          </w:p>
        </w:tc>
      </w:tr>
    </w:tbl>
    <w:p w:rsidR="003B21C6" w:rsidRPr="008B67FD" w:rsidRDefault="003B21C6" w:rsidP="009F186E">
      <w:pPr>
        <w:ind w:firstLine="708"/>
        <w:rPr>
          <w:sz w:val="28"/>
          <w:szCs w:val="28"/>
        </w:rPr>
      </w:pPr>
    </w:p>
    <w:p w:rsidR="00ED3761" w:rsidRPr="008B67FD" w:rsidRDefault="00ED3761" w:rsidP="009F186E">
      <w:pPr>
        <w:ind w:firstLine="708"/>
        <w:rPr>
          <w:sz w:val="28"/>
          <w:szCs w:val="28"/>
        </w:rPr>
      </w:pPr>
      <w:r w:rsidRPr="008B67FD">
        <w:rPr>
          <w:sz w:val="28"/>
          <w:szCs w:val="28"/>
        </w:rPr>
        <w:t xml:space="preserve">54.01.20 Графический дизайнер, </w:t>
      </w:r>
      <w:r w:rsidRPr="008B67FD">
        <w:rPr>
          <w:b/>
          <w:sz w:val="28"/>
          <w:szCs w:val="28"/>
        </w:rPr>
        <w:t>группа ГРД</w:t>
      </w:r>
      <w:r w:rsidR="00287720" w:rsidRPr="008B67FD">
        <w:rPr>
          <w:b/>
          <w:sz w:val="28"/>
          <w:szCs w:val="28"/>
        </w:rPr>
        <w:t xml:space="preserve"> 26.54</w:t>
      </w:r>
      <w:r w:rsidRPr="008B67FD">
        <w:rPr>
          <w:b/>
          <w:sz w:val="28"/>
          <w:szCs w:val="28"/>
        </w:rPr>
        <w:t xml:space="preserve"> (Химки)</w:t>
      </w:r>
      <w:r w:rsidR="000770B5" w:rsidRPr="008B67FD">
        <w:rPr>
          <w:b/>
          <w:sz w:val="28"/>
          <w:szCs w:val="28"/>
        </w:rPr>
        <w:t xml:space="preserve"> кцп 30</w:t>
      </w:r>
    </w:p>
    <w:p w:rsidR="00ED3761" w:rsidRPr="008B67FD" w:rsidRDefault="00ED3761" w:rsidP="009F186E">
      <w:pPr>
        <w:ind w:firstLine="708"/>
        <w:rPr>
          <w:sz w:val="28"/>
          <w:szCs w:val="28"/>
        </w:rPr>
      </w:pPr>
    </w:p>
    <w:tbl>
      <w:tblPr>
        <w:tblStyle w:val="a9"/>
        <w:tblW w:w="5914" w:type="dxa"/>
        <w:tblLook w:val="04A0" w:firstRow="1" w:lastRow="0" w:firstColumn="1" w:lastColumn="0" w:noHBand="0" w:noVBand="1"/>
      </w:tblPr>
      <w:tblGrid>
        <w:gridCol w:w="621"/>
        <w:gridCol w:w="5293"/>
      </w:tblGrid>
      <w:tr w:rsidR="0080791F" w:rsidRPr="008B67FD" w:rsidTr="0080791F">
        <w:tc>
          <w:tcPr>
            <w:tcW w:w="621" w:type="dxa"/>
          </w:tcPr>
          <w:p w:rsidR="0080791F" w:rsidRPr="008B67FD" w:rsidRDefault="0080791F" w:rsidP="00E94829">
            <w:pPr>
              <w:jc w:val="center"/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№</w:t>
            </w:r>
          </w:p>
        </w:tc>
        <w:tc>
          <w:tcPr>
            <w:tcW w:w="5293" w:type="dxa"/>
          </w:tcPr>
          <w:p w:rsidR="0080791F" w:rsidRPr="008B67FD" w:rsidRDefault="0080791F" w:rsidP="00E94829">
            <w:pPr>
              <w:jc w:val="center"/>
              <w:rPr>
                <w:sz w:val="28"/>
                <w:szCs w:val="28"/>
              </w:rPr>
            </w:pPr>
            <w:r w:rsidRPr="008B67FD">
              <w:rPr>
                <w:sz w:val="28"/>
                <w:szCs w:val="28"/>
              </w:rPr>
              <w:t>Ф.И.О.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0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3" w:type="dxa"/>
          </w:tcPr>
          <w:p w:rsidR="0080791F" w:rsidRPr="008B67FD" w:rsidRDefault="0080791F" w:rsidP="00E56AEF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Зайцева Алиса Александровна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0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3" w:type="dxa"/>
          </w:tcPr>
          <w:p w:rsidR="0080791F" w:rsidRPr="008B67FD" w:rsidRDefault="0080791F" w:rsidP="00E56AEF">
            <w:pPr>
              <w:tabs>
                <w:tab w:val="left" w:pos="1213"/>
              </w:tabs>
              <w:rPr>
                <w:sz w:val="28"/>
                <w:szCs w:val="28"/>
                <w:shd w:val="clear" w:color="auto" w:fill="92D050"/>
              </w:rPr>
            </w:pPr>
            <w:r w:rsidRPr="008B67FD">
              <w:rPr>
                <w:color w:val="000000"/>
                <w:sz w:val="28"/>
                <w:szCs w:val="28"/>
              </w:rPr>
              <w:t>Челомбиева Полина Артёмовна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0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3" w:type="dxa"/>
          </w:tcPr>
          <w:p w:rsidR="0080791F" w:rsidRPr="008B67FD" w:rsidRDefault="0080791F" w:rsidP="00E56AEF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Гернер Виктория Михайловна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0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3" w:type="dxa"/>
          </w:tcPr>
          <w:p w:rsidR="0080791F" w:rsidRPr="008B67FD" w:rsidRDefault="0080791F" w:rsidP="00E56AEF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Хабина Варвара Алексеевна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0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3" w:type="dxa"/>
          </w:tcPr>
          <w:p w:rsidR="0080791F" w:rsidRPr="008B67FD" w:rsidRDefault="0080791F" w:rsidP="00E56AEF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Сумишевская Таисия Никитична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0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3" w:type="dxa"/>
          </w:tcPr>
          <w:p w:rsidR="0080791F" w:rsidRPr="008B67FD" w:rsidRDefault="0080791F" w:rsidP="00E56AEF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Ермакова Дарья Алексеевна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0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3" w:type="dxa"/>
          </w:tcPr>
          <w:p w:rsidR="0080791F" w:rsidRPr="008B67FD" w:rsidRDefault="0080791F" w:rsidP="00E56AEF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Понасов Глеб Павлович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0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3" w:type="dxa"/>
          </w:tcPr>
          <w:p w:rsidR="0080791F" w:rsidRPr="008B67FD" w:rsidRDefault="0080791F" w:rsidP="00E56AEF">
            <w:pPr>
              <w:tabs>
                <w:tab w:val="left" w:pos="1213"/>
              </w:tabs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Мищенко Никита Дмитриевич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0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3" w:type="dxa"/>
          </w:tcPr>
          <w:p w:rsidR="0080791F" w:rsidRPr="008B67FD" w:rsidRDefault="0080791F" w:rsidP="00E56AEF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Розанова Елена Николаевна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0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3" w:type="dxa"/>
          </w:tcPr>
          <w:p w:rsidR="0080791F" w:rsidRPr="008B67FD" w:rsidRDefault="0080791F" w:rsidP="00E56AEF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Абдулмеджидова Хадиджа Абдуразаковна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0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3" w:type="dxa"/>
          </w:tcPr>
          <w:p w:rsidR="0080791F" w:rsidRPr="008B67FD" w:rsidRDefault="0080791F" w:rsidP="00E56AEF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Березкин Руслан Олегович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0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3" w:type="dxa"/>
          </w:tcPr>
          <w:p w:rsidR="0080791F" w:rsidRPr="008B67FD" w:rsidRDefault="0080791F" w:rsidP="00E56AEF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Рябова Алёна Витальевна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0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3" w:type="dxa"/>
          </w:tcPr>
          <w:p w:rsidR="0080791F" w:rsidRPr="008B67FD" w:rsidRDefault="0080791F" w:rsidP="00E56AEF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Козлов Даниил Олегович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0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3" w:type="dxa"/>
          </w:tcPr>
          <w:p w:rsidR="0080791F" w:rsidRPr="008B67FD" w:rsidRDefault="0080791F" w:rsidP="00E56AEF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Артамонов Артём Александрович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0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3" w:type="dxa"/>
          </w:tcPr>
          <w:p w:rsidR="0080791F" w:rsidRPr="008B67FD" w:rsidRDefault="0080791F" w:rsidP="00E56AEF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Кукина Екатерина Сергеевна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0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3" w:type="dxa"/>
          </w:tcPr>
          <w:p w:rsidR="0080791F" w:rsidRPr="008B67FD" w:rsidRDefault="0080791F" w:rsidP="00E56AEF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Чигаревская Оксана Евгеньевна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0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3" w:type="dxa"/>
          </w:tcPr>
          <w:p w:rsidR="0080791F" w:rsidRPr="008B67FD" w:rsidRDefault="0080791F" w:rsidP="00E56AEF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Разина Дарья Андреевна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0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3" w:type="dxa"/>
          </w:tcPr>
          <w:p w:rsidR="0080791F" w:rsidRPr="008B67FD" w:rsidRDefault="0080791F" w:rsidP="00E56AEF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Попова Кира Игоревна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0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3" w:type="dxa"/>
          </w:tcPr>
          <w:p w:rsidR="0080791F" w:rsidRPr="008B67FD" w:rsidRDefault="0080791F" w:rsidP="00E56AEF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Дамир  Кызы Мээрим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0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3" w:type="dxa"/>
          </w:tcPr>
          <w:p w:rsidR="0080791F" w:rsidRPr="008B67FD" w:rsidRDefault="0080791F" w:rsidP="00E56AEF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Ухоненко Алиса Александровна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0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3" w:type="dxa"/>
          </w:tcPr>
          <w:p w:rsidR="0080791F" w:rsidRPr="008B67FD" w:rsidRDefault="0080791F" w:rsidP="00E56AEF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Бемова Мария Игоревна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0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3" w:type="dxa"/>
          </w:tcPr>
          <w:p w:rsidR="0080791F" w:rsidRPr="008B67FD" w:rsidRDefault="0080791F" w:rsidP="00E56AEF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Шестакова Маргарита Андреевна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0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3" w:type="dxa"/>
          </w:tcPr>
          <w:p w:rsidR="0080791F" w:rsidRPr="008B67FD" w:rsidRDefault="0080791F" w:rsidP="00E56AEF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Бондаренко Бондаренко Камила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0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3" w:type="dxa"/>
          </w:tcPr>
          <w:p w:rsidR="0080791F" w:rsidRPr="008B67FD" w:rsidRDefault="0080791F" w:rsidP="00E56AEF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Райфикешт Зоя Юрьевна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0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3" w:type="dxa"/>
          </w:tcPr>
          <w:p w:rsidR="0080791F" w:rsidRPr="008B67FD" w:rsidRDefault="0080791F" w:rsidP="00E56AEF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Левина Софья Сергеевна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0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3" w:type="dxa"/>
          </w:tcPr>
          <w:p w:rsidR="0080791F" w:rsidRPr="008B67FD" w:rsidRDefault="0080791F" w:rsidP="00E56AEF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Германова Мария Дмитриевна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0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3" w:type="dxa"/>
          </w:tcPr>
          <w:p w:rsidR="0080791F" w:rsidRPr="008B67FD" w:rsidRDefault="0080791F" w:rsidP="00E56AEF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Токарева Екатерина Александровна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0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3" w:type="dxa"/>
          </w:tcPr>
          <w:p w:rsidR="0080791F" w:rsidRPr="008B67FD" w:rsidRDefault="0080791F" w:rsidP="00E56AEF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Матях Дмитрий Константинович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0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3" w:type="dxa"/>
          </w:tcPr>
          <w:p w:rsidR="0080791F" w:rsidRPr="008B67FD" w:rsidRDefault="0080791F" w:rsidP="00E56AEF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Хамзина Софья Фаридовна</w:t>
            </w:r>
          </w:p>
        </w:tc>
      </w:tr>
      <w:tr w:rsidR="0080791F" w:rsidRPr="008B67FD" w:rsidTr="0080791F">
        <w:tc>
          <w:tcPr>
            <w:tcW w:w="621" w:type="dxa"/>
          </w:tcPr>
          <w:p w:rsidR="0080791F" w:rsidRPr="008B67FD" w:rsidRDefault="0080791F" w:rsidP="00E56AEF">
            <w:pPr>
              <w:pStyle w:val="a8"/>
              <w:widowControl/>
              <w:numPr>
                <w:ilvl w:val="0"/>
                <w:numId w:val="50"/>
              </w:numPr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5293" w:type="dxa"/>
          </w:tcPr>
          <w:p w:rsidR="0080791F" w:rsidRPr="008B67FD" w:rsidRDefault="0080791F" w:rsidP="00E56AEF">
            <w:pPr>
              <w:rPr>
                <w:sz w:val="28"/>
                <w:szCs w:val="28"/>
              </w:rPr>
            </w:pPr>
            <w:r w:rsidRPr="008B67FD">
              <w:rPr>
                <w:color w:val="000000"/>
                <w:sz w:val="28"/>
                <w:szCs w:val="28"/>
              </w:rPr>
              <w:t>Кузнецова Екатерина Дмитриевна</w:t>
            </w:r>
          </w:p>
        </w:tc>
      </w:tr>
    </w:tbl>
    <w:p w:rsidR="00ED3761" w:rsidRPr="008B67FD" w:rsidRDefault="00ED3761" w:rsidP="009F186E">
      <w:pPr>
        <w:ind w:firstLine="708"/>
        <w:rPr>
          <w:sz w:val="28"/>
          <w:szCs w:val="28"/>
        </w:rPr>
      </w:pPr>
    </w:p>
    <w:p w:rsidR="0080791F" w:rsidRPr="008B67FD" w:rsidRDefault="0080791F" w:rsidP="008D2B93">
      <w:pPr>
        <w:jc w:val="right"/>
        <w:rPr>
          <w:sz w:val="28"/>
          <w:szCs w:val="28"/>
        </w:rPr>
      </w:pPr>
    </w:p>
    <w:p w:rsidR="0080791F" w:rsidRPr="008B67FD" w:rsidRDefault="0080791F" w:rsidP="008D2B93">
      <w:pPr>
        <w:jc w:val="right"/>
        <w:rPr>
          <w:sz w:val="28"/>
          <w:szCs w:val="28"/>
        </w:rPr>
      </w:pPr>
    </w:p>
    <w:p w:rsidR="0080791F" w:rsidRPr="008B67FD" w:rsidRDefault="0080791F" w:rsidP="008D2B93">
      <w:pPr>
        <w:jc w:val="right"/>
        <w:rPr>
          <w:sz w:val="28"/>
          <w:szCs w:val="28"/>
        </w:rPr>
      </w:pPr>
    </w:p>
    <w:p w:rsidR="0080791F" w:rsidRPr="008B67FD" w:rsidRDefault="0080791F" w:rsidP="008D2B93">
      <w:pPr>
        <w:jc w:val="right"/>
        <w:rPr>
          <w:sz w:val="28"/>
          <w:szCs w:val="28"/>
        </w:rPr>
      </w:pPr>
    </w:p>
    <w:p w:rsidR="0080791F" w:rsidRPr="008B67FD" w:rsidRDefault="0080791F" w:rsidP="008D2B93">
      <w:pPr>
        <w:jc w:val="right"/>
        <w:rPr>
          <w:sz w:val="28"/>
          <w:szCs w:val="28"/>
        </w:rPr>
      </w:pPr>
    </w:p>
    <w:p w:rsidR="0080791F" w:rsidRPr="008B67FD" w:rsidRDefault="0080791F" w:rsidP="008D2B93">
      <w:pPr>
        <w:jc w:val="right"/>
        <w:rPr>
          <w:sz w:val="28"/>
          <w:szCs w:val="28"/>
        </w:rPr>
      </w:pPr>
    </w:p>
    <w:p w:rsidR="0080791F" w:rsidRPr="008B67FD" w:rsidRDefault="0080791F" w:rsidP="008D2B93">
      <w:pPr>
        <w:jc w:val="right"/>
        <w:rPr>
          <w:sz w:val="28"/>
          <w:szCs w:val="28"/>
        </w:rPr>
      </w:pPr>
    </w:p>
    <w:p w:rsidR="0080791F" w:rsidRDefault="0080791F" w:rsidP="008D2B93">
      <w:pPr>
        <w:jc w:val="right"/>
        <w:rPr>
          <w:sz w:val="28"/>
          <w:szCs w:val="28"/>
        </w:rPr>
      </w:pPr>
    </w:p>
    <w:p w:rsidR="006B7026" w:rsidRDefault="006B7026" w:rsidP="008D2B93">
      <w:pPr>
        <w:jc w:val="right"/>
        <w:rPr>
          <w:sz w:val="28"/>
          <w:szCs w:val="28"/>
        </w:rPr>
      </w:pPr>
    </w:p>
    <w:p w:rsidR="006B7026" w:rsidRDefault="006B7026" w:rsidP="008D2B93">
      <w:pPr>
        <w:jc w:val="right"/>
        <w:rPr>
          <w:sz w:val="28"/>
          <w:szCs w:val="28"/>
        </w:rPr>
      </w:pPr>
    </w:p>
    <w:p w:rsidR="006B7026" w:rsidRDefault="006B7026" w:rsidP="008D2B93">
      <w:pPr>
        <w:jc w:val="right"/>
        <w:rPr>
          <w:sz w:val="28"/>
          <w:szCs w:val="28"/>
        </w:rPr>
      </w:pPr>
    </w:p>
    <w:p w:rsidR="006B7026" w:rsidRDefault="006B7026" w:rsidP="008D2B93">
      <w:pPr>
        <w:jc w:val="right"/>
        <w:rPr>
          <w:sz w:val="28"/>
          <w:szCs w:val="28"/>
        </w:rPr>
      </w:pPr>
    </w:p>
    <w:p w:rsidR="006B7026" w:rsidRDefault="006B7026" w:rsidP="008D2B93">
      <w:pPr>
        <w:jc w:val="right"/>
        <w:rPr>
          <w:sz w:val="28"/>
          <w:szCs w:val="28"/>
        </w:rPr>
      </w:pPr>
    </w:p>
    <w:p w:rsidR="006B7026" w:rsidRDefault="006B7026" w:rsidP="008D2B93">
      <w:pPr>
        <w:jc w:val="right"/>
        <w:rPr>
          <w:sz w:val="28"/>
          <w:szCs w:val="28"/>
        </w:rPr>
      </w:pPr>
    </w:p>
    <w:p w:rsidR="006B7026" w:rsidRDefault="006B7026" w:rsidP="008D2B93">
      <w:pPr>
        <w:jc w:val="right"/>
        <w:rPr>
          <w:sz w:val="28"/>
          <w:szCs w:val="28"/>
        </w:rPr>
      </w:pPr>
    </w:p>
    <w:p w:rsidR="006B7026" w:rsidRDefault="006B7026" w:rsidP="008D2B93">
      <w:pPr>
        <w:jc w:val="right"/>
        <w:rPr>
          <w:sz w:val="28"/>
          <w:szCs w:val="28"/>
        </w:rPr>
      </w:pPr>
    </w:p>
    <w:p w:rsidR="006B7026" w:rsidRDefault="006B7026" w:rsidP="008D2B93">
      <w:pPr>
        <w:jc w:val="right"/>
        <w:rPr>
          <w:sz w:val="28"/>
          <w:szCs w:val="28"/>
        </w:rPr>
      </w:pPr>
    </w:p>
    <w:p w:rsidR="006B7026" w:rsidRPr="008B67FD" w:rsidRDefault="006B7026" w:rsidP="008D2B93">
      <w:pPr>
        <w:jc w:val="right"/>
        <w:rPr>
          <w:sz w:val="28"/>
          <w:szCs w:val="28"/>
        </w:rPr>
      </w:pPr>
      <w:bookmarkStart w:id="0" w:name="_GoBack"/>
      <w:bookmarkEnd w:id="0"/>
    </w:p>
    <w:p w:rsidR="0082503B" w:rsidRPr="008B67FD" w:rsidRDefault="0080791F" w:rsidP="008D2B93">
      <w:pPr>
        <w:jc w:val="right"/>
        <w:rPr>
          <w:sz w:val="28"/>
          <w:szCs w:val="28"/>
        </w:rPr>
      </w:pPr>
      <w:r w:rsidRPr="008B67FD">
        <w:rPr>
          <w:sz w:val="28"/>
          <w:szCs w:val="28"/>
        </w:rPr>
        <w:t>Секретарь комиссии                                                                                              В.С. Кашкина</w:t>
      </w:r>
    </w:p>
    <w:sectPr w:rsidR="0082503B" w:rsidRPr="008B67FD" w:rsidSect="00CF79B7">
      <w:foot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D72" w:rsidRDefault="00A86D72" w:rsidP="00442B39">
      <w:r>
        <w:separator/>
      </w:r>
    </w:p>
  </w:endnote>
  <w:endnote w:type="continuationSeparator" w:id="0">
    <w:p w:rsidR="00A86D72" w:rsidRDefault="00A86D72" w:rsidP="00442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4104103"/>
      <w:docPartObj>
        <w:docPartGallery w:val="Page Numbers (Bottom of Page)"/>
        <w:docPartUnique/>
      </w:docPartObj>
    </w:sdtPr>
    <w:sdtEndPr/>
    <w:sdtContent>
      <w:p w:rsidR="008B67FD" w:rsidRDefault="008B67FD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7026">
          <w:rPr>
            <w:noProof/>
          </w:rPr>
          <w:t>47</w:t>
        </w:r>
        <w:r>
          <w:fldChar w:fldCharType="end"/>
        </w:r>
      </w:p>
    </w:sdtContent>
  </w:sdt>
  <w:p w:rsidR="008B67FD" w:rsidRDefault="008B67F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D72" w:rsidRDefault="00A86D72" w:rsidP="00442B39">
      <w:r>
        <w:separator/>
      </w:r>
    </w:p>
  </w:footnote>
  <w:footnote w:type="continuationSeparator" w:id="0">
    <w:p w:rsidR="00A86D72" w:rsidRDefault="00A86D72" w:rsidP="00442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E5CC05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806F75"/>
    <w:multiLevelType w:val="hybridMultilevel"/>
    <w:tmpl w:val="32ECE2F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14EE2"/>
    <w:multiLevelType w:val="hybridMultilevel"/>
    <w:tmpl w:val="DE1C85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093D2E"/>
    <w:multiLevelType w:val="hybridMultilevel"/>
    <w:tmpl w:val="C2A027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372EFD"/>
    <w:multiLevelType w:val="hybridMultilevel"/>
    <w:tmpl w:val="D8EC83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340A25"/>
    <w:multiLevelType w:val="hybridMultilevel"/>
    <w:tmpl w:val="A5D43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1304D3"/>
    <w:multiLevelType w:val="hybridMultilevel"/>
    <w:tmpl w:val="C62657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4A4048"/>
    <w:multiLevelType w:val="hybridMultilevel"/>
    <w:tmpl w:val="AD285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972FB"/>
    <w:multiLevelType w:val="hybridMultilevel"/>
    <w:tmpl w:val="CB88D6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A67FD"/>
    <w:multiLevelType w:val="hybridMultilevel"/>
    <w:tmpl w:val="635ACC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137D97"/>
    <w:multiLevelType w:val="hybridMultilevel"/>
    <w:tmpl w:val="D6F4E7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9A3827"/>
    <w:multiLevelType w:val="hybridMultilevel"/>
    <w:tmpl w:val="341EE3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9450EE"/>
    <w:multiLevelType w:val="hybridMultilevel"/>
    <w:tmpl w:val="144C219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D205B7"/>
    <w:multiLevelType w:val="hybridMultilevel"/>
    <w:tmpl w:val="F7DC38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224322"/>
    <w:multiLevelType w:val="hybridMultilevel"/>
    <w:tmpl w:val="58EE3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C43319"/>
    <w:multiLevelType w:val="hybridMultilevel"/>
    <w:tmpl w:val="105E6A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F035E"/>
    <w:multiLevelType w:val="hybridMultilevel"/>
    <w:tmpl w:val="BFC8E9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4C75A3"/>
    <w:multiLevelType w:val="hybridMultilevel"/>
    <w:tmpl w:val="992463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222F72"/>
    <w:multiLevelType w:val="hybridMultilevel"/>
    <w:tmpl w:val="DBB4414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074E5E"/>
    <w:multiLevelType w:val="hybridMultilevel"/>
    <w:tmpl w:val="79729C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C00218"/>
    <w:multiLevelType w:val="hybridMultilevel"/>
    <w:tmpl w:val="0D48E3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D85236"/>
    <w:multiLevelType w:val="hybridMultilevel"/>
    <w:tmpl w:val="6CDE1D5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947204"/>
    <w:multiLevelType w:val="hybridMultilevel"/>
    <w:tmpl w:val="C16CC9E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8D0799"/>
    <w:multiLevelType w:val="hybridMultilevel"/>
    <w:tmpl w:val="385A2C3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2F4900"/>
    <w:multiLevelType w:val="hybridMultilevel"/>
    <w:tmpl w:val="A59CC1D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3B64F2"/>
    <w:multiLevelType w:val="hybridMultilevel"/>
    <w:tmpl w:val="B46076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79199F"/>
    <w:multiLevelType w:val="hybridMultilevel"/>
    <w:tmpl w:val="4996644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A372D"/>
    <w:multiLevelType w:val="hybridMultilevel"/>
    <w:tmpl w:val="DCA074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CD72E3"/>
    <w:multiLevelType w:val="hybridMultilevel"/>
    <w:tmpl w:val="8F0658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BE005B"/>
    <w:multiLevelType w:val="hybridMultilevel"/>
    <w:tmpl w:val="9460D3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40F8"/>
    <w:multiLevelType w:val="hybridMultilevel"/>
    <w:tmpl w:val="768A0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D70BCA"/>
    <w:multiLevelType w:val="hybridMultilevel"/>
    <w:tmpl w:val="FE886C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8B00AE"/>
    <w:multiLevelType w:val="hybridMultilevel"/>
    <w:tmpl w:val="7EA286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A8516A"/>
    <w:multiLevelType w:val="hybridMultilevel"/>
    <w:tmpl w:val="0E0640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B078B9"/>
    <w:multiLevelType w:val="hybridMultilevel"/>
    <w:tmpl w:val="69F208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D86AB8"/>
    <w:multiLevelType w:val="hybridMultilevel"/>
    <w:tmpl w:val="E758CC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9A0FDE"/>
    <w:multiLevelType w:val="hybridMultilevel"/>
    <w:tmpl w:val="D8F854E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14312E"/>
    <w:multiLevelType w:val="hybridMultilevel"/>
    <w:tmpl w:val="D8F820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C40B02"/>
    <w:multiLevelType w:val="hybridMultilevel"/>
    <w:tmpl w:val="04BAB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577C3A"/>
    <w:multiLevelType w:val="hybridMultilevel"/>
    <w:tmpl w:val="383E0C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5B1A0B"/>
    <w:multiLevelType w:val="hybridMultilevel"/>
    <w:tmpl w:val="8B8A992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A260D4"/>
    <w:multiLevelType w:val="hybridMultilevel"/>
    <w:tmpl w:val="DB167F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00788C"/>
    <w:multiLevelType w:val="hybridMultilevel"/>
    <w:tmpl w:val="EE7A7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0C0B12"/>
    <w:multiLevelType w:val="hybridMultilevel"/>
    <w:tmpl w:val="FB14FA38"/>
    <w:lvl w:ilvl="0" w:tplc="3B4AFBD6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0" w:hanging="360"/>
      </w:pPr>
    </w:lvl>
    <w:lvl w:ilvl="2" w:tplc="0419001B" w:tentative="1">
      <w:start w:val="1"/>
      <w:numFmt w:val="lowerRoman"/>
      <w:lvlText w:val="%3."/>
      <w:lvlJc w:val="right"/>
      <w:pPr>
        <w:ind w:left="2680" w:hanging="180"/>
      </w:pPr>
    </w:lvl>
    <w:lvl w:ilvl="3" w:tplc="0419000F" w:tentative="1">
      <w:start w:val="1"/>
      <w:numFmt w:val="decimal"/>
      <w:lvlText w:val="%4."/>
      <w:lvlJc w:val="left"/>
      <w:pPr>
        <w:ind w:left="3400" w:hanging="360"/>
      </w:pPr>
    </w:lvl>
    <w:lvl w:ilvl="4" w:tplc="04190019" w:tentative="1">
      <w:start w:val="1"/>
      <w:numFmt w:val="lowerLetter"/>
      <w:lvlText w:val="%5."/>
      <w:lvlJc w:val="left"/>
      <w:pPr>
        <w:ind w:left="4120" w:hanging="360"/>
      </w:pPr>
    </w:lvl>
    <w:lvl w:ilvl="5" w:tplc="0419001B" w:tentative="1">
      <w:start w:val="1"/>
      <w:numFmt w:val="lowerRoman"/>
      <w:lvlText w:val="%6."/>
      <w:lvlJc w:val="right"/>
      <w:pPr>
        <w:ind w:left="4840" w:hanging="180"/>
      </w:pPr>
    </w:lvl>
    <w:lvl w:ilvl="6" w:tplc="0419000F" w:tentative="1">
      <w:start w:val="1"/>
      <w:numFmt w:val="decimal"/>
      <w:lvlText w:val="%7."/>
      <w:lvlJc w:val="left"/>
      <w:pPr>
        <w:ind w:left="5560" w:hanging="360"/>
      </w:pPr>
    </w:lvl>
    <w:lvl w:ilvl="7" w:tplc="04190019" w:tentative="1">
      <w:start w:val="1"/>
      <w:numFmt w:val="lowerLetter"/>
      <w:lvlText w:val="%8."/>
      <w:lvlJc w:val="left"/>
      <w:pPr>
        <w:ind w:left="6280" w:hanging="360"/>
      </w:pPr>
    </w:lvl>
    <w:lvl w:ilvl="8" w:tplc="041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44" w15:restartNumberingAfterBreak="0">
    <w:nsid w:val="6772414C"/>
    <w:multiLevelType w:val="hybridMultilevel"/>
    <w:tmpl w:val="97EE02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467728"/>
    <w:multiLevelType w:val="hybridMultilevel"/>
    <w:tmpl w:val="1576A14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AD2073"/>
    <w:multiLevelType w:val="hybridMultilevel"/>
    <w:tmpl w:val="404E65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087464E"/>
    <w:multiLevelType w:val="hybridMultilevel"/>
    <w:tmpl w:val="D292B17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5C33EA"/>
    <w:multiLevelType w:val="hybridMultilevel"/>
    <w:tmpl w:val="94002A2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070D86"/>
    <w:multiLevelType w:val="hybridMultilevel"/>
    <w:tmpl w:val="1D5CC66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2A7624"/>
    <w:multiLevelType w:val="hybridMultilevel"/>
    <w:tmpl w:val="341EE3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86A5765"/>
    <w:multiLevelType w:val="hybridMultilevel"/>
    <w:tmpl w:val="09349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94B1581"/>
    <w:multiLevelType w:val="hybridMultilevel"/>
    <w:tmpl w:val="60423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95276B"/>
    <w:multiLevelType w:val="hybridMultilevel"/>
    <w:tmpl w:val="F3E2E4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9FA4EB2"/>
    <w:multiLevelType w:val="hybridMultilevel"/>
    <w:tmpl w:val="74D22E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37"/>
  </w:num>
  <w:num w:numId="4">
    <w:abstractNumId w:val="51"/>
  </w:num>
  <w:num w:numId="5">
    <w:abstractNumId w:val="39"/>
  </w:num>
  <w:num w:numId="6">
    <w:abstractNumId w:val="6"/>
  </w:num>
  <w:num w:numId="7">
    <w:abstractNumId w:val="35"/>
  </w:num>
  <w:num w:numId="8">
    <w:abstractNumId w:val="27"/>
  </w:num>
  <w:num w:numId="9">
    <w:abstractNumId w:val="19"/>
  </w:num>
  <w:num w:numId="10">
    <w:abstractNumId w:val="16"/>
  </w:num>
  <w:num w:numId="11">
    <w:abstractNumId w:val="54"/>
  </w:num>
  <w:num w:numId="12">
    <w:abstractNumId w:val="49"/>
  </w:num>
  <w:num w:numId="13">
    <w:abstractNumId w:val="46"/>
  </w:num>
  <w:num w:numId="14">
    <w:abstractNumId w:val="9"/>
  </w:num>
  <w:num w:numId="15">
    <w:abstractNumId w:val="45"/>
  </w:num>
  <w:num w:numId="16">
    <w:abstractNumId w:val="26"/>
  </w:num>
  <w:num w:numId="17">
    <w:abstractNumId w:val="15"/>
  </w:num>
  <w:num w:numId="18">
    <w:abstractNumId w:val="3"/>
  </w:num>
  <w:num w:numId="19">
    <w:abstractNumId w:val="34"/>
  </w:num>
  <w:num w:numId="20">
    <w:abstractNumId w:val="1"/>
  </w:num>
  <w:num w:numId="21">
    <w:abstractNumId w:val="4"/>
  </w:num>
  <w:num w:numId="22">
    <w:abstractNumId w:val="7"/>
  </w:num>
  <w:num w:numId="23">
    <w:abstractNumId w:val="10"/>
  </w:num>
  <w:num w:numId="24">
    <w:abstractNumId w:val="40"/>
  </w:num>
  <w:num w:numId="25">
    <w:abstractNumId w:val="28"/>
  </w:num>
  <w:num w:numId="26">
    <w:abstractNumId w:val="44"/>
  </w:num>
  <w:num w:numId="27">
    <w:abstractNumId w:val="52"/>
  </w:num>
  <w:num w:numId="28">
    <w:abstractNumId w:val="24"/>
  </w:num>
  <w:num w:numId="29">
    <w:abstractNumId w:val="14"/>
  </w:num>
  <w:num w:numId="30">
    <w:abstractNumId w:val="25"/>
  </w:num>
  <w:num w:numId="31">
    <w:abstractNumId w:val="47"/>
  </w:num>
  <w:num w:numId="32">
    <w:abstractNumId w:val="48"/>
  </w:num>
  <w:num w:numId="33">
    <w:abstractNumId w:val="22"/>
  </w:num>
  <w:num w:numId="34">
    <w:abstractNumId w:val="13"/>
  </w:num>
  <w:num w:numId="35">
    <w:abstractNumId w:val="20"/>
  </w:num>
  <w:num w:numId="36">
    <w:abstractNumId w:val="5"/>
  </w:num>
  <w:num w:numId="37">
    <w:abstractNumId w:val="42"/>
  </w:num>
  <w:num w:numId="38">
    <w:abstractNumId w:val="12"/>
  </w:num>
  <w:num w:numId="39">
    <w:abstractNumId w:val="53"/>
  </w:num>
  <w:num w:numId="40">
    <w:abstractNumId w:val="29"/>
  </w:num>
  <w:num w:numId="41">
    <w:abstractNumId w:val="18"/>
  </w:num>
  <w:num w:numId="42">
    <w:abstractNumId w:val="41"/>
  </w:num>
  <w:num w:numId="43">
    <w:abstractNumId w:val="17"/>
  </w:num>
  <w:num w:numId="44">
    <w:abstractNumId w:val="21"/>
  </w:num>
  <w:num w:numId="45">
    <w:abstractNumId w:val="38"/>
  </w:num>
  <w:num w:numId="46">
    <w:abstractNumId w:val="36"/>
  </w:num>
  <w:num w:numId="47">
    <w:abstractNumId w:val="11"/>
  </w:num>
  <w:num w:numId="48">
    <w:abstractNumId w:val="31"/>
  </w:num>
  <w:num w:numId="49">
    <w:abstractNumId w:val="8"/>
  </w:num>
  <w:num w:numId="50">
    <w:abstractNumId w:val="33"/>
  </w:num>
  <w:num w:numId="51">
    <w:abstractNumId w:val="32"/>
  </w:num>
  <w:num w:numId="52">
    <w:abstractNumId w:val="2"/>
  </w:num>
  <w:num w:numId="53">
    <w:abstractNumId w:val="50"/>
  </w:num>
  <w:num w:numId="54">
    <w:abstractNumId w:val="30"/>
  </w:num>
  <w:num w:numId="55">
    <w:abstractNumId w:val="4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1CB"/>
    <w:rsid w:val="00000BB9"/>
    <w:rsid w:val="000017E4"/>
    <w:rsid w:val="00002EC8"/>
    <w:rsid w:val="000036F8"/>
    <w:rsid w:val="00004EA1"/>
    <w:rsid w:val="00005A21"/>
    <w:rsid w:val="00006C74"/>
    <w:rsid w:val="00006E38"/>
    <w:rsid w:val="000106AC"/>
    <w:rsid w:val="00011AEA"/>
    <w:rsid w:val="000123B6"/>
    <w:rsid w:val="000130B4"/>
    <w:rsid w:val="00013A77"/>
    <w:rsid w:val="00013F56"/>
    <w:rsid w:val="00015584"/>
    <w:rsid w:val="0001666B"/>
    <w:rsid w:val="00020A94"/>
    <w:rsid w:val="0002100B"/>
    <w:rsid w:val="000210E7"/>
    <w:rsid w:val="000212AF"/>
    <w:rsid w:val="000226A8"/>
    <w:rsid w:val="00022E96"/>
    <w:rsid w:val="00024BBF"/>
    <w:rsid w:val="00024E4F"/>
    <w:rsid w:val="00025034"/>
    <w:rsid w:val="000253FD"/>
    <w:rsid w:val="000262E9"/>
    <w:rsid w:val="00026522"/>
    <w:rsid w:val="00027575"/>
    <w:rsid w:val="00030052"/>
    <w:rsid w:val="00030E6F"/>
    <w:rsid w:val="000320C3"/>
    <w:rsid w:val="00035A94"/>
    <w:rsid w:val="00036587"/>
    <w:rsid w:val="000435A2"/>
    <w:rsid w:val="00043A60"/>
    <w:rsid w:val="000462B2"/>
    <w:rsid w:val="00047E23"/>
    <w:rsid w:val="00053B76"/>
    <w:rsid w:val="00056F12"/>
    <w:rsid w:val="00057014"/>
    <w:rsid w:val="00060929"/>
    <w:rsid w:val="00060F0A"/>
    <w:rsid w:val="0006166C"/>
    <w:rsid w:val="00061690"/>
    <w:rsid w:val="0006339C"/>
    <w:rsid w:val="00065308"/>
    <w:rsid w:val="00066663"/>
    <w:rsid w:val="000666BE"/>
    <w:rsid w:val="000672FA"/>
    <w:rsid w:val="0006784D"/>
    <w:rsid w:val="000709E3"/>
    <w:rsid w:val="00072512"/>
    <w:rsid w:val="00072C62"/>
    <w:rsid w:val="000747D6"/>
    <w:rsid w:val="00074A85"/>
    <w:rsid w:val="00074D15"/>
    <w:rsid w:val="000767F9"/>
    <w:rsid w:val="00076D80"/>
    <w:rsid w:val="000770B5"/>
    <w:rsid w:val="000802F6"/>
    <w:rsid w:val="0008130B"/>
    <w:rsid w:val="00081B14"/>
    <w:rsid w:val="00082243"/>
    <w:rsid w:val="00082B49"/>
    <w:rsid w:val="00083D6F"/>
    <w:rsid w:val="0008676B"/>
    <w:rsid w:val="00086798"/>
    <w:rsid w:val="00087750"/>
    <w:rsid w:val="00087983"/>
    <w:rsid w:val="00090035"/>
    <w:rsid w:val="0009021F"/>
    <w:rsid w:val="00090659"/>
    <w:rsid w:val="00092BB1"/>
    <w:rsid w:val="0009364F"/>
    <w:rsid w:val="0009446C"/>
    <w:rsid w:val="00094A4A"/>
    <w:rsid w:val="00095B77"/>
    <w:rsid w:val="000A136B"/>
    <w:rsid w:val="000A1EA1"/>
    <w:rsid w:val="000A2C40"/>
    <w:rsid w:val="000A33D3"/>
    <w:rsid w:val="000A56F6"/>
    <w:rsid w:val="000A6141"/>
    <w:rsid w:val="000A6559"/>
    <w:rsid w:val="000A7068"/>
    <w:rsid w:val="000B077E"/>
    <w:rsid w:val="000B0851"/>
    <w:rsid w:val="000B1862"/>
    <w:rsid w:val="000B22CC"/>
    <w:rsid w:val="000B3A11"/>
    <w:rsid w:val="000B4174"/>
    <w:rsid w:val="000B57EB"/>
    <w:rsid w:val="000B5852"/>
    <w:rsid w:val="000B6B77"/>
    <w:rsid w:val="000B775C"/>
    <w:rsid w:val="000B7D41"/>
    <w:rsid w:val="000C4392"/>
    <w:rsid w:val="000C64C6"/>
    <w:rsid w:val="000C7A3D"/>
    <w:rsid w:val="000C7B68"/>
    <w:rsid w:val="000D217E"/>
    <w:rsid w:val="000D470D"/>
    <w:rsid w:val="000D490E"/>
    <w:rsid w:val="000D54D6"/>
    <w:rsid w:val="000D5FF5"/>
    <w:rsid w:val="000D6F05"/>
    <w:rsid w:val="000E047D"/>
    <w:rsid w:val="000E4BE1"/>
    <w:rsid w:val="000E67DE"/>
    <w:rsid w:val="000E6C94"/>
    <w:rsid w:val="000E7257"/>
    <w:rsid w:val="000E736D"/>
    <w:rsid w:val="000E754E"/>
    <w:rsid w:val="000E7DC0"/>
    <w:rsid w:val="000F042F"/>
    <w:rsid w:val="000F1C6F"/>
    <w:rsid w:val="000F1D34"/>
    <w:rsid w:val="000F2A8E"/>
    <w:rsid w:val="000F598A"/>
    <w:rsid w:val="000F7462"/>
    <w:rsid w:val="000F7C24"/>
    <w:rsid w:val="0010001F"/>
    <w:rsid w:val="00101A72"/>
    <w:rsid w:val="00103038"/>
    <w:rsid w:val="00103451"/>
    <w:rsid w:val="001034E8"/>
    <w:rsid w:val="00106354"/>
    <w:rsid w:val="0010766D"/>
    <w:rsid w:val="001112C7"/>
    <w:rsid w:val="001131F3"/>
    <w:rsid w:val="00114AED"/>
    <w:rsid w:val="00114E62"/>
    <w:rsid w:val="0011528C"/>
    <w:rsid w:val="0011770F"/>
    <w:rsid w:val="00120B5A"/>
    <w:rsid w:val="00121E41"/>
    <w:rsid w:val="001227A9"/>
    <w:rsid w:val="0012326F"/>
    <w:rsid w:val="001248D9"/>
    <w:rsid w:val="00124F1F"/>
    <w:rsid w:val="00125E50"/>
    <w:rsid w:val="001273D8"/>
    <w:rsid w:val="00130A15"/>
    <w:rsid w:val="00132A85"/>
    <w:rsid w:val="00134275"/>
    <w:rsid w:val="00135AD4"/>
    <w:rsid w:val="0013654A"/>
    <w:rsid w:val="001377AE"/>
    <w:rsid w:val="0014211A"/>
    <w:rsid w:val="00143B27"/>
    <w:rsid w:val="001444B9"/>
    <w:rsid w:val="00145E01"/>
    <w:rsid w:val="00146F0F"/>
    <w:rsid w:val="00150DAC"/>
    <w:rsid w:val="00150E53"/>
    <w:rsid w:val="0015346B"/>
    <w:rsid w:val="00154823"/>
    <w:rsid w:val="001549C4"/>
    <w:rsid w:val="001559BC"/>
    <w:rsid w:val="0015617E"/>
    <w:rsid w:val="00156FE5"/>
    <w:rsid w:val="00157790"/>
    <w:rsid w:val="00157884"/>
    <w:rsid w:val="00160080"/>
    <w:rsid w:val="00161D54"/>
    <w:rsid w:val="00162784"/>
    <w:rsid w:val="00162AFB"/>
    <w:rsid w:val="00162C91"/>
    <w:rsid w:val="001635F7"/>
    <w:rsid w:val="00164DE5"/>
    <w:rsid w:val="00172EDB"/>
    <w:rsid w:val="00173055"/>
    <w:rsid w:val="00173FCA"/>
    <w:rsid w:val="001809B0"/>
    <w:rsid w:val="001813BC"/>
    <w:rsid w:val="001820A8"/>
    <w:rsid w:val="001825FD"/>
    <w:rsid w:val="001846B9"/>
    <w:rsid w:val="0018589F"/>
    <w:rsid w:val="00185AB4"/>
    <w:rsid w:val="00185FD2"/>
    <w:rsid w:val="001862FD"/>
    <w:rsid w:val="00191BAB"/>
    <w:rsid w:val="001959CD"/>
    <w:rsid w:val="00195E97"/>
    <w:rsid w:val="001963FB"/>
    <w:rsid w:val="001A10C6"/>
    <w:rsid w:val="001A19B0"/>
    <w:rsid w:val="001A2E10"/>
    <w:rsid w:val="001A5172"/>
    <w:rsid w:val="001A540B"/>
    <w:rsid w:val="001A5B11"/>
    <w:rsid w:val="001A6437"/>
    <w:rsid w:val="001A6B1B"/>
    <w:rsid w:val="001A6F38"/>
    <w:rsid w:val="001B27D8"/>
    <w:rsid w:val="001B3051"/>
    <w:rsid w:val="001B3070"/>
    <w:rsid w:val="001B3B67"/>
    <w:rsid w:val="001B3EC2"/>
    <w:rsid w:val="001B4BE9"/>
    <w:rsid w:val="001B5C6A"/>
    <w:rsid w:val="001B5FFE"/>
    <w:rsid w:val="001B6212"/>
    <w:rsid w:val="001B75EB"/>
    <w:rsid w:val="001B7B92"/>
    <w:rsid w:val="001C04EA"/>
    <w:rsid w:val="001C0C29"/>
    <w:rsid w:val="001C1305"/>
    <w:rsid w:val="001C1571"/>
    <w:rsid w:val="001C1C97"/>
    <w:rsid w:val="001C5196"/>
    <w:rsid w:val="001C769A"/>
    <w:rsid w:val="001D036B"/>
    <w:rsid w:val="001D0553"/>
    <w:rsid w:val="001D0CA5"/>
    <w:rsid w:val="001D10BF"/>
    <w:rsid w:val="001D291E"/>
    <w:rsid w:val="001D4626"/>
    <w:rsid w:val="001D462A"/>
    <w:rsid w:val="001D48AD"/>
    <w:rsid w:val="001D58D3"/>
    <w:rsid w:val="001D6A28"/>
    <w:rsid w:val="001D6BE5"/>
    <w:rsid w:val="001D6FAA"/>
    <w:rsid w:val="001D71A0"/>
    <w:rsid w:val="001E1A9E"/>
    <w:rsid w:val="001E339E"/>
    <w:rsid w:val="001E6218"/>
    <w:rsid w:val="001E62F1"/>
    <w:rsid w:val="001E7787"/>
    <w:rsid w:val="001E78BB"/>
    <w:rsid w:val="001F0333"/>
    <w:rsid w:val="001F0580"/>
    <w:rsid w:val="001F23D6"/>
    <w:rsid w:val="001F23E0"/>
    <w:rsid w:val="001F36AF"/>
    <w:rsid w:val="001F3CB5"/>
    <w:rsid w:val="001F3D2C"/>
    <w:rsid w:val="001F3DA1"/>
    <w:rsid w:val="001F621C"/>
    <w:rsid w:val="001F6549"/>
    <w:rsid w:val="001F6C40"/>
    <w:rsid w:val="001F6F34"/>
    <w:rsid w:val="001F7CBC"/>
    <w:rsid w:val="00202D94"/>
    <w:rsid w:val="002038F3"/>
    <w:rsid w:val="0020561F"/>
    <w:rsid w:val="00206D85"/>
    <w:rsid w:val="0021136A"/>
    <w:rsid w:val="00211375"/>
    <w:rsid w:val="00212729"/>
    <w:rsid w:val="002134D8"/>
    <w:rsid w:val="00214038"/>
    <w:rsid w:val="00215369"/>
    <w:rsid w:val="00216B36"/>
    <w:rsid w:val="002176C6"/>
    <w:rsid w:val="002200BA"/>
    <w:rsid w:val="00221D73"/>
    <w:rsid w:val="002247E6"/>
    <w:rsid w:val="00226AC2"/>
    <w:rsid w:val="00230D5F"/>
    <w:rsid w:val="00231381"/>
    <w:rsid w:val="00232A18"/>
    <w:rsid w:val="0023395A"/>
    <w:rsid w:val="00233B6A"/>
    <w:rsid w:val="00233C69"/>
    <w:rsid w:val="00233FB2"/>
    <w:rsid w:val="002347B9"/>
    <w:rsid w:val="00234C57"/>
    <w:rsid w:val="0023525E"/>
    <w:rsid w:val="002355AA"/>
    <w:rsid w:val="00235A64"/>
    <w:rsid w:val="00236367"/>
    <w:rsid w:val="00240FFA"/>
    <w:rsid w:val="00241A35"/>
    <w:rsid w:val="0024213C"/>
    <w:rsid w:val="002429DE"/>
    <w:rsid w:val="00243B67"/>
    <w:rsid w:val="0024413A"/>
    <w:rsid w:val="00246176"/>
    <w:rsid w:val="002467A0"/>
    <w:rsid w:val="002521AD"/>
    <w:rsid w:val="002527FF"/>
    <w:rsid w:val="002535EF"/>
    <w:rsid w:val="00254C91"/>
    <w:rsid w:val="002560AF"/>
    <w:rsid w:val="00256446"/>
    <w:rsid w:val="002607DA"/>
    <w:rsid w:val="002608BD"/>
    <w:rsid w:val="00261421"/>
    <w:rsid w:val="00262473"/>
    <w:rsid w:val="0026327C"/>
    <w:rsid w:val="002637B5"/>
    <w:rsid w:val="002638B7"/>
    <w:rsid w:val="002646DE"/>
    <w:rsid w:val="00264FE8"/>
    <w:rsid w:val="00267B38"/>
    <w:rsid w:val="00267D78"/>
    <w:rsid w:val="0027047F"/>
    <w:rsid w:val="0027092F"/>
    <w:rsid w:val="00270C2C"/>
    <w:rsid w:val="002710FA"/>
    <w:rsid w:val="00273DF7"/>
    <w:rsid w:val="00273E40"/>
    <w:rsid w:val="00275315"/>
    <w:rsid w:val="00275E10"/>
    <w:rsid w:val="00277122"/>
    <w:rsid w:val="00277457"/>
    <w:rsid w:val="00277B54"/>
    <w:rsid w:val="0028165B"/>
    <w:rsid w:val="00281A8F"/>
    <w:rsid w:val="00281FD8"/>
    <w:rsid w:val="002826ED"/>
    <w:rsid w:val="0028279A"/>
    <w:rsid w:val="00282C0A"/>
    <w:rsid w:val="002834F8"/>
    <w:rsid w:val="00284724"/>
    <w:rsid w:val="00286F41"/>
    <w:rsid w:val="002872F2"/>
    <w:rsid w:val="002874BD"/>
    <w:rsid w:val="00287720"/>
    <w:rsid w:val="002920FA"/>
    <w:rsid w:val="002928E5"/>
    <w:rsid w:val="00292D26"/>
    <w:rsid w:val="00293660"/>
    <w:rsid w:val="002947CE"/>
    <w:rsid w:val="002950C9"/>
    <w:rsid w:val="002976D3"/>
    <w:rsid w:val="00297715"/>
    <w:rsid w:val="002A054C"/>
    <w:rsid w:val="002A11A1"/>
    <w:rsid w:val="002A2DC7"/>
    <w:rsid w:val="002A368B"/>
    <w:rsid w:val="002A47F2"/>
    <w:rsid w:val="002A57C1"/>
    <w:rsid w:val="002A75F2"/>
    <w:rsid w:val="002B0B41"/>
    <w:rsid w:val="002B49F5"/>
    <w:rsid w:val="002B6D64"/>
    <w:rsid w:val="002B705A"/>
    <w:rsid w:val="002B72B2"/>
    <w:rsid w:val="002C101F"/>
    <w:rsid w:val="002C5DC2"/>
    <w:rsid w:val="002C6C66"/>
    <w:rsid w:val="002D0437"/>
    <w:rsid w:val="002D1EC6"/>
    <w:rsid w:val="002D3D94"/>
    <w:rsid w:val="002D4F0B"/>
    <w:rsid w:val="002D64CF"/>
    <w:rsid w:val="002E06A3"/>
    <w:rsid w:val="002E2231"/>
    <w:rsid w:val="002E2C38"/>
    <w:rsid w:val="002E2D87"/>
    <w:rsid w:val="002E6903"/>
    <w:rsid w:val="002F2F5E"/>
    <w:rsid w:val="002F47E7"/>
    <w:rsid w:val="002F550D"/>
    <w:rsid w:val="002F77D8"/>
    <w:rsid w:val="00305E15"/>
    <w:rsid w:val="0030636F"/>
    <w:rsid w:val="00307FA0"/>
    <w:rsid w:val="0031039E"/>
    <w:rsid w:val="00310706"/>
    <w:rsid w:val="0031163D"/>
    <w:rsid w:val="00312AD4"/>
    <w:rsid w:val="0031452F"/>
    <w:rsid w:val="003163C0"/>
    <w:rsid w:val="00320483"/>
    <w:rsid w:val="00320F28"/>
    <w:rsid w:val="003210EA"/>
    <w:rsid w:val="00321B50"/>
    <w:rsid w:val="0032219F"/>
    <w:rsid w:val="00322A44"/>
    <w:rsid w:val="00322BF1"/>
    <w:rsid w:val="003234DF"/>
    <w:rsid w:val="00323B9A"/>
    <w:rsid w:val="00325176"/>
    <w:rsid w:val="00325422"/>
    <w:rsid w:val="00325685"/>
    <w:rsid w:val="0032654F"/>
    <w:rsid w:val="00326A52"/>
    <w:rsid w:val="00327828"/>
    <w:rsid w:val="00330D6E"/>
    <w:rsid w:val="00330FFD"/>
    <w:rsid w:val="003342EF"/>
    <w:rsid w:val="003349B2"/>
    <w:rsid w:val="00334F98"/>
    <w:rsid w:val="00335DE0"/>
    <w:rsid w:val="0034113E"/>
    <w:rsid w:val="0034272A"/>
    <w:rsid w:val="00342EA7"/>
    <w:rsid w:val="00343B5E"/>
    <w:rsid w:val="003448E8"/>
    <w:rsid w:val="00347A65"/>
    <w:rsid w:val="00347FA2"/>
    <w:rsid w:val="00350366"/>
    <w:rsid w:val="003523C8"/>
    <w:rsid w:val="00352C7A"/>
    <w:rsid w:val="00352DF2"/>
    <w:rsid w:val="003530E6"/>
    <w:rsid w:val="00355B57"/>
    <w:rsid w:val="003562A2"/>
    <w:rsid w:val="00356CDA"/>
    <w:rsid w:val="00361168"/>
    <w:rsid w:val="0036120F"/>
    <w:rsid w:val="003612C3"/>
    <w:rsid w:val="0036265D"/>
    <w:rsid w:val="00363298"/>
    <w:rsid w:val="00363694"/>
    <w:rsid w:val="003642FD"/>
    <w:rsid w:val="003648AD"/>
    <w:rsid w:val="00367B85"/>
    <w:rsid w:val="00370135"/>
    <w:rsid w:val="003721D7"/>
    <w:rsid w:val="00375FF8"/>
    <w:rsid w:val="003766CC"/>
    <w:rsid w:val="00376B1D"/>
    <w:rsid w:val="0037773E"/>
    <w:rsid w:val="00377AC3"/>
    <w:rsid w:val="003808B2"/>
    <w:rsid w:val="00381110"/>
    <w:rsid w:val="003814CD"/>
    <w:rsid w:val="003823ED"/>
    <w:rsid w:val="0038294C"/>
    <w:rsid w:val="00382C8B"/>
    <w:rsid w:val="003849A0"/>
    <w:rsid w:val="00384C85"/>
    <w:rsid w:val="00384E14"/>
    <w:rsid w:val="0038611D"/>
    <w:rsid w:val="003865E4"/>
    <w:rsid w:val="003869D5"/>
    <w:rsid w:val="003901EF"/>
    <w:rsid w:val="00390701"/>
    <w:rsid w:val="00392DC0"/>
    <w:rsid w:val="003937A6"/>
    <w:rsid w:val="0039794D"/>
    <w:rsid w:val="003A0CC8"/>
    <w:rsid w:val="003A1A00"/>
    <w:rsid w:val="003A1CAE"/>
    <w:rsid w:val="003A2209"/>
    <w:rsid w:val="003A34DD"/>
    <w:rsid w:val="003A3DB9"/>
    <w:rsid w:val="003A4E5F"/>
    <w:rsid w:val="003A4F21"/>
    <w:rsid w:val="003A78A0"/>
    <w:rsid w:val="003B0E24"/>
    <w:rsid w:val="003B1D28"/>
    <w:rsid w:val="003B21C6"/>
    <w:rsid w:val="003B2E1D"/>
    <w:rsid w:val="003B2F74"/>
    <w:rsid w:val="003B353D"/>
    <w:rsid w:val="003B4593"/>
    <w:rsid w:val="003B5718"/>
    <w:rsid w:val="003B7725"/>
    <w:rsid w:val="003C000C"/>
    <w:rsid w:val="003C09F0"/>
    <w:rsid w:val="003C3762"/>
    <w:rsid w:val="003C3D33"/>
    <w:rsid w:val="003C3E78"/>
    <w:rsid w:val="003C3F78"/>
    <w:rsid w:val="003C4C3D"/>
    <w:rsid w:val="003C4C52"/>
    <w:rsid w:val="003C539C"/>
    <w:rsid w:val="003C69CA"/>
    <w:rsid w:val="003C76AB"/>
    <w:rsid w:val="003D093F"/>
    <w:rsid w:val="003D0E26"/>
    <w:rsid w:val="003D30D0"/>
    <w:rsid w:val="003D6A0E"/>
    <w:rsid w:val="003D74DB"/>
    <w:rsid w:val="003D75FC"/>
    <w:rsid w:val="003D76FC"/>
    <w:rsid w:val="003E0984"/>
    <w:rsid w:val="003E0AED"/>
    <w:rsid w:val="003E100E"/>
    <w:rsid w:val="003E2617"/>
    <w:rsid w:val="003E4346"/>
    <w:rsid w:val="003E51D7"/>
    <w:rsid w:val="003E58FB"/>
    <w:rsid w:val="003F1A8D"/>
    <w:rsid w:val="003F5C78"/>
    <w:rsid w:val="003F7198"/>
    <w:rsid w:val="003F7BF1"/>
    <w:rsid w:val="00400C19"/>
    <w:rsid w:val="00401550"/>
    <w:rsid w:val="0040201F"/>
    <w:rsid w:val="00402A2A"/>
    <w:rsid w:val="004033A3"/>
    <w:rsid w:val="0040532C"/>
    <w:rsid w:val="00405EA4"/>
    <w:rsid w:val="004067D5"/>
    <w:rsid w:val="00407F97"/>
    <w:rsid w:val="0041118C"/>
    <w:rsid w:val="0041181B"/>
    <w:rsid w:val="00413A66"/>
    <w:rsid w:val="00413DB0"/>
    <w:rsid w:val="00414BAA"/>
    <w:rsid w:val="00415811"/>
    <w:rsid w:val="00415E40"/>
    <w:rsid w:val="004173DB"/>
    <w:rsid w:val="0042084F"/>
    <w:rsid w:val="00422CEE"/>
    <w:rsid w:val="00424D1B"/>
    <w:rsid w:val="00427E66"/>
    <w:rsid w:val="00430C30"/>
    <w:rsid w:val="0043378F"/>
    <w:rsid w:val="0043485B"/>
    <w:rsid w:val="004354C1"/>
    <w:rsid w:val="00436D1D"/>
    <w:rsid w:val="00437AE0"/>
    <w:rsid w:val="00437EB4"/>
    <w:rsid w:val="004403AF"/>
    <w:rsid w:val="00440601"/>
    <w:rsid w:val="004415F8"/>
    <w:rsid w:val="00441A4E"/>
    <w:rsid w:val="0044272F"/>
    <w:rsid w:val="00442B39"/>
    <w:rsid w:val="004434DE"/>
    <w:rsid w:val="004437F1"/>
    <w:rsid w:val="004443F0"/>
    <w:rsid w:val="00445746"/>
    <w:rsid w:val="00445984"/>
    <w:rsid w:val="00446C29"/>
    <w:rsid w:val="00446DB4"/>
    <w:rsid w:val="00447161"/>
    <w:rsid w:val="00447D1A"/>
    <w:rsid w:val="00450C8C"/>
    <w:rsid w:val="0045183B"/>
    <w:rsid w:val="00452B15"/>
    <w:rsid w:val="0045458E"/>
    <w:rsid w:val="0045599D"/>
    <w:rsid w:val="00456B60"/>
    <w:rsid w:val="00460DE7"/>
    <w:rsid w:val="00461039"/>
    <w:rsid w:val="00461243"/>
    <w:rsid w:val="004627A3"/>
    <w:rsid w:val="00464512"/>
    <w:rsid w:val="004666C2"/>
    <w:rsid w:val="004669AB"/>
    <w:rsid w:val="004702E4"/>
    <w:rsid w:val="00470E3B"/>
    <w:rsid w:val="004712DA"/>
    <w:rsid w:val="00471424"/>
    <w:rsid w:val="00471CAE"/>
    <w:rsid w:val="0047374A"/>
    <w:rsid w:val="00474457"/>
    <w:rsid w:val="00474C17"/>
    <w:rsid w:val="00474F6B"/>
    <w:rsid w:val="00477282"/>
    <w:rsid w:val="00477362"/>
    <w:rsid w:val="00477675"/>
    <w:rsid w:val="00480338"/>
    <w:rsid w:val="00480CEE"/>
    <w:rsid w:val="0048168F"/>
    <w:rsid w:val="00483825"/>
    <w:rsid w:val="00485EE2"/>
    <w:rsid w:val="00487420"/>
    <w:rsid w:val="004878DD"/>
    <w:rsid w:val="0049098C"/>
    <w:rsid w:val="00493575"/>
    <w:rsid w:val="00493B39"/>
    <w:rsid w:val="0049649C"/>
    <w:rsid w:val="0049666F"/>
    <w:rsid w:val="00496D3F"/>
    <w:rsid w:val="004A04F4"/>
    <w:rsid w:val="004A0CB9"/>
    <w:rsid w:val="004A0F0F"/>
    <w:rsid w:val="004A1217"/>
    <w:rsid w:val="004A17D5"/>
    <w:rsid w:val="004A20E3"/>
    <w:rsid w:val="004A3567"/>
    <w:rsid w:val="004A498F"/>
    <w:rsid w:val="004A522E"/>
    <w:rsid w:val="004A7567"/>
    <w:rsid w:val="004A7B72"/>
    <w:rsid w:val="004B1114"/>
    <w:rsid w:val="004B195D"/>
    <w:rsid w:val="004B1FCE"/>
    <w:rsid w:val="004B22C9"/>
    <w:rsid w:val="004B5DC4"/>
    <w:rsid w:val="004B6AE2"/>
    <w:rsid w:val="004B6BAC"/>
    <w:rsid w:val="004C076B"/>
    <w:rsid w:val="004C0DC5"/>
    <w:rsid w:val="004C21AC"/>
    <w:rsid w:val="004C54B9"/>
    <w:rsid w:val="004D1B6B"/>
    <w:rsid w:val="004D2C46"/>
    <w:rsid w:val="004D700D"/>
    <w:rsid w:val="004E3812"/>
    <w:rsid w:val="004E7A2D"/>
    <w:rsid w:val="004E7C77"/>
    <w:rsid w:val="004E7E62"/>
    <w:rsid w:val="004E7F19"/>
    <w:rsid w:val="004F0590"/>
    <w:rsid w:val="004F26EB"/>
    <w:rsid w:val="004F287C"/>
    <w:rsid w:val="004F3213"/>
    <w:rsid w:val="004F3B88"/>
    <w:rsid w:val="004F404A"/>
    <w:rsid w:val="004F5ABB"/>
    <w:rsid w:val="004F6A52"/>
    <w:rsid w:val="0050148D"/>
    <w:rsid w:val="00501742"/>
    <w:rsid w:val="005019AC"/>
    <w:rsid w:val="00502651"/>
    <w:rsid w:val="00502F98"/>
    <w:rsid w:val="00503DAC"/>
    <w:rsid w:val="00505724"/>
    <w:rsid w:val="005060BC"/>
    <w:rsid w:val="00506923"/>
    <w:rsid w:val="00510086"/>
    <w:rsid w:val="00510510"/>
    <w:rsid w:val="00510C3D"/>
    <w:rsid w:val="00511B64"/>
    <w:rsid w:val="00512F9C"/>
    <w:rsid w:val="00513147"/>
    <w:rsid w:val="005135B6"/>
    <w:rsid w:val="00513895"/>
    <w:rsid w:val="00514A98"/>
    <w:rsid w:val="005163A3"/>
    <w:rsid w:val="00517BD8"/>
    <w:rsid w:val="00520823"/>
    <w:rsid w:val="00521E4B"/>
    <w:rsid w:val="00521E67"/>
    <w:rsid w:val="0052232B"/>
    <w:rsid w:val="00524792"/>
    <w:rsid w:val="0052490D"/>
    <w:rsid w:val="00524DA3"/>
    <w:rsid w:val="00524EEB"/>
    <w:rsid w:val="00525259"/>
    <w:rsid w:val="005267E9"/>
    <w:rsid w:val="0052726F"/>
    <w:rsid w:val="00527278"/>
    <w:rsid w:val="005276F7"/>
    <w:rsid w:val="005309AB"/>
    <w:rsid w:val="005322CB"/>
    <w:rsid w:val="00533F07"/>
    <w:rsid w:val="00534B09"/>
    <w:rsid w:val="00536B82"/>
    <w:rsid w:val="00537536"/>
    <w:rsid w:val="00540A24"/>
    <w:rsid w:val="00540C09"/>
    <w:rsid w:val="005412E1"/>
    <w:rsid w:val="005418DC"/>
    <w:rsid w:val="005448EC"/>
    <w:rsid w:val="005455A6"/>
    <w:rsid w:val="00547897"/>
    <w:rsid w:val="00551842"/>
    <w:rsid w:val="00551FCA"/>
    <w:rsid w:val="005520EC"/>
    <w:rsid w:val="0055398E"/>
    <w:rsid w:val="00553F38"/>
    <w:rsid w:val="00554098"/>
    <w:rsid w:val="005558B9"/>
    <w:rsid w:val="00560173"/>
    <w:rsid w:val="005650EA"/>
    <w:rsid w:val="00565EAD"/>
    <w:rsid w:val="0056606D"/>
    <w:rsid w:val="005662A4"/>
    <w:rsid w:val="00570DA3"/>
    <w:rsid w:val="00573A79"/>
    <w:rsid w:val="0057454C"/>
    <w:rsid w:val="005751F8"/>
    <w:rsid w:val="00575D6B"/>
    <w:rsid w:val="00576213"/>
    <w:rsid w:val="00576EAA"/>
    <w:rsid w:val="00577F22"/>
    <w:rsid w:val="005808B4"/>
    <w:rsid w:val="00580CDE"/>
    <w:rsid w:val="00581695"/>
    <w:rsid w:val="00581A80"/>
    <w:rsid w:val="00581BAC"/>
    <w:rsid w:val="00582519"/>
    <w:rsid w:val="00584528"/>
    <w:rsid w:val="00585255"/>
    <w:rsid w:val="00586000"/>
    <w:rsid w:val="00587219"/>
    <w:rsid w:val="00587398"/>
    <w:rsid w:val="00587719"/>
    <w:rsid w:val="0059037C"/>
    <w:rsid w:val="00590C1A"/>
    <w:rsid w:val="00591C10"/>
    <w:rsid w:val="00593198"/>
    <w:rsid w:val="005934F7"/>
    <w:rsid w:val="00596668"/>
    <w:rsid w:val="005974ED"/>
    <w:rsid w:val="005A1273"/>
    <w:rsid w:val="005A14A1"/>
    <w:rsid w:val="005A3E69"/>
    <w:rsid w:val="005A49F5"/>
    <w:rsid w:val="005A620C"/>
    <w:rsid w:val="005B0E89"/>
    <w:rsid w:val="005B0FA5"/>
    <w:rsid w:val="005B123B"/>
    <w:rsid w:val="005B1409"/>
    <w:rsid w:val="005B18DB"/>
    <w:rsid w:val="005B1D9C"/>
    <w:rsid w:val="005B3329"/>
    <w:rsid w:val="005B3D9E"/>
    <w:rsid w:val="005B3F11"/>
    <w:rsid w:val="005B420D"/>
    <w:rsid w:val="005B5725"/>
    <w:rsid w:val="005B5810"/>
    <w:rsid w:val="005B7B86"/>
    <w:rsid w:val="005C0F7A"/>
    <w:rsid w:val="005C2B30"/>
    <w:rsid w:val="005C2D38"/>
    <w:rsid w:val="005C3528"/>
    <w:rsid w:val="005C4800"/>
    <w:rsid w:val="005C604A"/>
    <w:rsid w:val="005C64A2"/>
    <w:rsid w:val="005C7217"/>
    <w:rsid w:val="005D0B46"/>
    <w:rsid w:val="005D15CA"/>
    <w:rsid w:val="005D1661"/>
    <w:rsid w:val="005D2E71"/>
    <w:rsid w:val="005E11A2"/>
    <w:rsid w:val="005E242B"/>
    <w:rsid w:val="005E29F6"/>
    <w:rsid w:val="005E3CF5"/>
    <w:rsid w:val="005E4318"/>
    <w:rsid w:val="005E5E16"/>
    <w:rsid w:val="005E6C87"/>
    <w:rsid w:val="005F261B"/>
    <w:rsid w:val="005F2692"/>
    <w:rsid w:val="005F2FED"/>
    <w:rsid w:val="005F3223"/>
    <w:rsid w:val="005F326F"/>
    <w:rsid w:val="005F3ACC"/>
    <w:rsid w:val="005F420C"/>
    <w:rsid w:val="005F474A"/>
    <w:rsid w:val="005F532B"/>
    <w:rsid w:val="005F62C2"/>
    <w:rsid w:val="005F6CD0"/>
    <w:rsid w:val="005F7BF9"/>
    <w:rsid w:val="005F7C7F"/>
    <w:rsid w:val="00601AC6"/>
    <w:rsid w:val="006058C0"/>
    <w:rsid w:val="006068BF"/>
    <w:rsid w:val="00607497"/>
    <w:rsid w:val="006079CA"/>
    <w:rsid w:val="00607DCB"/>
    <w:rsid w:val="00607FB0"/>
    <w:rsid w:val="0061182A"/>
    <w:rsid w:val="00611B54"/>
    <w:rsid w:val="006122CA"/>
    <w:rsid w:val="006135F5"/>
    <w:rsid w:val="006139EB"/>
    <w:rsid w:val="00614073"/>
    <w:rsid w:val="00614801"/>
    <w:rsid w:val="00615C92"/>
    <w:rsid w:val="00615EE0"/>
    <w:rsid w:val="006167C5"/>
    <w:rsid w:val="00617129"/>
    <w:rsid w:val="0062014D"/>
    <w:rsid w:val="006207AE"/>
    <w:rsid w:val="00620AEE"/>
    <w:rsid w:val="00621593"/>
    <w:rsid w:val="00625401"/>
    <w:rsid w:val="00625CC6"/>
    <w:rsid w:val="00626BEF"/>
    <w:rsid w:val="00627A0B"/>
    <w:rsid w:val="0063058F"/>
    <w:rsid w:val="006314EC"/>
    <w:rsid w:val="006331F3"/>
    <w:rsid w:val="006340A0"/>
    <w:rsid w:val="00634FD5"/>
    <w:rsid w:val="0063502E"/>
    <w:rsid w:val="00635565"/>
    <w:rsid w:val="00636349"/>
    <w:rsid w:val="006367D4"/>
    <w:rsid w:val="006369C9"/>
    <w:rsid w:val="00636B64"/>
    <w:rsid w:val="00637135"/>
    <w:rsid w:val="006376AA"/>
    <w:rsid w:val="0063783C"/>
    <w:rsid w:val="00637BBE"/>
    <w:rsid w:val="0064349E"/>
    <w:rsid w:val="006438F0"/>
    <w:rsid w:val="0064397F"/>
    <w:rsid w:val="006439F6"/>
    <w:rsid w:val="0064515D"/>
    <w:rsid w:val="00646432"/>
    <w:rsid w:val="006473FD"/>
    <w:rsid w:val="00647AE0"/>
    <w:rsid w:val="00650897"/>
    <w:rsid w:val="00652089"/>
    <w:rsid w:val="00652996"/>
    <w:rsid w:val="0065336C"/>
    <w:rsid w:val="00656116"/>
    <w:rsid w:val="00664D2B"/>
    <w:rsid w:val="00670B5E"/>
    <w:rsid w:val="006711EC"/>
    <w:rsid w:val="00673701"/>
    <w:rsid w:val="00674D98"/>
    <w:rsid w:val="00675061"/>
    <w:rsid w:val="00675F66"/>
    <w:rsid w:val="0067699C"/>
    <w:rsid w:val="00677B5F"/>
    <w:rsid w:val="00680AEF"/>
    <w:rsid w:val="006810B3"/>
    <w:rsid w:val="006813AB"/>
    <w:rsid w:val="00684399"/>
    <w:rsid w:val="006845F3"/>
    <w:rsid w:val="00684DF5"/>
    <w:rsid w:val="006874D5"/>
    <w:rsid w:val="00691C29"/>
    <w:rsid w:val="00692604"/>
    <w:rsid w:val="00693C89"/>
    <w:rsid w:val="006941D7"/>
    <w:rsid w:val="006943BD"/>
    <w:rsid w:val="0069510D"/>
    <w:rsid w:val="00697419"/>
    <w:rsid w:val="00697681"/>
    <w:rsid w:val="00697C9F"/>
    <w:rsid w:val="006A235B"/>
    <w:rsid w:val="006A3203"/>
    <w:rsid w:val="006A66B9"/>
    <w:rsid w:val="006A709D"/>
    <w:rsid w:val="006A727F"/>
    <w:rsid w:val="006A77F4"/>
    <w:rsid w:val="006A7FE6"/>
    <w:rsid w:val="006B03D1"/>
    <w:rsid w:val="006B217F"/>
    <w:rsid w:val="006B2B47"/>
    <w:rsid w:val="006B2C23"/>
    <w:rsid w:val="006B2C65"/>
    <w:rsid w:val="006B3C0C"/>
    <w:rsid w:val="006B46C5"/>
    <w:rsid w:val="006B5682"/>
    <w:rsid w:val="006B577C"/>
    <w:rsid w:val="006B6061"/>
    <w:rsid w:val="006B6C9A"/>
    <w:rsid w:val="006B7026"/>
    <w:rsid w:val="006C161F"/>
    <w:rsid w:val="006C2923"/>
    <w:rsid w:val="006C2DEF"/>
    <w:rsid w:val="006C3A9C"/>
    <w:rsid w:val="006C4F02"/>
    <w:rsid w:val="006C7D4A"/>
    <w:rsid w:val="006D2546"/>
    <w:rsid w:val="006D4CA5"/>
    <w:rsid w:val="006D5664"/>
    <w:rsid w:val="006D5D78"/>
    <w:rsid w:val="006D5E3E"/>
    <w:rsid w:val="006D5E4D"/>
    <w:rsid w:val="006D6BE7"/>
    <w:rsid w:val="006D7B07"/>
    <w:rsid w:val="006E25C4"/>
    <w:rsid w:val="006E2FA1"/>
    <w:rsid w:val="006E403C"/>
    <w:rsid w:val="006E5810"/>
    <w:rsid w:val="006E68EB"/>
    <w:rsid w:val="006E72FF"/>
    <w:rsid w:val="006E7D0B"/>
    <w:rsid w:val="006F1C46"/>
    <w:rsid w:val="006F4803"/>
    <w:rsid w:val="006F640F"/>
    <w:rsid w:val="00702358"/>
    <w:rsid w:val="00702AA9"/>
    <w:rsid w:val="00702CE6"/>
    <w:rsid w:val="00702F00"/>
    <w:rsid w:val="00703CC8"/>
    <w:rsid w:val="0070478E"/>
    <w:rsid w:val="007066A8"/>
    <w:rsid w:val="00707076"/>
    <w:rsid w:val="00707350"/>
    <w:rsid w:val="0071157C"/>
    <w:rsid w:val="00712066"/>
    <w:rsid w:val="00713A76"/>
    <w:rsid w:val="00714D0F"/>
    <w:rsid w:val="00714E41"/>
    <w:rsid w:val="00716764"/>
    <w:rsid w:val="007237D9"/>
    <w:rsid w:val="007237F8"/>
    <w:rsid w:val="00723847"/>
    <w:rsid w:val="0072589C"/>
    <w:rsid w:val="00726EE0"/>
    <w:rsid w:val="0072735D"/>
    <w:rsid w:val="00730F5A"/>
    <w:rsid w:val="00731463"/>
    <w:rsid w:val="00734552"/>
    <w:rsid w:val="0073625C"/>
    <w:rsid w:val="007369E9"/>
    <w:rsid w:val="00740043"/>
    <w:rsid w:val="00740884"/>
    <w:rsid w:val="00740A00"/>
    <w:rsid w:val="007414EA"/>
    <w:rsid w:val="0074186A"/>
    <w:rsid w:val="00742F07"/>
    <w:rsid w:val="00743529"/>
    <w:rsid w:val="007437C2"/>
    <w:rsid w:val="00744427"/>
    <w:rsid w:val="007446DE"/>
    <w:rsid w:val="00746AEE"/>
    <w:rsid w:val="00746C62"/>
    <w:rsid w:val="00750F42"/>
    <w:rsid w:val="0075166F"/>
    <w:rsid w:val="0075184D"/>
    <w:rsid w:val="0075438F"/>
    <w:rsid w:val="00754C4B"/>
    <w:rsid w:val="00754DAA"/>
    <w:rsid w:val="00757157"/>
    <w:rsid w:val="00757BA2"/>
    <w:rsid w:val="007607BB"/>
    <w:rsid w:val="007618C2"/>
    <w:rsid w:val="00763D0A"/>
    <w:rsid w:val="007651B8"/>
    <w:rsid w:val="00765EC0"/>
    <w:rsid w:val="00767D94"/>
    <w:rsid w:val="00770E2D"/>
    <w:rsid w:val="00772326"/>
    <w:rsid w:val="0077243E"/>
    <w:rsid w:val="007726EF"/>
    <w:rsid w:val="00773370"/>
    <w:rsid w:val="00773397"/>
    <w:rsid w:val="007739C8"/>
    <w:rsid w:val="00773E7A"/>
    <w:rsid w:val="0077495B"/>
    <w:rsid w:val="007767DB"/>
    <w:rsid w:val="007836AC"/>
    <w:rsid w:val="0078443C"/>
    <w:rsid w:val="007846C9"/>
    <w:rsid w:val="00784CB2"/>
    <w:rsid w:val="00786454"/>
    <w:rsid w:val="00786BBC"/>
    <w:rsid w:val="00787053"/>
    <w:rsid w:val="007901A3"/>
    <w:rsid w:val="00790391"/>
    <w:rsid w:val="00792B88"/>
    <w:rsid w:val="00793358"/>
    <w:rsid w:val="007945B9"/>
    <w:rsid w:val="00795568"/>
    <w:rsid w:val="00795E3A"/>
    <w:rsid w:val="00797B22"/>
    <w:rsid w:val="007A124E"/>
    <w:rsid w:val="007A2157"/>
    <w:rsid w:val="007A2C96"/>
    <w:rsid w:val="007A6571"/>
    <w:rsid w:val="007B0B3D"/>
    <w:rsid w:val="007B12C6"/>
    <w:rsid w:val="007B356A"/>
    <w:rsid w:val="007B5BE0"/>
    <w:rsid w:val="007B784A"/>
    <w:rsid w:val="007B7E8F"/>
    <w:rsid w:val="007C08B6"/>
    <w:rsid w:val="007C1561"/>
    <w:rsid w:val="007C2533"/>
    <w:rsid w:val="007C2936"/>
    <w:rsid w:val="007C2E7E"/>
    <w:rsid w:val="007C397B"/>
    <w:rsid w:val="007C4827"/>
    <w:rsid w:val="007C4F9C"/>
    <w:rsid w:val="007C6118"/>
    <w:rsid w:val="007C6F13"/>
    <w:rsid w:val="007C7B89"/>
    <w:rsid w:val="007D1590"/>
    <w:rsid w:val="007D2758"/>
    <w:rsid w:val="007D2903"/>
    <w:rsid w:val="007D3A7D"/>
    <w:rsid w:val="007D3A9C"/>
    <w:rsid w:val="007E175D"/>
    <w:rsid w:val="007E244F"/>
    <w:rsid w:val="007E2DFB"/>
    <w:rsid w:val="007E5D91"/>
    <w:rsid w:val="007E6F16"/>
    <w:rsid w:val="007F3154"/>
    <w:rsid w:val="007F3571"/>
    <w:rsid w:val="007F3A4E"/>
    <w:rsid w:val="007F50EE"/>
    <w:rsid w:val="007F7DFA"/>
    <w:rsid w:val="0080114A"/>
    <w:rsid w:val="00801F51"/>
    <w:rsid w:val="008045EF"/>
    <w:rsid w:val="00804753"/>
    <w:rsid w:val="00805D36"/>
    <w:rsid w:val="00806C1F"/>
    <w:rsid w:val="0080791F"/>
    <w:rsid w:val="00810CEA"/>
    <w:rsid w:val="008119B0"/>
    <w:rsid w:val="008130A9"/>
    <w:rsid w:val="008134F7"/>
    <w:rsid w:val="008135F8"/>
    <w:rsid w:val="00815064"/>
    <w:rsid w:val="0081511F"/>
    <w:rsid w:val="008173A8"/>
    <w:rsid w:val="00817BB3"/>
    <w:rsid w:val="0082001D"/>
    <w:rsid w:val="00820F62"/>
    <w:rsid w:val="00821948"/>
    <w:rsid w:val="00822F57"/>
    <w:rsid w:val="00824847"/>
    <w:rsid w:val="0082503B"/>
    <w:rsid w:val="00827B42"/>
    <w:rsid w:val="00830014"/>
    <w:rsid w:val="00830CCE"/>
    <w:rsid w:val="008314BA"/>
    <w:rsid w:val="008319F9"/>
    <w:rsid w:val="008322BF"/>
    <w:rsid w:val="00832D8D"/>
    <w:rsid w:val="0084050C"/>
    <w:rsid w:val="0084100A"/>
    <w:rsid w:val="00841721"/>
    <w:rsid w:val="00842513"/>
    <w:rsid w:val="008439F0"/>
    <w:rsid w:val="00843A74"/>
    <w:rsid w:val="00844AFF"/>
    <w:rsid w:val="008464AF"/>
    <w:rsid w:val="0084659E"/>
    <w:rsid w:val="00846B9E"/>
    <w:rsid w:val="008500D0"/>
    <w:rsid w:val="00850BF9"/>
    <w:rsid w:val="0085188B"/>
    <w:rsid w:val="0085398E"/>
    <w:rsid w:val="00854A24"/>
    <w:rsid w:val="00857A04"/>
    <w:rsid w:val="00860EB5"/>
    <w:rsid w:val="0086182F"/>
    <w:rsid w:val="00863B75"/>
    <w:rsid w:val="00863D7E"/>
    <w:rsid w:val="00865E04"/>
    <w:rsid w:val="00866B08"/>
    <w:rsid w:val="008677DE"/>
    <w:rsid w:val="008706ED"/>
    <w:rsid w:val="00870B51"/>
    <w:rsid w:val="008720C3"/>
    <w:rsid w:val="00873A15"/>
    <w:rsid w:val="00873F19"/>
    <w:rsid w:val="00874BB1"/>
    <w:rsid w:val="008752CF"/>
    <w:rsid w:val="008766B7"/>
    <w:rsid w:val="0087721B"/>
    <w:rsid w:val="00877375"/>
    <w:rsid w:val="00877788"/>
    <w:rsid w:val="00877F2A"/>
    <w:rsid w:val="008805A7"/>
    <w:rsid w:val="0088069E"/>
    <w:rsid w:val="008815AB"/>
    <w:rsid w:val="00882121"/>
    <w:rsid w:val="00882397"/>
    <w:rsid w:val="00883125"/>
    <w:rsid w:val="00885B56"/>
    <w:rsid w:val="008862BF"/>
    <w:rsid w:val="00886B93"/>
    <w:rsid w:val="008878FA"/>
    <w:rsid w:val="0089312E"/>
    <w:rsid w:val="00893B94"/>
    <w:rsid w:val="008954EB"/>
    <w:rsid w:val="00896B07"/>
    <w:rsid w:val="00897DB4"/>
    <w:rsid w:val="008A15FC"/>
    <w:rsid w:val="008A1EDD"/>
    <w:rsid w:val="008A2FE0"/>
    <w:rsid w:val="008A31A3"/>
    <w:rsid w:val="008A3893"/>
    <w:rsid w:val="008A54CF"/>
    <w:rsid w:val="008A643F"/>
    <w:rsid w:val="008A71EA"/>
    <w:rsid w:val="008A75CB"/>
    <w:rsid w:val="008A7EED"/>
    <w:rsid w:val="008B13DE"/>
    <w:rsid w:val="008B2994"/>
    <w:rsid w:val="008B494C"/>
    <w:rsid w:val="008B62D5"/>
    <w:rsid w:val="008B67FD"/>
    <w:rsid w:val="008B6B5A"/>
    <w:rsid w:val="008B732E"/>
    <w:rsid w:val="008C1355"/>
    <w:rsid w:val="008C1D3C"/>
    <w:rsid w:val="008C1F1F"/>
    <w:rsid w:val="008C3405"/>
    <w:rsid w:val="008C4329"/>
    <w:rsid w:val="008C552D"/>
    <w:rsid w:val="008C5F5D"/>
    <w:rsid w:val="008C798C"/>
    <w:rsid w:val="008D0F86"/>
    <w:rsid w:val="008D1DAF"/>
    <w:rsid w:val="008D272E"/>
    <w:rsid w:val="008D2B93"/>
    <w:rsid w:val="008D5E87"/>
    <w:rsid w:val="008D5F4D"/>
    <w:rsid w:val="008D6F48"/>
    <w:rsid w:val="008E1734"/>
    <w:rsid w:val="008E2BF7"/>
    <w:rsid w:val="008E2C0C"/>
    <w:rsid w:val="008E638E"/>
    <w:rsid w:val="008E6778"/>
    <w:rsid w:val="008E6E4F"/>
    <w:rsid w:val="008F0254"/>
    <w:rsid w:val="008F17A6"/>
    <w:rsid w:val="008F3035"/>
    <w:rsid w:val="008F48E1"/>
    <w:rsid w:val="008F7887"/>
    <w:rsid w:val="00901210"/>
    <w:rsid w:val="00901407"/>
    <w:rsid w:val="009019A8"/>
    <w:rsid w:val="00902824"/>
    <w:rsid w:val="00902E2D"/>
    <w:rsid w:val="009038CA"/>
    <w:rsid w:val="009068CC"/>
    <w:rsid w:val="00906BA7"/>
    <w:rsid w:val="00907FF5"/>
    <w:rsid w:val="0091066A"/>
    <w:rsid w:val="00911A99"/>
    <w:rsid w:val="00914011"/>
    <w:rsid w:val="0091405D"/>
    <w:rsid w:val="00916B4F"/>
    <w:rsid w:val="00917058"/>
    <w:rsid w:val="00922034"/>
    <w:rsid w:val="0092259F"/>
    <w:rsid w:val="009245C8"/>
    <w:rsid w:val="00924794"/>
    <w:rsid w:val="00924AAD"/>
    <w:rsid w:val="00927E51"/>
    <w:rsid w:val="00927E63"/>
    <w:rsid w:val="0093003C"/>
    <w:rsid w:val="009307CC"/>
    <w:rsid w:val="00930A0C"/>
    <w:rsid w:val="00930BE2"/>
    <w:rsid w:val="00931062"/>
    <w:rsid w:val="0093164E"/>
    <w:rsid w:val="00932808"/>
    <w:rsid w:val="009374B5"/>
    <w:rsid w:val="00940531"/>
    <w:rsid w:val="00940F73"/>
    <w:rsid w:val="0094197D"/>
    <w:rsid w:val="00941B53"/>
    <w:rsid w:val="00943751"/>
    <w:rsid w:val="00943921"/>
    <w:rsid w:val="009447A0"/>
    <w:rsid w:val="009454BF"/>
    <w:rsid w:val="009454FB"/>
    <w:rsid w:val="00945F9C"/>
    <w:rsid w:val="009467AC"/>
    <w:rsid w:val="009468E1"/>
    <w:rsid w:val="009473E3"/>
    <w:rsid w:val="00947EBC"/>
    <w:rsid w:val="00953923"/>
    <w:rsid w:val="00955FEC"/>
    <w:rsid w:val="0095603E"/>
    <w:rsid w:val="009561D0"/>
    <w:rsid w:val="00957563"/>
    <w:rsid w:val="00957900"/>
    <w:rsid w:val="00960B8A"/>
    <w:rsid w:val="00960FF6"/>
    <w:rsid w:val="00962C64"/>
    <w:rsid w:val="00963CCA"/>
    <w:rsid w:val="00965A6D"/>
    <w:rsid w:val="00965D50"/>
    <w:rsid w:val="00967D77"/>
    <w:rsid w:val="00970632"/>
    <w:rsid w:val="00970D4E"/>
    <w:rsid w:val="00971264"/>
    <w:rsid w:val="00972BCC"/>
    <w:rsid w:val="00973809"/>
    <w:rsid w:val="00975827"/>
    <w:rsid w:val="00975E37"/>
    <w:rsid w:val="0097698D"/>
    <w:rsid w:val="00977BBD"/>
    <w:rsid w:val="00981800"/>
    <w:rsid w:val="00983C73"/>
    <w:rsid w:val="009841CB"/>
    <w:rsid w:val="009862F1"/>
    <w:rsid w:val="00986312"/>
    <w:rsid w:val="00987A0E"/>
    <w:rsid w:val="00992E4E"/>
    <w:rsid w:val="0099381B"/>
    <w:rsid w:val="009942AA"/>
    <w:rsid w:val="00994B54"/>
    <w:rsid w:val="00994D6E"/>
    <w:rsid w:val="00994FD7"/>
    <w:rsid w:val="0099543E"/>
    <w:rsid w:val="00995787"/>
    <w:rsid w:val="0099668E"/>
    <w:rsid w:val="009A0CEA"/>
    <w:rsid w:val="009A114C"/>
    <w:rsid w:val="009A3D1D"/>
    <w:rsid w:val="009A5E4D"/>
    <w:rsid w:val="009A77D8"/>
    <w:rsid w:val="009A78B3"/>
    <w:rsid w:val="009B08A7"/>
    <w:rsid w:val="009B272A"/>
    <w:rsid w:val="009B46DF"/>
    <w:rsid w:val="009B72AB"/>
    <w:rsid w:val="009B7352"/>
    <w:rsid w:val="009B7835"/>
    <w:rsid w:val="009B7E8A"/>
    <w:rsid w:val="009C029D"/>
    <w:rsid w:val="009C15EF"/>
    <w:rsid w:val="009C1B76"/>
    <w:rsid w:val="009C2542"/>
    <w:rsid w:val="009C2BBE"/>
    <w:rsid w:val="009C3B37"/>
    <w:rsid w:val="009C5AA5"/>
    <w:rsid w:val="009C6097"/>
    <w:rsid w:val="009C6DB5"/>
    <w:rsid w:val="009C786A"/>
    <w:rsid w:val="009D0112"/>
    <w:rsid w:val="009D0AA7"/>
    <w:rsid w:val="009D160E"/>
    <w:rsid w:val="009D580C"/>
    <w:rsid w:val="009D708C"/>
    <w:rsid w:val="009D7A88"/>
    <w:rsid w:val="009E0327"/>
    <w:rsid w:val="009E187F"/>
    <w:rsid w:val="009E1AA1"/>
    <w:rsid w:val="009E2F79"/>
    <w:rsid w:val="009E318F"/>
    <w:rsid w:val="009E7687"/>
    <w:rsid w:val="009F094E"/>
    <w:rsid w:val="009F186E"/>
    <w:rsid w:val="009F20FB"/>
    <w:rsid w:val="009F59A4"/>
    <w:rsid w:val="009F5AEF"/>
    <w:rsid w:val="009F6A1E"/>
    <w:rsid w:val="00A0050B"/>
    <w:rsid w:val="00A027F9"/>
    <w:rsid w:val="00A032B4"/>
    <w:rsid w:val="00A05BC8"/>
    <w:rsid w:val="00A108C9"/>
    <w:rsid w:val="00A1143F"/>
    <w:rsid w:val="00A136C1"/>
    <w:rsid w:val="00A14347"/>
    <w:rsid w:val="00A15153"/>
    <w:rsid w:val="00A15FCD"/>
    <w:rsid w:val="00A17F89"/>
    <w:rsid w:val="00A216BB"/>
    <w:rsid w:val="00A220B1"/>
    <w:rsid w:val="00A24BD7"/>
    <w:rsid w:val="00A25438"/>
    <w:rsid w:val="00A26637"/>
    <w:rsid w:val="00A268AD"/>
    <w:rsid w:val="00A27C52"/>
    <w:rsid w:val="00A307F8"/>
    <w:rsid w:val="00A3145E"/>
    <w:rsid w:val="00A3216D"/>
    <w:rsid w:val="00A32C5B"/>
    <w:rsid w:val="00A349F8"/>
    <w:rsid w:val="00A36B67"/>
    <w:rsid w:val="00A376FC"/>
    <w:rsid w:val="00A37AA1"/>
    <w:rsid w:val="00A37ED1"/>
    <w:rsid w:val="00A4010E"/>
    <w:rsid w:val="00A403EB"/>
    <w:rsid w:val="00A405AE"/>
    <w:rsid w:val="00A40B56"/>
    <w:rsid w:val="00A41BE3"/>
    <w:rsid w:val="00A41CBE"/>
    <w:rsid w:val="00A42344"/>
    <w:rsid w:val="00A43F3B"/>
    <w:rsid w:val="00A44669"/>
    <w:rsid w:val="00A451CA"/>
    <w:rsid w:val="00A456FB"/>
    <w:rsid w:val="00A476AA"/>
    <w:rsid w:val="00A5044A"/>
    <w:rsid w:val="00A50C36"/>
    <w:rsid w:val="00A5137E"/>
    <w:rsid w:val="00A521EC"/>
    <w:rsid w:val="00A5332A"/>
    <w:rsid w:val="00A544AF"/>
    <w:rsid w:val="00A54A0F"/>
    <w:rsid w:val="00A55767"/>
    <w:rsid w:val="00A56190"/>
    <w:rsid w:val="00A570C6"/>
    <w:rsid w:val="00A57E1E"/>
    <w:rsid w:val="00A608E1"/>
    <w:rsid w:val="00A60C53"/>
    <w:rsid w:val="00A60E0D"/>
    <w:rsid w:val="00A61A2C"/>
    <w:rsid w:val="00A636CD"/>
    <w:rsid w:val="00A63AFE"/>
    <w:rsid w:val="00A658A3"/>
    <w:rsid w:val="00A65CCE"/>
    <w:rsid w:val="00A66403"/>
    <w:rsid w:val="00A677A7"/>
    <w:rsid w:val="00A679C3"/>
    <w:rsid w:val="00A67DD7"/>
    <w:rsid w:val="00A67FB5"/>
    <w:rsid w:val="00A70309"/>
    <w:rsid w:val="00A70BB2"/>
    <w:rsid w:val="00A711F0"/>
    <w:rsid w:val="00A7343F"/>
    <w:rsid w:val="00A80164"/>
    <w:rsid w:val="00A80679"/>
    <w:rsid w:val="00A8086A"/>
    <w:rsid w:val="00A8299B"/>
    <w:rsid w:val="00A834B1"/>
    <w:rsid w:val="00A84C41"/>
    <w:rsid w:val="00A855A1"/>
    <w:rsid w:val="00A85BF6"/>
    <w:rsid w:val="00A86502"/>
    <w:rsid w:val="00A86C7F"/>
    <w:rsid w:val="00A86D72"/>
    <w:rsid w:val="00A871E4"/>
    <w:rsid w:val="00A902A9"/>
    <w:rsid w:val="00A913A6"/>
    <w:rsid w:val="00A92BEE"/>
    <w:rsid w:val="00A93C9C"/>
    <w:rsid w:val="00A954EC"/>
    <w:rsid w:val="00A960B5"/>
    <w:rsid w:val="00A979FC"/>
    <w:rsid w:val="00AA0088"/>
    <w:rsid w:val="00AA2834"/>
    <w:rsid w:val="00AA3FA1"/>
    <w:rsid w:val="00AA4382"/>
    <w:rsid w:val="00AA4F8E"/>
    <w:rsid w:val="00AA53E6"/>
    <w:rsid w:val="00AB18CC"/>
    <w:rsid w:val="00AB2683"/>
    <w:rsid w:val="00AB2A89"/>
    <w:rsid w:val="00AB39A2"/>
    <w:rsid w:val="00AB444A"/>
    <w:rsid w:val="00AB63F4"/>
    <w:rsid w:val="00AB6575"/>
    <w:rsid w:val="00AB6D1E"/>
    <w:rsid w:val="00AB73B0"/>
    <w:rsid w:val="00AC0133"/>
    <w:rsid w:val="00AC0222"/>
    <w:rsid w:val="00AC0F6D"/>
    <w:rsid w:val="00AC155D"/>
    <w:rsid w:val="00AC1FF2"/>
    <w:rsid w:val="00AC3E96"/>
    <w:rsid w:val="00AC4E09"/>
    <w:rsid w:val="00AC5601"/>
    <w:rsid w:val="00AC60C1"/>
    <w:rsid w:val="00AD05DE"/>
    <w:rsid w:val="00AD09DB"/>
    <w:rsid w:val="00AD3968"/>
    <w:rsid w:val="00AD39A6"/>
    <w:rsid w:val="00AD4129"/>
    <w:rsid w:val="00AD4797"/>
    <w:rsid w:val="00AD6954"/>
    <w:rsid w:val="00AD71C2"/>
    <w:rsid w:val="00AE4A4C"/>
    <w:rsid w:val="00AE6A1D"/>
    <w:rsid w:val="00AE798F"/>
    <w:rsid w:val="00AF0242"/>
    <w:rsid w:val="00AF0CC7"/>
    <w:rsid w:val="00AF1B4B"/>
    <w:rsid w:val="00AF2285"/>
    <w:rsid w:val="00AF269B"/>
    <w:rsid w:val="00AF5D64"/>
    <w:rsid w:val="00AF5F6C"/>
    <w:rsid w:val="00AF60C9"/>
    <w:rsid w:val="00AF6737"/>
    <w:rsid w:val="00AF7575"/>
    <w:rsid w:val="00B01023"/>
    <w:rsid w:val="00B018BA"/>
    <w:rsid w:val="00B034DA"/>
    <w:rsid w:val="00B0371D"/>
    <w:rsid w:val="00B04D1D"/>
    <w:rsid w:val="00B05E73"/>
    <w:rsid w:val="00B06A45"/>
    <w:rsid w:val="00B06EBB"/>
    <w:rsid w:val="00B104C2"/>
    <w:rsid w:val="00B13007"/>
    <w:rsid w:val="00B14845"/>
    <w:rsid w:val="00B20255"/>
    <w:rsid w:val="00B2110A"/>
    <w:rsid w:val="00B21204"/>
    <w:rsid w:val="00B21E9D"/>
    <w:rsid w:val="00B2235B"/>
    <w:rsid w:val="00B22488"/>
    <w:rsid w:val="00B22A63"/>
    <w:rsid w:val="00B22F36"/>
    <w:rsid w:val="00B24682"/>
    <w:rsid w:val="00B24AA2"/>
    <w:rsid w:val="00B26765"/>
    <w:rsid w:val="00B26C3A"/>
    <w:rsid w:val="00B273E3"/>
    <w:rsid w:val="00B319C1"/>
    <w:rsid w:val="00B32A78"/>
    <w:rsid w:val="00B33096"/>
    <w:rsid w:val="00B3561C"/>
    <w:rsid w:val="00B36016"/>
    <w:rsid w:val="00B3701A"/>
    <w:rsid w:val="00B37CAC"/>
    <w:rsid w:val="00B43C53"/>
    <w:rsid w:val="00B446BC"/>
    <w:rsid w:val="00B4591A"/>
    <w:rsid w:val="00B46521"/>
    <w:rsid w:val="00B47E89"/>
    <w:rsid w:val="00B51160"/>
    <w:rsid w:val="00B5202E"/>
    <w:rsid w:val="00B520EC"/>
    <w:rsid w:val="00B54B02"/>
    <w:rsid w:val="00B54C0E"/>
    <w:rsid w:val="00B55CCD"/>
    <w:rsid w:val="00B5765D"/>
    <w:rsid w:val="00B60DD3"/>
    <w:rsid w:val="00B60F7F"/>
    <w:rsid w:val="00B619DA"/>
    <w:rsid w:val="00B61DAD"/>
    <w:rsid w:val="00B6217D"/>
    <w:rsid w:val="00B6245A"/>
    <w:rsid w:val="00B62C86"/>
    <w:rsid w:val="00B6436A"/>
    <w:rsid w:val="00B66236"/>
    <w:rsid w:val="00B66C2F"/>
    <w:rsid w:val="00B70AF6"/>
    <w:rsid w:val="00B714F0"/>
    <w:rsid w:val="00B74248"/>
    <w:rsid w:val="00B74465"/>
    <w:rsid w:val="00B751DB"/>
    <w:rsid w:val="00B75579"/>
    <w:rsid w:val="00B76BB7"/>
    <w:rsid w:val="00B81F6C"/>
    <w:rsid w:val="00B8258F"/>
    <w:rsid w:val="00B83033"/>
    <w:rsid w:val="00B8426A"/>
    <w:rsid w:val="00B84EED"/>
    <w:rsid w:val="00B87D3B"/>
    <w:rsid w:val="00B91AE8"/>
    <w:rsid w:val="00B9226B"/>
    <w:rsid w:val="00B92E28"/>
    <w:rsid w:val="00B93F7F"/>
    <w:rsid w:val="00B97089"/>
    <w:rsid w:val="00BA2872"/>
    <w:rsid w:val="00BA4F73"/>
    <w:rsid w:val="00BA628F"/>
    <w:rsid w:val="00BA67E8"/>
    <w:rsid w:val="00BA75E6"/>
    <w:rsid w:val="00BB2594"/>
    <w:rsid w:val="00BB28CD"/>
    <w:rsid w:val="00BB2ACD"/>
    <w:rsid w:val="00BB363B"/>
    <w:rsid w:val="00BB4C6A"/>
    <w:rsid w:val="00BB5119"/>
    <w:rsid w:val="00BB598F"/>
    <w:rsid w:val="00BB7507"/>
    <w:rsid w:val="00BB7F43"/>
    <w:rsid w:val="00BC058E"/>
    <w:rsid w:val="00BC29CC"/>
    <w:rsid w:val="00BC32C5"/>
    <w:rsid w:val="00BC43B2"/>
    <w:rsid w:val="00BC4DBB"/>
    <w:rsid w:val="00BC53A6"/>
    <w:rsid w:val="00BD01A0"/>
    <w:rsid w:val="00BD0488"/>
    <w:rsid w:val="00BD2B36"/>
    <w:rsid w:val="00BD37A8"/>
    <w:rsid w:val="00BD46DC"/>
    <w:rsid w:val="00BD473B"/>
    <w:rsid w:val="00BD52B6"/>
    <w:rsid w:val="00BD566C"/>
    <w:rsid w:val="00BD6B39"/>
    <w:rsid w:val="00BD6E36"/>
    <w:rsid w:val="00BE15B4"/>
    <w:rsid w:val="00BE2663"/>
    <w:rsid w:val="00BE4657"/>
    <w:rsid w:val="00BE5520"/>
    <w:rsid w:val="00BE566A"/>
    <w:rsid w:val="00BE7029"/>
    <w:rsid w:val="00BE70E3"/>
    <w:rsid w:val="00BE7823"/>
    <w:rsid w:val="00BF16DE"/>
    <w:rsid w:val="00BF539E"/>
    <w:rsid w:val="00BF5E84"/>
    <w:rsid w:val="00BF625C"/>
    <w:rsid w:val="00BF6379"/>
    <w:rsid w:val="00BF6679"/>
    <w:rsid w:val="00BF741D"/>
    <w:rsid w:val="00BF7E0E"/>
    <w:rsid w:val="00C00778"/>
    <w:rsid w:val="00C02178"/>
    <w:rsid w:val="00C0352A"/>
    <w:rsid w:val="00C048FD"/>
    <w:rsid w:val="00C05B4E"/>
    <w:rsid w:val="00C110C8"/>
    <w:rsid w:val="00C1282D"/>
    <w:rsid w:val="00C179F1"/>
    <w:rsid w:val="00C201FD"/>
    <w:rsid w:val="00C20727"/>
    <w:rsid w:val="00C2085D"/>
    <w:rsid w:val="00C20E9A"/>
    <w:rsid w:val="00C21441"/>
    <w:rsid w:val="00C219BC"/>
    <w:rsid w:val="00C22A5A"/>
    <w:rsid w:val="00C23029"/>
    <w:rsid w:val="00C26E4A"/>
    <w:rsid w:val="00C32A67"/>
    <w:rsid w:val="00C33400"/>
    <w:rsid w:val="00C336DD"/>
    <w:rsid w:val="00C348EB"/>
    <w:rsid w:val="00C361B0"/>
    <w:rsid w:val="00C364C9"/>
    <w:rsid w:val="00C3685E"/>
    <w:rsid w:val="00C37FAD"/>
    <w:rsid w:val="00C40F38"/>
    <w:rsid w:val="00C41CB9"/>
    <w:rsid w:val="00C41DD6"/>
    <w:rsid w:val="00C42A0C"/>
    <w:rsid w:val="00C43FA6"/>
    <w:rsid w:val="00C44237"/>
    <w:rsid w:val="00C455C9"/>
    <w:rsid w:val="00C46E87"/>
    <w:rsid w:val="00C47640"/>
    <w:rsid w:val="00C552BD"/>
    <w:rsid w:val="00C57B90"/>
    <w:rsid w:val="00C601F5"/>
    <w:rsid w:val="00C62AFB"/>
    <w:rsid w:val="00C62D6C"/>
    <w:rsid w:val="00C63885"/>
    <w:rsid w:val="00C638CF"/>
    <w:rsid w:val="00C64465"/>
    <w:rsid w:val="00C70273"/>
    <w:rsid w:val="00C70FA9"/>
    <w:rsid w:val="00C7309A"/>
    <w:rsid w:val="00C750E9"/>
    <w:rsid w:val="00C76EB7"/>
    <w:rsid w:val="00C77712"/>
    <w:rsid w:val="00C8069D"/>
    <w:rsid w:val="00C81997"/>
    <w:rsid w:val="00C82E0C"/>
    <w:rsid w:val="00C873D2"/>
    <w:rsid w:val="00C90282"/>
    <w:rsid w:val="00C909A6"/>
    <w:rsid w:val="00C90BE0"/>
    <w:rsid w:val="00C91F62"/>
    <w:rsid w:val="00C93399"/>
    <w:rsid w:val="00C9647E"/>
    <w:rsid w:val="00CA2942"/>
    <w:rsid w:val="00CA5425"/>
    <w:rsid w:val="00CA5CD9"/>
    <w:rsid w:val="00CA60F5"/>
    <w:rsid w:val="00CA68C8"/>
    <w:rsid w:val="00CA6B6B"/>
    <w:rsid w:val="00CA6CE3"/>
    <w:rsid w:val="00CA7726"/>
    <w:rsid w:val="00CB035A"/>
    <w:rsid w:val="00CB1C0B"/>
    <w:rsid w:val="00CB3E8D"/>
    <w:rsid w:val="00CB49ED"/>
    <w:rsid w:val="00CB6E6A"/>
    <w:rsid w:val="00CB768B"/>
    <w:rsid w:val="00CC0333"/>
    <w:rsid w:val="00CC0F47"/>
    <w:rsid w:val="00CC243F"/>
    <w:rsid w:val="00CC26D4"/>
    <w:rsid w:val="00CC29C4"/>
    <w:rsid w:val="00CC6AC5"/>
    <w:rsid w:val="00CD0DD3"/>
    <w:rsid w:val="00CD1CF7"/>
    <w:rsid w:val="00CD2D28"/>
    <w:rsid w:val="00CD3BBB"/>
    <w:rsid w:val="00CD41F2"/>
    <w:rsid w:val="00CD54AF"/>
    <w:rsid w:val="00CD70AE"/>
    <w:rsid w:val="00CE11D6"/>
    <w:rsid w:val="00CE11EC"/>
    <w:rsid w:val="00CE12FF"/>
    <w:rsid w:val="00CE1F49"/>
    <w:rsid w:val="00CE4D0C"/>
    <w:rsid w:val="00CE6579"/>
    <w:rsid w:val="00CE6882"/>
    <w:rsid w:val="00CF0D71"/>
    <w:rsid w:val="00CF1228"/>
    <w:rsid w:val="00CF2379"/>
    <w:rsid w:val="00CF2B2D"/>
    <w:rsid w:val="00CF3327"/>
    <w:rsid w:val="00CF4CCB"/>
    <w:rsid w:val="00CF60AF"/>
    <w:rsid w:val="00CF7648"/>
    <w:rsid w:val="00CF79B7"/>
    <w:rsid w:val="00D00003"/>
    <w:rsid w:val="00D018B7"/>
    <w:rsid w:val="00D019B8"/>
    <w:rsid w:val="00D04182"/>
    <w:rsid w:val="00D04392"/>
    <w:rsid w:val="00D06268"/>
    <w:rsid w:val="00D0672A"/>
    <w:rsid w:val="00D06A51"/>
    <w:rsid w:val="00D06D0F"/>
    <w:rsid w:val="00D07624"/>
    <w:rsid w:val="00D07716"/>
    <w:rsid w:val="00D07A05"/>
    <w:rsid w:val="00D10B74"/>
    <w:rsid w:val="00D11D17"/>
    <w:rsid w:val="00D123A0"/>
    <w:rsid w:val="00D12915"/>
    <w:rsid w:val="00D141E7"/>
    <w:rsid w:val="00D1529C"/>
    <w:rsid w:val="00D16260"/>
    <w:rsid w:val="00D1741C"/>
    <w:rsid w:val="00D21965"/>
    <w:rsid w:val="00D231D1"/>
    <w:rsid w:val="00D23FD4"/>
    <w:rsid w:val="00D24833"/>
    <w:rsid w:val="00D24B8A"/>
    <w:rsid w:val="00D25BC6"/>
    <w:rsid w:val="00D263A6"/>
    <w:rsid w:val="00D267B5"/>
    <w:rsid w:val="00D2692E"/>
    <w:rsid w:val="00D26E32"/>
    <w:rsid w:val="00D276B9"/>
    <w:rsid w:val="00D315EF"/>
    <w:rsid w:val="00D32514"/>
    <w:rsid w:val="00D35FA6"/>
    <w:rsid w:val="00D36E85"/>
    <w:rsid w:val="00D378E1"/>
    <w:rsid w:val="00D37FC4"/>
    <w:rsid w:val="00D4029A"/>
    <w:rsid w:val="00D4234D"/>
    <w:rsid w:val="00D426F6"/>
    <w:rsid w:val="00D42DD6"/>
    <w:rsid w:val="00D43576"/>
    <w:rsid w:val="00D4374C"/>
    <w:rsid w:val="00D452E2"/>
    <w:rsid w:val="00D47008"/>
    <w:rsid w:val="00D4796B"/>
    <w:rsid w:val="00D50D9E"/>
    <w:rsid w:val="00D51B06"/>
    <w:rsid w:val="00D538CA"/>
    <w:rsid w:val="00D541FC"/>
    <w:rsid w:val="00D554AD"/>
    <w:rsid w:val="00D57EBE"/>
    <w:rsid w:val="00D57F2E"/>
    <w:rsid w:val="00D615AF"/>
    <w:rsid w:val="00D61CB5"/>
    <w:rsid w:val="00D61FD5"/>
    <w:rsid w:val="00D622C3"/>
    <w:rsid w:val="00D62713"/>
    <w:rsid w:val="00D6310A"/>
    <w:rsid w:val="00D63352"/>
    <w:rsid w:val="00D64458"/>
    <w:rsid w:val="00D65C5A"/>
    <w:rsid w:val="00D70BFF"/>
    <w:rsid w:val="00D74B71"/>
    <w:rsid w:val="00D74E34"/>
    <w:rsid w:val="00D75937"/>
    <w:rsid w:val="00D75F7F"/>
    <w:rsid w:val="00D761E8"/>
    <w:rsid w:val="00D766D9"/>
    <w:rsid w:val="00D82882"/>
    <w:rsid w:val="00D843AE"/>
    <w:rsid w:val="00D84469"/>
    <w:rsid w:val="00D851FC"/>
    <w:rsid w:val="00D85572"/>
    <w:rsid w:val="00D87812"/>
    <w:rsid w:val="00D878D1"/>
    <w:rsid w:val="00D87BF2"/>
    <w:rsid w:val="00D87D07"/>
    <w:rsid w:val="00D92D5D"/>
    <w:rsid w:val="00D93758"/>
    <w:rsid w:val="00D972E9"/>
    <w:rsid w:val="00D97D5F"/>
    <w:rsid w:val="00DA3416"/>
    <w:rsid w:val="00DA48AD"/>
    <w:rsid w:val="00DA5093"/>
    <w:rsid w:val="00DA5612"/>
    <w:rsid w:val="00DA675D"/>
    <w:rsid w:val="00DA7ECC"/>
    <w:rsid w:val="00DB075B"/>
    <w:rsid w:val="00DB13B2"/>
    <w:rsid w:val="00DB25B3"/>
    <w:rsid w:val="00DB266F"/>
    <w:rsid w:val="00DB3B4C"/>
    <w:rsid w:val="00DB3CE0"/>
    <w:rsid w:val="00DB48D8"/>
    <w:rsid w:val="00DB4E0A"/>
    <w:rsid w:val="00DB5A36"/>
    <w:rsid w:val="00DC10BE"/>
    <w:rsid w:val="00DC18A9"/>
    <w:rsid w:val="00DC2F8E"/>
    <w:rsid w:val="00DC35DF"/>
    <w:rsid w:val="00DC504A"/>
    <w:rsid w:val="00DC5493"/>
    <w:rsid w:val="00DC57EF"/>
    <w:rsid w:val="00DC5A3C"/>
    <w:rsid w:val="00DC6901"/>
    <w:rsid w:val="00DD0572"/>
    <w:rsid w:val="00DD385C"/>
    <w:rsid w:val="00DD4AFE"/>
    <w:rsid w:val="00DD6B24"/>
    <w:rsid w:val="00DE1181"/>
    <w:rsid w:val="00DE1BB3"/>
    <w:rsid w:val="00DE1D9D"/>
    <w:rsid w:val="00DE230A"/>
    <w:rsid w:val="00DE2B26"/>
    <w:rsid w:val="00DE3A31"/>
    <w:rsid w:val="00DE3F8C"/>
    <w:rsid w:val="00DE4ABB"/>
    <w:rsid w:val="00DE4C86"/>
    <w:rsid w:val="00DE558E"/>
    <w:rsid w:val="00DE6E68"/>
    <w:rsid w:val="00DE7727"/>
    <w:rsid w:val="00DE7940"/>
    <w:rsid w:val="00DE7A07"/>
    <w:rsid w:val="00DE7FD6"/>
    <w:rsid w:val="00DF18DC"/>
    <w:rsid w:val="00DF23AD"/>
    <w:rsid w:val="00DF2A62"/>
    <w:rsid w:val="00DF51D0"/>
    <w:rsid w:val="00DF6686"/>
    <w:rsid w:val="00DF690F"/>
    <w:rsid w:val="00DF7BD8"/>
    <w:rsid w:val="00E00C05"/>
    <w:rsid w:val="00E01547"/>
    <w:rsid w:val="00E0155D"/>
    <w:rsid w:val="00E02A9C"/>
    <w:rsid w:val="00E02E90"/>
    <w:rsid w:val="00E031B0"/>
    <w:rsid w:val="00E0352C"/>
    <w:rsid w:val="00E05A30"/>
    <w:rsid w:val="00E05CEF"/>
    <w:rsid w:val="00E07D37"/>
    <w:rsid w:val="00E11BA6"/>
    <w:rsid w:val="00E12940"/>
    <w:rsid w:val="00E12BC6"/>
    <w:rsid w:val="00E13BCA"/>
    <w:rsid w:val="00E14951"/>
    <w:rsid w:val="00E1540E"/>
    <w:rsid w:val="00E15710"/>
    <w:rsid w:val="00E16A21"/>
    <w:rsid w:val="00E16DB4"/>
    <w:rsid w:val="00E17B1D"/>
    <w:rsid w:val="00E207A7"/>
    <w:rsid w:val="00E25580"/>
    <w:rsid w:val="00E269A3"/>
    <w:rsid w:val="00E26E0B"/>
    <w:rsid w:val="00E27FF0"/>
    <w:rsid w:val="00E30E0B"/>
    <w:rsid w:val="00E311CB"/>
    <w:rsid w:val="00E318E6"/>
    <w:rsid w:val="00E31FF2"/>
    <w:rsid w:val="00E32A1A"/>
    <w:rsid w:val="00E341D8"/>
    <w:rsid w:val="00E34A97"/>
    <w:rsid w:val="00E3506D"/>
    <w:rsid w:val="00E35D4C"/>
    <w:rsid w:val="00E35D9B"/>
    <w:rsid w:val="00E3606F"/>
    <w:rsid w:val="00E371E0"/>
    <w:rsid w:val="00E3774D"/>
    <w:rsid w:val="00E416F2"/>
    <w:rsid w:val="00E422BF"/>
    <w:rsid w:val="00E422FA"/>
    <w:rsid w:val="00E4233D"/>
    <w:rsid w:val="00E424FB"/>
    <w:rsid w:val="00E4317A"/>
    <w:rsid w:val="00E43318"/>
    <w:rsid w:val="00E43CD0"/>
    <w:rsid w:val="00E457F3"/>
    <w:rsid w:val="00E465AF"/>
    <w:rsid w:val="00E46E34"/>
    <w:rsid w:val="00E47092"/>
    <w:rsid w:val="00E50D44"/>
    <w:rsid w:val="00E52CA6"/>
    <w:rsid w:val="00E52D86"/>
    <w:rsid w:val="00E53763"/>
    <w:rsid w:val="00E54618"/>
    <w:rsid w:val="00E54A79"/>
    <w:rsid w:val="00E55F35"/>
    <w:rsid w:val="00E560CC"/>
    <w:rsid w:val="00E56107"/>
    <w:rsid w:val="00E56288"/>
    <w:rsid w:val="00E56AEF"/>
    <w:rsid w:val="00E57E18"/>
    <w:rsid w:val="00E61282"/>
    <w:rsid w:val="00E6154C"/>
    <w:rsid w:val="00E62467"/>
    <w:rsid w:val="00E636FD"/>
    <w:rsid w:val="00E63BA7"/>
    <w:rsid w:val="00E646A2"/>
    <w:rsid w:val="00E64993"/>
    <w:rsid w:val="00E65376"/>
    <w:rsid w:val="00E65C8B"/>
    <w:rsid w:val="00E70C0D"/>
    <w:rsid w:val="00E718A2"/>
    <w:rsid w:val="00E71E2C"/>
    <w:rsid w:val="00E74ACA"/>
    <w:rsid w:val="00E763DF"/>
    <w:rsid w:val="00E77088"/>
    <w:rsid w:val="00E77ACB"/>
    <w:rsid w:val="00E81D82"/>
    <w:rsid w:val="00E82776"/>
    <w:rsid w:val="00E82A93"/>
    <w:rsid w:val="00E82CE6"/>
    <w:rsid w:val="00E83A76"/>
    <w:rsid w:val="00E845C7"/>
    <w:rsid w:val="00E84910"/>
    <w:rsid w:val="00E84FC0"/>
    <w:rsid w:val="00E850A7"/>
    <w:rsid w:val="00E850CD"/>
    <w:rsid w:val="00E8512F"/>
    <w:rsid w:val="00E869C1"/>
    <w:rsid w:val="00E87987"/>
    <w:rsid w:val="00E90BB9"/>
    <w:rsid w:val="00E9251F"/>
    <w:rsid w:val="00E9389E"/>
    <w:rsid w:val="00E9395A"/>
    <w:rsid w:val="00E94307"/>
    <w:rsid w:val="00E946B9"/>
    <w:rsid w:val="00E94829"/>
    <w:rsid w:val="00E94C9F"/>
    <w:rsid w:val="00E95263"/>
    <w:rsid w:val="00E960A6"/>
    <w:rsid w:val="00E96F26"/>
    <w:rsid w:val="00E9706B"/>
    <w:rsid w:val="00EA2CF3"/>
    <w:rsid w:val="00EA40A9"/>
    <w:rsid w:val="00EA4A4B"/>
    <w:rsid w:val="00EA5341"/>
    <w:rsid w:val="00EA6D1D"/>
    <w:rsid w:val="00EA6E37"/>
    <w:rsid w:val="00EA6EFC"/>
    <w:rsid w:val="00EA7E2D"/>
    <w:rsid w:val="00EB0794"/>
    <w:rsid w:val="00EB1579"/>
    <w:rsid w:val="00EB1A0C"/>
    <w:rsid w:val="00EB249A"/>
    <w:rsid w:val="00EB27F0"/>
    <w:rsid w:val="00EB37A2"/>
    <w:rsid w:val="00EB4C4B"/>
    <w:rsid w:val="00EB4D7F"/>
    <w:rsid w:val="00EB4E03"/>
    <w:rsid w:val="00EB6007"/>
    <w:rsid w:val="00EB7EED"/>
    <w:rsid w:val="00EC090B"/>
    <w:rsid w:val="00EC0A89"/>
    <w:rsid w:val="00EC1AE6"/>
    <w:rsid w:val="00EC29D6"/>
    <w:rsid w:val="00EC2D03"/>
    <w:rsid w:val="00EC483E"/>
    <w:rsid w:val="00EC4986"/>
    <w:rsid w:val="00EC4C94"/>
    <w:rsid w:val="00EC4D86"/>
    <w:rsid w:val="00EC526B"/>
    <w:rsid w:val="00EC5400"/>
    <w:rsid w:val="00EC547D"/>
    <w:rsid w:val="00EC6D32"/>
    <w:rsid w:val="00ED0706"/>
    <w:rsid w:val="00ED3761"/>
    <w:rsid w:val="00ED5F34"/>
    <w:rsid w:val="00ED6791"/>
    <w:rsid w:val="00ED7746"/>
    <w:rsid w:val="00EE0A53"/>
    <w:rsid w:val="00EE0BA5"/>
    <w:rsid w:val="00EE1528"/>
    <w:rsid w:val="00EE23EC"/>
    <w:rsid w:val="00EE2E41"/>
    <w:rsid w:val="00EE36DF"/>
    <w:rsid w:val="00EE5531"/>
    <w:rsid w:val="00EE70B7"/>
    <w:rsid w:val="00EE7AA7"/>
    <w:rsid w:val="00EF2308"/>
    <w:rsid w:val="00EF241C"/>
    <w:rsid w:val="00EF5810"/>
    <w:rsid w:val="00EF5ED7"/>
    <w:rsid w:val="00EF6533"/>
    <w:rsid w:val="00EF69F4"/>
    <w:rsid w:val="00EF6AB6"/>
    <w:rsid w:val="00EF6B84"/>
    <w:rsid w:val="00EF7B1B"/>
    <w:rsid w:val="00F024DB"/>
    <w:rsid w:val="00F03432"/>
    <w:rsid w:val="00F04F81"/>
    <w:rsid w:val="00F06216"/>
    <w:rsid w:val="00F06FC3"/>
    <w:rsid w:val="00F07722"/>
    <w:rsid w:val="00F10321"/>
    <w:rsid w:val="00F10FD9"/>
    <w:rsid w:val="00F11D6D"/>
    <w:rsid w:val="00F12172"/>
    <w:rsid w:val="00F12FCA"/>
    <w:rsid w:val="00F15833"/>
    <w:rsid w:val="00F15A63"/>
    <w:rsid w:val="00F16D48"/>
    <w:rsid w:val="00F204BB"/>
    <w:rsid w:val="00F21140"/>
    <w:rsid w:val="00F21ECE"/>
    <w:rsid w:val="00F2490F"/>
    <w:rsid w:val="00F24DFC"/>
    <w:rsid w:val="00F26BCB"/>
    <w:rsid w:val="00F26FEA"/>
    <w:rsid w:val="00F304E0"/>
    <w:rsid w:val="00F31A21"/>
    <w:rsid w:val="00F33205"/>
    <w:rsid w:val="00F33608"/>
    <w:rsid w:val="00F34456"/>
    <w:rsid w:val="00F3717D"/>
    <w:rsid w:val="00F40447"/>
    <w:rsid w:val="00F41D5C"/>
    <w:rsid w:val="00F431FD"/>
    <w:rsid w:val="00F434FE"/>
    <w:rsid w:val="00F43CDA"/>
    <w:rsid w:val="00F45B6C"/>
    <w:rsid w:val="00F4605A"/>
    <w:rsid w:val="00F46158"/>
    <w:rsid w:val="00F46447"/>
    <w:rsid w:val="00F472D9"/>
    <w:rsid w:val="00F50032"/>
    <w:rsid w:val="00F522F4"/>
    <w:rsid w:val="00F526BE"/>
    <w:rsid w:val="00F52A6A"/>
    <w:rsid w:val="00F542A1"/>
    <w:rsid w:val="00F55802"/>
    <w:rsid w:val="00F55FA3"/>
    <w:rsid w:val="00F56F9A"/>
    <w:rsid w:val="00F607A3"/>
    <w:rsid w:val="00F60EC6"/>
    <w:rsid w:val="00F61543"/>
    <w:rsid w:val="00F61934"/>
    <w:rsid w:val="00F61BB4"/>
    <w:rsid w:val="00F621D5"/>
    <w:rsid w:val="00F622A2"/>
    <w:rsid w:val="00F6292B"/>
    <w:rsid w:val="00F663EA"/>
    <w:rsid w:val="00F6669F"/>
    <w:rsid w:val="00F66717"/>
    <w:rsid w:val="00F670BA"/>
    <w:rsid w:val="00F673A4"/>
    <w:rsid w:val="00F67900"/>
    <w:rsid w:val="00F70C62"/>
    <w:rsid w:val="00F70F71"/>
    <w:rsid w:val="00F71C7B"/>
    <w:rsid w:val="00F722EE"/>
    <w:rsid w:val="00F735B7"/>
    <w:rsid w:val="00F74ED2"/>
    <w:rsid w:val="00F76CBF"/>
    <w:rsid w:val="00F770B0"/>
    <w:rsid w:val="00F7737D"/>
    <w:rsid w:val="00F8094F"/>
    <w:rsid w:val="00F8210E"/>
    <w:rsid w:val="00F84F4A"/>
    <w:rsid w:val="00F84F8A"/>
    <w:rsid w:val="00F856E9"/>
    <w:rsid w:val="00F87601"/>
    <w:rsid w:val="00F9053F"/>
    <w:rsid w:val="00F90E3C"/>
    <w:rsid w:val="00F918B2"/>
    <w:rsid w:val="00F91FA7"/>
    <w:rsid w:val="00F92730"/>
    <w:rsid w:val="00F928F1"/>
    <w:rsid w:val="00F933AD"/>
    <w:rsid w:val="00F93637"/>
    <w:rsid w:val="00F9444A"/>
    <w:rsid w:val="00F96250"/>
    <w:rsid w:val="00F968F0"/>
    <w:rsid w:val="00F96B83"/>
    <w:rsid w:val="00FA0C70"/>
    <w:rsid w:val="00FA1673"/>
    <w:rsid w:val="00FA21EB"/>
    <w:rsid w:val="00FA26B8"/>
    <w:rsid w:val="00FA36D1"/>
    <w:rsid w:val="00FA4417"/>
    <w:rsid w:val="00FA4BD9"/>
    <w:rsid w:val="00FA4CB5"/>
    <w:rsid w:val="00FA6FB0"/>
    <w:rsid w:val="00FA7403"/>
    <w:rsid w:val="00FB067D"/>
    <w:rsid w:val="00FB325A"/>
    <w:rsid w:val="00FB32E1"/>
    <w:rsid w:val="00FB41A5"/>
    <w:rsid w:val="00FB6056"/>
    <w:rsid w:val="00FB64E0"/>
    <w:rsid w:val="00FC1222"/>
    <w:rsid w:val="00FC172A"/>
    <w:rsid w:val="00FC213A"/>
    <w:rsid w:val="00FC2979"/>
    <w:rsid w:val="00FC4156"/>
    <w:rsid w:val="00FC49A0"/>
    <w:rsid w:val="00FC4CDF"/>
    <w:rsid w:val="00FC6C52"/>
    <w:rsid w:val="00FD088A"/>
    <w:rsid w:val="00FD0A97"/>
    <w:rsid w:val="00FD0CC1"/>
    <w:rsid w:val="00FD2B38"/>
    <w:rsid w:val="00FD514A"/>
    <w:rsid w:val="00FD5C57"/>
    <w:rsid w:val="00FD5F0C"/>
    <w:rsid w:val="00FE0B47"/>
    <w:rsid w:val="00FE0C0B"/>
    <w:rsid w:val="00FE2169"/>
    <w:rsid w:val="00FE3717"/>
    <w:rsid w:val="00FE3E0E"/>
    <w:rsid w:val="00FE4D29"/>
    <w:rsid w:val="00FE4F3F"/>
    <w:rsid w:val="00FE52A4"/>
    <w:rsid w:val="00FE7FF6"/>
    <w:rsid w:val="00FF1E05"/>
    <w:rsid w:val="00FF2C9F"/>
    <w:rsid w:val="00FF3EA3"/>
    <w:rsid w:val="00FF53D8"/>
    <w:rsid w:val="00FF5AF8"/>
    <w:rsid w:val="00FF78BF"/>
    <w:rsid w:val="00FF7E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444F1B"/>
  <w15:docId w15:val="{F09D66A3-789A-42F3-B564-0E9B3E7A4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57900"/>
    <w:pPr>
      <w:widowControl w:val="0"/>
      <w:autoSpaceDE w:val="0"/>
      <w:autoSpaceDN w:val="0"/>
      <w:adjustRightInd w:val="0"/>
    </w:pPr>
  </w:style>
  <w:style w:type="paragraph" w:styleId="2">
    <w:name w:val="heading 2"/>
    <w:basedOn w:val="a0"/>
    <w:link w:val="20"/>
    <w:uiPriority w:val="9"/>
    <w:qFormat/>
    <w:rsid w:val="00172EDB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172EDB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semiHidden/>
    <w:rsid w:val="00464512"/>
    <w:rPr>
      <w:rFonts w:ascii="Tahoma" w:hAnsi="Tahoma" w:cs="Tahoma"/>
      <w:sz w:val="16"/>
      <w:szCs w:val="16"/>
    </w:rPr>
  </w:style>
  <w:style w:type="paragraph" w:styleId="a6">
    <w:name w:val="Body Text Indent"/>
    <w:basedOn w:val="a0"/>
    <w:link w:val="a7"/>
    <w:rsid w:val="00212729"/>
    <w:pPr>
      <w:widowControl/>
      <w:autoSpaceDE/>
      <w:autoSpaceDN/>
      <w:adjustRightInd/>
      <w:ind w:firstLine="900"/>
      <w:jc w:val="both"/>
    </w:pPr>
    <w:rPr>
      <w:sz w:val="24"/>
      <w:szCs w:val="24"/>
    </w:rPr>
  </w:style>
  <w:style w:type="paragraph" w:styleId="21">
    <w:name w:val="Body Text Indent 2"/>
    <w:basedOn w:val="a0"/>
    <w:link w:val="22"/>
    <w:rsid w:val="00212729"/>
    <w:pPr>
      <w:widowControl/>
      <w:autoSpaceDE/>
      <w:autoSpaceDN/>
      <w:adjustRightInd/>
      <w:ind w:firstLine="900"/>
    </w:pPr>
    <w:rPr>
      <w:sz w:val="28"/>
      <w:szCs w:val="24"/>
    </w:rPr>
  </w:style>
  <w:style w:type="paragraph" w:styleId="a8">
    <w:name w:val="List Paragraph"/>
    <w:basedOn w:val="a0"/>
    <w:uiPriority w:val="34"/>
    <w:qFormat/>
    <w:rsid w:val="006711EC"/>
    <w:pPr>
      <w:ind w:left="720"/>
      <w:contextualSpacing/>
    </w:pPr>
  </w:style>
  <w:style w:type="table" w:styleId="a9">
    <w:name w:val="Table Grid"/>
    <w:basedOn w:val="a2"/>
    <w:uiPriority w:val="39"/>
    <w:rsid w:val="003411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0"/>
    <w:link w:val="ab"/>
    <w:unhideWhenUsed/>
    <w:rsid w:val="00442B3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rsid w:val="00442B39"/>
  </w:style>
  <w:style w:type="paragraph" w:styleId="ac">
    <w:name w:val="footer"/>
    <w:basedOn w:val="a0"/>
    <w:link w:val="ad"/>
    <w:uiPriority w:val="99"/>
    <w:unhideWhenUsed/>
    <w:rsid w:val="00442B3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442B39"/>
  </w:style>
  <w:style w:type="character" w:customStyle="1" w:styleId="20">
    <w:name w:val="Заголовок 2 Знак"/>
    <w:basedOn w:val="a1"/>
    <w:link w:val="2"/>
    <w:uiPriority w:val="9"/>
    <w:rsid w:val="00172EDB"/>
    <w:rPr>
      <w:b/>
      <w:bCs/>
      <w:sz w:val="36"/>
      <w:szCs w:val="36"/>
    </w:rPr>
  </w:style>
  <w:style w:type="character" w:customStyle="1" w:styleId="30">
    <w:name w:val="Заголовок 3 Знак"/>
    <w:basedOn w:val="a1"/>
    <w:link w:val="3"/>
    <w:uiPriority w:val="9"/>
    <w:rsid w:val="00172EDB"/>
    <w:rPr>
      <w:b/>
      <w:bCs/>
      <w:sz w:val="27"/>
      <w:szCs w:val="27"/>
    </w:rPr>
  </w:style>
  <w:style w:type="numbering" w:customStyle="1" w:styleId="1">
    <w:name w:val="Нет списка1"/>
    <w:next w:val="a3"/>
    <w:uiPriority w:val="99"/>
    <w:semiHidden/>
    <w:unhideWhenUsed/>
    <w:rsid w:val="00172EDB"/>
  </w:style>
  <w:style w:type="character" w:customStyle="1" w:styleId="a5">
    <w:name w:val="Текст выноски Знак"/>
    <w:basedOn w:val="a1"/>
    <w:link w:val="a4"/>
    <w:semiHidden/>
    <w:rsid w:val="00172EDB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2"/>
    <w:next w:val="a9"/>
    <w:rsid w:val="00172EDB"/>
    <w:rPr>
      <w:rFonts w:asciiTheme="minorHAnsi" w:eastAsia="SimSu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uiPriority w:val="1"/>
    <w:qFormat/>
    <w:rsid w:val="00172EDB"/>
    <w:rPr>
      <w:rFonts w:asciiTheme="minorHAnsi" w:eastAsia="SimSun" w:hAnsiTheme="minorHAnsi" w:cstheme="minorBidi"/>
      <w:sz w:val="22"/>
      <w:szCs w:val="22"/>
      <w:lang w:eastAsia="en-US"/>
    </w:rPr>
  </w:style>
  <w:style w:type="paragraph" w:customStyle="1" w:styleId="af0">
    <w:name w:val="Содержимое таблицы"/>
    <w:basedOn w:val="a0"/>
    <w:qFormat/>
    <w:rsid w:val="00172EDB"/>
    <w:pPr>
      <w:widowControl/>
      <w:suppressLineNumbers/>
      <w:autoSpaceDE/>
      <w:autoSpaceDN/>
      <w:adjustRightInd/>
    </w:pPr>
    <w:rPr>
      <w:rFonts w:ascii="Liberation Serif" w:eastAsia="SimSun" w:hAnsi="Liberation Serif" w:cs="Arial"/>
      <w:sz w:val="24"/>
      <w:szCs w:val="24"/>
      <w:lang w:eastAsia="zh-CN" w:bidi="hi-IN"/>
    </w:rPr>
  </w:style>
  <w:style w:type="paragraph" w:styleId="af1">
    <w:name w:val="Body Text"/>
    <w:basedOn w:val="a0"/>
    <w:link w:val="af2"/>
    <w:rsid w:val="00172EDB"/>
    <w:pPr>
      <w:widowControl/>
      <w:autoSpaceDE/>
      <w:autoSpaceDN/>
      <w:adjustRightInd/>
      <w:jc w:val="both"/>
    </w:pPr>
    <w:rPr>
      <w:rFonts w:ascii="Courier New" w:hAnsi="Courier New"/>
      <w:sz w:val="24"/>
    </w:rPr>
  </w:style>
  <w:style w:type="character" w:customStyle="1" w:styleId="af2">
    <w:name w:val="Основной текст Знак"/>
    <w:basedOn w:val="a1"/>
    <w:link w:val="af1"/>
    <w:rsid w:val="00172EDB"/>
    <w:rPr>
      <w:rFonts w:ascii="Courier New" w:hAnsi="Courier New"/>
      <w:sz w:val="24"/>
    </w:rPr>
  </w:style>
  <w:style w:type="character" w:customStyle="1" w:styleId="a7">
    <w:name w:val="Основной текст с отступом Знак"/>
    <w:basedOn w:val="a1"/>
    <w:link w:val="a6"/>
    <w:rsid w:val="00172EDB"/>
    <w:rPr>
      <w:sz w:val="24"/>
      <w:szCs w:val="24"/>
    </w:rPr>
  </w:style>
  <w:style w:type="paragraph" w:styleId="af3">
    <w:name w:val="Normal (Web)"/>
    <w:basedOn w:val="a0"/>
    <w:uiPriority w:val="99"/>
    <w:unhideWhenUsed/>
    <w:rsid w:val="00172ED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">
    <w:name w:val="Без интервала Знак"/>
    <w:basedOn w:val="a1"/>
    <w:link w:val="ae"/>
    <w:uiPriority w:val="1"/>
    <w:rsid w:val="00172EDB"/>
    <w:rPr>
      <w:rFonts w:asciiTheme="minorHAnsi" w:eastAsia="SimSun" w:hAnsiTheme="minorHAnsi" w:cstheme="minorBidi"/>
      <w:sz w:val="22"/>
      <w:szCs w:val="22"/>
      <w:lang w:eastAsia="en-US"/>
    </w:rPr>
  </w:style>
  <w:style w:type="character" w:styleId="af4">
    <w:name w:val="Strong"/>
    <w:basedOn w:val="a1"/>
    <w:uiPriority w:val="22"/>
    <w:qFormat/>
    <w:rsid w:val="00172EDB"/>
    <w:rPr>
      <w:b/>
      <w:bCs/>
    </w:rPr>
  </w:style>
  <w:style w:type="table" w:customStyle="1" w:styleId="11">
    <w:name w:val="Сетка таблицы11"/>
    <w:basedOn w:val="a2"/>
    <w:next w:val="a9"/>
    <w:uiPriority w:val="59"/>
    <w:rsid w:val="00172ED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172EDB"/>
    <w:pPr>
      <w:widowControl/>
      <w:numPr>
        <w:numId w:val="1"/>
      </w:numPr>
      <w:autoSpaceDE/>
      <w:autoSpaceDN/>
      <w:adjustRightInd/>
      <w:contextualSpacing/>
    </w:pPr>
    <w:rPr>
      <w:sz w:val="24"/>
      <w:szCs w:val="24"/>
    </w:rPr>
  </w:style>
  <w:style w:type="character" w:styleId="af5">
    <w:name w:val="Hyperlink"/>
    <w:basedOn w:val="a1"/>
    <w:uiPriority w:val="99"/>
    <w:unhideWhenUsed/>
    <w:rsid w:val="00172EDB"/>
    <w:rPr>
      <w:color w:val="0000FF" w:themeColor="hyperlink"/>
      <w:u w:val="single"/>
    </w:rPr>
  </w:style>
  <w:style w:type="character" w:customStyle="1" w:styleId="af6">
    <w:name w:val="Основной текст_"/>
    <w:basedOn w:val="a1"/>
    <w:link w:val="12"/>
    <w:rsid w:val="00172EDB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12">
    <w:name w:val="Основной текст1"/>
    <w:basedOn w:val="a0"/>
    <w:link w:val="af6"/>
    <w:rsid w:val="00172EDB"/>
    <w:pPr>
      <w:shd w:val="clear" w:color="auto" w:fill="FFFFFF"/>
      <w:autoSpaceDE/>
      <w:autoSpaceDN/>
      <w:adjustRightInd/>
      <w:spacing w:line="184" w:lineRule="exact"/>
      <w:jc w:val="both"/>
    </w:pPr>
    <w:rPr>
      <w:rFonts w:ascii="Arial" w:eastAsia="Arial" w:hAnsi="Arial" w:cs="Arial"/>
      <w:sz w:val="15"/>
      <w:szCs w:val="15"/>
    </w:rPr>
  </w:style>
  <w:style w:type="table" w:customStyle="1" w:styleId="23">
    <w:name w:val="Сетка таблицы2"/>
    <w:basedOn w:val="a2"/>
    <w:next w:val="a9"/>
    <w:uiPriority w:val="59"/>
    <w:rsid w:val="00172ED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с отступом 2 Знак"/>
    <w:basedOn w:val="a1"/>
    <w:link w:val="21"/>
    <w:rsid w:val="00172EDB"/>
    <w:rPr>
      <w:sz w:val="28"/>
      <w:szCs w:val="24"/>
    </w:rPr>
  </w:style>
  <w:style w:type="table" w:customStyle="1" w:styleId="31">
    <w:name w:val="Сетка таблицы3"/>
    <w:basedOn w:val="a2"/>
    <w:next w:val="a9"/>
    <w:rsid w:val="00172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tsey\Desktop\&#1052;&#1086;&#1080;%20&#1076;&#1086;&#1082;&#1091;&#1084;&#1077;&#1085;&#1090;&#1099;\&#1041;&#1083;&#1072;&#1085;&#1082;&#1080;\&#1041;&#1083;&#1072;&#1085;&#1082;%20&#1087;&#1088;&#1080;&#1082;&#1072;&#1079;&#1072;%20&#1057;&#1055;&#1058;&#1054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649D6-C590-4EBE-B0A5-33FAD191A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 СПТОТ</Template>
  <TotalTime>232</TotalTime>
  <Pages>1</Pages>
  <Words>7583</Words>
  <Characters>43226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МОСКОВСКОЙ ОБЛАСТИ</vt:lpstr>
    </vt:vector>
  </TitlesOfParts>
  <Company>Организация</Company>
  <LinksUpToDate>false</LinksUpToDate>
  <CharactersWithSpaces>50708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МОСКОВСКОЙ ОБЛАСТИ</dc:title>
  <dc:subject/>
  <dc:creator>Litsey</dc:creator>
  <cp:keywords/>
  <dc:description/>
  <cp:lastModifiedBy>User</cp:lastModifiedBy>
  <cp:revision>83</cp:revision>
  <cp:lastPrinted>2026-08-19T10:12:00Z</cp:lastPrinted>
  <dcterms:created xsi:type="dcterms:W3CDTF">2026-08-19T09:35:00Z</dcterms:created>
  <dcterms:modified xsi:type="dcterms:W3CDTF">2026-08-20T10:45:00Z</dcterms:modified>
</cp:coreProperties>
</file>