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19B8" w:rsidRPr="008B67FD" w:rsidRDefault="00355B57" w:rsidP="00D019B8">
      <w:pPr>
        <w:jc w:val="center"/>
        <w:rPr>
          <w:sz w:val="28"/>
          <w:szCs w:val="28"/>
        </w:rPr>
      </w:pPr>
      <w:r w:rsidRPr="008B67FD">
        <w:rPr>
          <w:sz w:val="28"/>
          <w:szCs w:val="28"/>
        </w:rPr>
        <w:t xml:space="preserve"> </w:t>
      </w:r>
      <w:r w:rsidR="00D019B8" w:rsidRPr="008B67FD">
        <w:rPr>
          <w:sz w:val="28"/>
          <w:szCs w:val="28"/>
        </w:rPr>
        <w:t>МИНИСТЕРСТВО ОБРАЗОВАНИЯ МОСКОВСКОЙ ОБЛАСТИ</w:t>
      </w:r>
    </w:p>
    <w:p w:rsidR="00D019B8" w:rsidRPr="008B67FD" w:rsidRDefault="00D019B8" w:rsidP="00D019B8">
      <w:pPr>
        <w:jc w:val="center"/>
        <w:rPr>
          <w:sz w:val="28"/>
          <w:szCs w:val="28"/>
        </w:rPr>
      </w:pPr>
    </w:p>
    <w:p w:rsidR="00D019B8" w:rsidRPr="008B67FD" w:rsidRDefault="00D019B8" w:rsidP="00D019B8">
      <w:pPr>
        <w:jc w:val="center"/>
        <w:rPr>
          <w:sz w:val="28"/>
          <w:szCs w:val="28"/>
        </w:rPr>
      </w:pPr>
      <w:r w:rsidRPr="008B67FD">
        <w:rPr>
          <w:sz w:val="28"/>
          <w:szCs w:val="28"/>
        </w:rPr>
        <w:t>Государственное бюджетное профессиональное</w:t>
      </w:r>
    </w:p>
    <w:p w:rsidR="00D019B8" w:rsidRPr="008B67FD" w:rsidRDefault="00D019B8" w:rsidP="00D019B8">
      <w:pPr>
        <w:jc w:val="center"/>
        <w:rPr>
          <w:sz w:val="28"/>
          <w:szCs w:val="28"/>
        </w:rPr>
      </w:pPr>
      <w:r w:rsidRPr="008B67FD">
        <w:rPr>
          <w:sz w:val="28"/>
          <w:szCs w:val="28"/>
        </w:rPr>
        <w:t>образовательное учреждение</w:t>
      </w:r>
    </w:p>
    <w:p w:rsidR="00D019B8" w:rsidRPr="008B67FD" w:rsidRDefault="00D019B8" w:rsidP="00D019B8">
      <w:pPr>
        <w:jc w:val="center"/>
        <w:rPr>
          <w:sz w:val="28"/>
          <w:szCs w:val="28"/>
        </w:rPr>
      </w:pPr>
      <w:r w:rsidRPr="008B67FD">
        <w:rPr>
          <w:sz w:val="28"/>
          <w:szCs w:val="28"/>
        </w:rPr>
        <w:t>Московской области</w:t>
      </w:r>
    </w:p>
    <w:p w:rsidR="00D019B8" w:rsidRPr="008B67FD" w:rsidRDefault="00D019B8" w:rsidP="00D019B8">
      <w:pPr>
        <w:jc w:val="center"/>
        <w:rPr>
          <w:sz w:val="28"/>
          <w:szCs w:val="28"/>
        </w:rPr>
      </w:pPr>
      <w:r w:rsidRPr="008B67FD">
        <w:rPr>
          <w:sz w:val="28"/>
          <w:szCs w:val="28"/>
        </w:rPr>
        <w:t>«Колледж «Подмосковье»</w:t>
      </w:r>
    </w:p>
    <w:p w:rsidR="00D019B8" w:rsidRDefault="00D019B8" w:rsidP="00D019B8">
      <w:pPr>
        <w:jc w:val="center"/>
        <w:rPr>
          <w:sz w:val="28"/>
          <w:szCs w:val="28"/>
        </w:rPr>
      </w:pPr>
      <w:r w:rsidRPr="008B67FD">
        <w:rPr>
          <w:sz w:val="28"/>
          <w:szCs w:val="28"/>
        </w:rPr>
        <w:t>(ГБПОУ МО «Колледж «Подмосковье»)</w:t>
      </w:r>
    </w:p>
    <w:p w:rsidR="00CF4CCB" w:rsidRPr="008B67FD" w:rsidRDefault="00CF4CCB" w:rsidP="00D019B8">
      <w:pPr>
        <w:jc w:val="center"/>
        <w:rPr>
          <w:sz w:val="28"/>
          <w:szCs w:val="28"/>
        </w:rPr>
      </w:pPr>
    </w:p>
    <w:p w:rsidR="00CF4CCB" w:rsidRPr="00CF4CCB" w:rsidRDefault="00CF4CCB" w:rsidP="00CF4CCB">
      <w:pPr>
        <w:autoSpaceDE/>
        <w:autoSpaceDN/>
        <w:adjustRightInd/>
        <w:spacing w:line="240" w:lineRule="atLeast"/>
        <w:jc w:val="center"/>
        <w:rPr>
          <w:bCs/>
          <w:color w:val="000000"/>
          <w:sz w:val="28"/>
          <w:szCs w:val="28"/>
          <w:lang w:bidi="ru-RU"/>
        </w:rPr>
      </w:pPr>
      <w:r w:rsidRPr="00CF4CCB">
        <w:rPr>
          <w:bCs/>
          <w:color w:val="000000"/>
          <w:sz w:val="28"/>
          <w:szCs w:val="28"/>
          <w:lang w:bidi="ru-RU"/>
        </w:rPr>
        <w:t>ВЫПИСКА</w:t>
      </w:r>
    </w:p>
    <w:p w:rsidR="00CF4CCB" w:rsidRDefault="00CF4CCB" w:rsidP="00CF4CCB">
      <w:pPr>
        <w:autoSpaceDE/>
        <w:autoSpaceDN/>
        <w:adjustRightInd/>
        <w:spacing w:line="240" w:lineRule="atLeast"/>
        <w:jc w:val="center"/>
        <w:rPr>
          <w:bCs/>
          <w:color w:val="000000"/>
          <w:sz w:val="28"/>
          <w:szCs w:val="28"/>
          <w:lang w:bidi="ru-RU"/>
        </w:rPr>
      </w:pPr>
      <w:r w:rsidRPr="00CF4CCB">
        <w:rPr>
          <w:bCs/>
          <w:color w:val="000000"/>
          <w:sz w:val="28"/>
          <w:szCs w:val="28"/>
          <w:lang w:bidi="ru-RU"/>
        </w:rPr>
        <w:t xml:space="preserve">из протокола заседания приемной комиссии от 19.08.2026 №1 </w:t>
      </w:r>
    </w:p>
    <w:p w:rsidR="00CF4CCB" w:rsidRPr="00CF4CCB" w:rsidRDefault="00CF4CCB" w:rsidP="00CF4CCB">
      <w:pPr>
        <w:autoSpaceDE/>
        <w:autoSpaceDN/>
        <w:adjustRightInd/>
        <w:spacing w:line="240" w:lineRule="atLeast"/>
        <w:jc w:val="center"/>
        <w:rPr>
          <w:bCs/>
          <w:color w:val="000000"/>
          <w:sz w:val="28"/>
          <w:szCs w:val="28"/>
          <w:lang w:bidi="ru-RU"/>
        </w:rPr>
      </w:pPr>
      <w:r>
        <w:rPr>
          <w:bCs/>
          <w:color w:val="000000"/>
          <w:sz w:val="28"/>
          <w:szCs w:val="28"/>
          <w:lang w:bidi="ru-RU"/>
        </w:rPr>
        <w:t>«О</w:t>
      </w:r>
      <w:r w:rsidRPr="00CF4CCB">
        <w:rPr>
          <w:bCs/>
          <w:color w:val="000000"/>
          <w:sz w:val="28"/>
          <w:szCs w:val="28"/>
          <w:lang w:bidi="ru-RU"/>
        </w:rPr>
        <w:t xml:space="preserve"> результатах рассмотрения </w:t>
      </w:r>
      <w:proofErr w:type="gramStart"/>
      <w:r w:rsidRPr="00CF4CCB">
        <w:rPr>
          <w:bCs/>
          <w:color w:val="000000"/>
          <w:sz w:val="28"/>
          <w:szCs w:val="28"/>
          <w:lang w:bidi="ru-RU"/>
        </w:rPr>
        <w:t>документов</w:t>
      </w:r>
      <w:proofErr w:type="gramEnd"/>
      <w:r w:rsidRPr="00CF4CCB">
        <w:rPr>
          <w:bCs/>
          <w:color w:val="000000"/>
          <w:sz w:val="28"/>
          <w:szCs w:val="28"/>
          <w:lang w:bidi="ru-RU"/>
        </w:rPr>
        <w:t xml:space="preserve"> поступающих и формировании списка лиц, рекомендованных к зачислению на обучение в 2026/2027 учебном году по соответствующим образовательным программам, при условии выполнения установленных правилами приема требований для зачисления».</w:t>
      </w:r>
    </w:p>
    <w:p w:rsidR="00D019B8" w:rsidRPr="008B67FD" w:rsidRDefault="00D019B8" w:rsidP="00D019B8">
      <w:pPr>
        <w:jc w:val="center"/>
        <w:rPr>
          <w:sz w:val="28"/>
          <w:szCs w:val="28"/>
        </w:rPr>
      </w:pPr>
    </w:p>
    <w:p w:rsidR="0080791F" w:rsidRPr="008B67FD" w:rsidRDefault="0080791F" w:rsidP="0080791F">
      <w:pPr>
        <w:autoSpaceDE/>
        <w:autoSpaceDN/>
        <w:adjustRightInd/>
        <w:spacing w:line="240" w:lineRule="atLeast"/>
        <w:jc w:val="both"/>
        <w:rPr>
          <w:color w:val="000000"/>
          <w:sz w:val="28"/>
          <w:szCs w:val="28"/>
          <w:lang w:bidi="ru-RU"/>
        </w:rPr>
      </w:pPr>
    </w:p>
    <w:p w:rsidR="00480CEE" w:rsidRPr="008B67FD" w:rsidRDefault="00480CEE" w:rsidP="00172EDB">
      <w:pPr>
        <w:autoSpaceDE/>
        <w:autoSpaceDN/>
        <w:adjustRightInd/>
        <w:spacing w:line="240" w:lineRule="atLeast"/>
        <w:ind w:firstLine="880"/>
        <w:jc w:val="both"/>
        <w:rPr>
          <w:b/>
          <w:sz w:val="28"/>
          <w:szCs w:val="28"/>
        </w:rPr>
      </w:pPr>
      <w:r w:rsidRPr="008B67FD">
        <w:rPr>
          <w:sz w:val="28"/>
          <w:szCs w:val="28"/>
        </w:rPr>
        <w:t xml:space="preserve">23.02.07 Техническое обслуживание и ремонт автотранспортных средств </w:t>
      </w:r>
      <w:r w:rsidRPr="008B67FD">
        <w:rPr>
          <w:b/>
          <w:sz w:val="28"/>
          <w:szCs w:val="28"/>
        </w:rPr>
        <w:t>группа ТОРА</w:t>
      </w:r>
      <w:r w:rsidR="00EF2308" w:rsidRPr="008B67FD">
        <w:rPr>
          <w:b/>
          <w:sz w:val="28"/>
          <w:szCs w:val="28"/>
        </w:rPr>
        <w:t xml:space="preserve"> 26.1</w:t>
      </w:r>
      <w:r w:rsidRPr="008B67FD">
        <w:rPr>
          <w:b/>
          <w:sz w:val="28"/>
          <w:szCs w:val="28"/>
        </w:rPr>
        <w:t xml:space="preserve"> (Клин)</w:t>
      </w:r>
      <w:r w:rsidR="00D70BFF" w:rsidRPr="008B67FD">
        <w:rPr>
          <w:b/>
          <w:sz w:val="28"/>
          <w:szCs w:val="28"/>
        </w:rPr>
        <w:t xml:space="preserve"> </w:t>
      </w:r>
      <w:proofErr w:type="spellStart"/>
      <w:r w:rsidR="00D70BFF" w:rsidRPr="008B67FD">
        <w:rPr>
          <w:b/>
          <w:sz w:val="28"/>
          <w:szCs w:val="28"/>
        </w:rPr>
        <w:t>кцп</w:t>
      </w:r>
      <w:proofErr w:type="spellEnd"/>
      <w:r w:rsidR="00D70BFF" w:rsidRPr="008B67FD">
        <w:rPr>
          <w:b/>
          <w:sz w:val="28"/>
          <w:szCs w:val="28"/>
        </w:rPr>
        <w:t xml:space="preserve"> 30</w:t>
      </w:r>
    </w:p>
    <w:tbl>
      <w:tblPr>
        <w:tblW w:w="6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5670"/>
      </w:tblGrid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480CEE">
            <w:pPr>
              <w:jc w:val="right"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480CEE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Ф.И.О.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576EAA">
            <w:pPr>
              <w:pStyle w:val="a8"/>
              <w:widowControl/>
              <w:numPr>
                <w:ilvl w:val="0"/>
                <w:numId w:val="2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576EAA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Антипов Даниил Антонович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576EAA">
            <w:pPr>
              <w:pStyle w:val="a8"/>
              <w:widowControl/>
              <w:numPr>
                <w:ilvl w:val="0"/>
                <w:numId w:val="2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576EAA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Буканев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Аркадий Юрьевич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576EAA">
            <w:pPr>
              <w:pStyle w:val="a8"/>
              <w:widowControl/>
              <w:numPr>
                <w:ilvl w:val="0"/>
                <w:numId w:val="2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576EAA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Васильев Глеб Эдуардович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576EAA">
            <w:pPr>
              <w:pStyle w:val="a8"/>
              <w:widowControl/>
              <w:numPr>
                <w:ilvl w:val="0"/>
                <w:numId w:val="2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576EAA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Дмитриев Даниил Денисович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576EAA">
            <w:pPr>
              <w:pStyle w:val="a8"/>
              <w:widowControl/>
              <w:numPr>
                <w:ilvl w:val="0"/>
                <w:numId w:val="2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576EAA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Дружинин Виктор Александрович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576EAA">
            <w:pPr>
              <w:pStyle w:val="a8"/>
              <w:widowControl/>
              <w:numPr>
                <w:ilvl w:val="0"/>
                <w:numId w:val="2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576EAA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Журавская Александра Михайловна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576EAA">
            <w:pPr>
              <w:pStyle w:val="a8"/>
              <w:widowControl/>
              <w:numPr>
                <w:ilvl w:val="0"/>
                <w:numId w:val="2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576EAA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Керлан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Дмитрий Васильевич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576EAA">
            <w:pPr>
              <w:pStyle w:val="a8"/>
              <w:widowControl/>
              <w:numPr>
                <w:ilvl w:val="0"/>
                <w:numId w:val="2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576EAA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Клепиков Юрий Михайлович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576EAA">
            <w:pPr>
              <w:pStyle w:val="a8"/>
              <w:widowControl/>
              <w:numPr>
                <w:ilvl w:val="0"/>
                <w:numId w:val="2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576EAA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Ковалев Феодор Михайлович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576EAA">
            <w:pPr>
              <w:pStyle w:val="a8"/>
              <w:widowControl/>
              <w:numPr>
                <w:ilvl w:val="0"/>
                <w:numId w:val="2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576EAA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Коровкин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Никита Сергеевич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576EAA">
            <w:pPr>
              <w:pStyle w:val="a8"/>
              <w:widowControl/>
              <w:numPr>
                <w:ilvl w:val="0"/>
                <w:numId w:val="2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576EAA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Коротаев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Андрей Юрьевич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576EAA">
            <w:pPr>
              <w:pStyle w:val="a8"/>
              <w:widowControl/>
              <w:numPr>
                <w:ilvl w:val="0"/>
                <w:numId w:val="2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576EAA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Кузнецов Андрей Александрович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576EAA">
            <w:pPr>
              <w:pStyle w:val="a8"/>
              <w:widowControl/>
              <w:numPr>
                <w:ilvl w:val="0"/>
                <w:numId w:val="2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576EAA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Кузнецов Сергей Александрович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576EAA">
            <w:pPr>
              <w:pStyle w:val="a8"/>
              <w:widowControl/>
              <w:numPr>
                <w:ilvl w:val="0"/>
                <w:numId w:val="2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576EAA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Кутин Никита Игоревич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576EAA">
            <w:pPr>
              <w:pStyle w:val="a8"/>
              <w:widowControl/>
              <w:numPr>
                <w:ilvl w:val="0"/>
                <w:numId w:val="2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576EAA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Меньшутин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Артём Сергеевич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576EAA">
            <w:pPr>
              <w:pStyle w:val="a8"/>
              <w:widowControl/>
              <w:numPr>
                <w:ilvl w:val="0"/>
                <w:numId w:val="2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576EAA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Мурашев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Матвей Павлович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576EAA">
            <w:pPr>
              <w:pStyle w:val="a8"/>
              <w:widowControl/>
              <w:numPr>
                <w:ilvl w:val="0"/>
                <w:numId w:val="2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576EAA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Никоноров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Андрей Витальевич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576EAA">
            <w:pPr>
              <w:pStyle w:val="a8"/>
              <w:widowControl/>
              <w:numPr>
                <w:ilvl w:val="0"/>
                <w:numId w:val="2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576EAA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Папулов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Михаил Алексеевич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576EAA">
            <w:pPr>
              <w:pStyle w:val="a8"/>
              <w:widowControl/>
              <w:numPr>
                <w:ilvl w:val="0"/>
                <w:numId w:val="2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576EAA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Петров Максим Андреевич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576EAA">
            <w:pPr>
              <w:pStyle w:val="a8"/>
              <w:widowControl/>
              <w:numPr>
                <w:ilvl w:val="0"/>
                <w:numId w:val="2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576EAA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Поддубный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Сергей Александрович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576EAA">
            <w:pPr>
              <w:pStyle w:val="a8"/>
              <w:widowControl/>
              <w:numPr>
                <w:ilvl w:val="0"/>
                <w:numId w:val="2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576EAA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Попов Дмитрий Андреевич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576EAA">
            <w:pPr>
              <w:pStyle w:val="a8"/>
              <w:widowControl/>
              <w:numPr>
                <w:ilvl w:val="0"/>
                <w:numId w:val="2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576EAA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Романов Денис Александрович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576EAA">
            <w:pPr>
              <w:pStyle w:val="a8"/>
              <w:widowControl/>
              <w:numPr>
                <w:ilvl w:val="0"/>
                <w:numId w:val="2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576EAA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Рябцев Иван Андреевич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576EAA">
            <w:pPr>
              <w:pStyle w:val="a8"/>
              <w:widowControl/>
              <w:numPr>
                <w:ilvl w:val="0"/>
                <w:numId w:val="2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576EAA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Савельев Максим Андреевич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576EAA">
            <w:pPr>
              <w:pStyle w:val="a8"/>
              <w:widowControl/>
              <w:numPr>
                <w:ilvl w:val="0"/>
                <w:numId w:val="2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576EAA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Самченко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Артём Сергеевич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576EAA">
            <w:pPr>
              <w:pStyle w:val="a8"/>
              <w:widowControl/>
              <w:numPr>
                <w:ilvl w:val="0"/>
                <w:numId w:val="2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576EAA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Симонов Евгений Петрович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576EAA">
            <w:pPr>
              <w:pStyle w:val="a8"/>
              <w:widowControl/>
              <w:numPr>
                <w:ilvl w:val="0"/>
                <w:numId w:val="2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576EAA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Хачатрян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Артур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Арамович</w:t>
            </w:r>
            <w:proofErr w:type="spellEnd"/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576EAA">
            <w:pPr>
              <w:pStyle w:val="a8"/>
              <w:widowControl/>
              <w:numPr>
                <w:ilvl w:val="0"/>
                <w:numId w:val="2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576EAA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Царьков Иван Сергеевич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576EAA">
            <w:pPr>
              <w:pStyle w:val="a8"/>
              <w:widowControl/>
              <w:numPr>
                <w:ilvl w:val="0"/>
                <w:numId w:val="2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576EAA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Чумак Дмитрий Эдуардович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576EAA">
            <w:pPr>
              <w:pStyle w:val="a8"/>
              <w:widowControl/>
              <w:numPr>
                <w:ilvl w:val="0"/>
                <w:numId w:val="2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576EAA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Эгамназаров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Абдуллох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Улугбекович</w:t>
            </w:r>
            <w:proofErr w:type="spellEnd"/>
          </w:p>
        </w:tc>
      </w:tr>
    </w:tbl>
    <w:p w:rsidR="00480CEE" w:rsidRPr="008B67FD" w:rsidRDefault="00480CEE" w:rsidP="00172EDB">
      <w:pPr>
        <w:autoSpaceDE/>
        <w:autoSpaceDN/>
        <w:adjustRightInd/>
        <w:spacing w:line="240" w:lineRule="atLeast"/>
        <w:ind w:firstLine="880"/>
        <w:jc w:val="both"/>
        <w:rPr>
          <w:color w:val="000000"/>
          <w:sz w:val="28"/>
          <w:szCs w:val="28"/>
          <w:lang w:bidi="ru-RU"/>
        </w:rPr>
      </w:pPr>
    </w:p>
    <w:p w:rsidR="00480CEE" w:rsidRPr="008B67FD" w:rsidRDefault="00480CEE" w:rsidP="00480CEE">
      <w:pPr>
        <w:autoSpaceDE/>
        <w:autoSpaceDN/>
        <w:adjustRightInd/>
        <w:spacing w:line="240" w:lineRule="atLeast"/>
        <w:ind w:firstLine="880"/>
        <w:jc w:val="both"/>
        <w:rPr>
          <w:b/>
          <w:sz w:val="28"/>
          <w:szCs w:val="28"/>
        </w:rPr>
      </w:pPr>
      <w:r w:rsidRPr="008B67FD">
        <w:rPr>
          <w:sz w:val="28"/>
          <w:szCs w:val="28"/>
        </w:rPr>
        <w:t xml:space="preserve">23.02.07 Техническое обслуживание и ремонт автотранспортных средств </w:t>
      </w:r>
      <w:r w:rsidRPr="008B67FD">
        <w:rPr>
          <w:b/>
          <w:sz w:val="28"/>
          <w:szCs w:val="28"/>
        </w:rPr>
        <w:t xml:space="preserve">группа ТОРА </w:t>
      </w:r>
      <w:r w:rsidR="00287720" w:rsidRPr="008B67FD">
        <w:rPr>
          <w:b/>
          <w:sz w:val="28"/>
          <w:szCs w:val="28"/>
        </w:rPr>
        <w:t xml:space="preserve">26.41 </w:t>
      </w:r>
      <w:r w:rsidRPr="008B67FD">
        <w:rPr>
          <w:b/>
          <w:sz w:val="28"/>
          <w:szCs w:val="28"/>
        </w:rPr>
        <w:t>(</w:t>
      </w:r>
      <w:proofErr w:type="gramStart"/>
      <w:r w:rsidRPr="008B67FD">
        <w:rPr>
          <w:b/>
          <w:sz w:val="28"/>
          <w:szCs w:val="28"/>
        </w:rPr>
        <w:t>Химки)</w:t>
      </w:r>
      <w:r w:rsidR="00D70BFF" w:rsidRPr="008B67FD">
        <w:rPr>
          <w:b/>
          <w:sz w:val="28"/>
          <w:szCs w:val="28"/>
        </w:rPr>
        <w:t xml:space="preserve">  </w:t>
      </w:r>
      <w:proofErr w:type="spellStart"/>
      <w:r w:rsidR="00D70BFF" w:rsidRPr="008B67FD">
        <w:rPr>
          <w:b/>
          <w:sz w:val="28"/>
          <w:szCs w:val="28"/>
        </w:rPr>
        <w:t>кцп</w:t>
      </w:r>
      <w:proofErr w:type="spellEnd"/>
      <w:proofErr w:type="gramEnd"/>
      <w:r w:rsidR="00D70BFF" w:rsidRPr="008B67FD">
        <w:rPr>
          <w:b/>
          <w:sz w:val="28"/>
          <w:szCs w:val="28"/>
        </w:rPr>
        <w:t xml:space="preserve"> 30</w:t>
      </w:r>
    </w:p>
    <w:p w:rsidR="00480CEE" w:rsidRPr="008B67FD" w:rsidRDefault="00480CEE" w:rsidP="00480CEE">
      <w:pPr>
        <w:autoSpaceDE/>
        <w:autoSpaceDN/>
        <w:adjustRightInd/>
        <w:spacing w:line="240" w:lineRule="atLeast"/>
        <w:ind w:firstLine="880"/>
        <w:jc w:val="both"/>
        <w:rPr>
          <w:b/>
          <w:sz w:val="28"/>
          <w:szCs w:val="28"/>
        </w:rPr>
      </w:pPr>
    </w:p>
    <w:tbl>
      <w:tblPr>
        <w:tblW w:w="6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5670"/>
      </w:tblGrid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480CEE">
            <w:pPr>
              <w:jc w:val="right"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480CEE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Ф.И.О.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5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tabs>
                <w:tab w:val="left" w:pos="1213"/>
              </w:tabs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Пирог Григорий Андреевич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5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tabs>
                <w:tab w:val="left" w:pos="1213"/>
              </w:tabs>
              <w:rPr>
                <w:sz w:val="28"/>
                <w:szCs w:val="28"/>
                <w:shd w:val="clear" w:color="auto" w:fill="92D050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Торкин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Тимофей Алексеевич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5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tabs>
                <w:tab w:val="left" w:pos="1213"/>
              </w:tabs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Кособоков Владислав Викторович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5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tabs>
                <w:tab w:val="left" w:pos="1213"/>
              </w:tabs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Петкун Андрей Лаврентьевич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5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tabs>
                <w:tab w:val="left" w:pos="1213"/>
              </w:tabs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Вирясов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Александр Сергеевич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5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tabs>
                <w:tab w:val="left" w:pos="1213"/>
              </w:tabs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Матюхин Дмитрий Николаевич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5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tabs>
                <w:tab w:val="left" w:pos="1213"/>
              </w:tabs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Кочеров Иван Юрьевич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5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 xml:space="preserve">Гафарова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Меседо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Гасановна</w:t>
            </w:r>
            <w:proofErr w:type="spellEnd"/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5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Немченко Богдан Евгеньевич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5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Самойлов Никита Дмитриевич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5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Сентяков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Владислав Владимирович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5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Прудченко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Михаил Евгеньевич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5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Палаичев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Никита Алексеевич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5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Карагишиев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Айдемир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Айгазиевич</w:t>
            </w:r>
            <w:proofErr w:type="spellEnd"/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5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Пивоваров Дмитрий Александрович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5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Ефимов Максим Анатольевич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5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Великанская Полина Александровна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5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Черноваленков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Вячеслав Сергеевич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5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Кетов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Егор Дмитриевич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5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Филиппов Артём Михайлович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5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Абрамов Тимофей Витальевич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5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Баранович Рустам Андреевич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5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Халифаев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Герман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Тельманович</w:t>
            </w:r>
            <w:proofErr w:type="spellEnd"/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5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Далиев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Никита Андреевич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5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Тугов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Никита Дмитриевич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5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Храмов Артемий Васильевич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5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Стенькин Егор Владимирович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5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Холматов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Фирдавс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Даврончонович</w:t>
            </w:r>
            <w:proofErr w:type="spellEnd"/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5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Гегечкори Венера Давидовна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5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Свистунов Антон Алексеевич</w:t>
            </w:r>
          </w:p>
        </w:tc>
      </w:tr>
    </w:tbl>
    <w:p w:rsidR="00480CEE" w:rsidRPr="008B67FD" w:rsidRDefault="00480CEE" w:rsidP="00480CEE">
      <w:pPr>
        <w:autoSpaceDE/>
        <w:autoSpaceDN/>
        <w:adjustRightInd/>
        <w:spacing w:line="240" w:lineRule="atLeast"/>
        <w:ind w:firstLine="880"/>
        <w:jc w:val="both"/>
        <w:rPr>
          <w:color w:val="000000"/>
          <w:sz w:val="28"/>
          <w:szCs w:val="28"/>
          <w:lang w:bidi="ru-RU"/>
        </w:rPr>
      </w:pPr>
    </w:p>
    <w:p w:rsidR="00172EDB" w:rsidRPr="008B67FD" w:rsidRDefault="00FF2C9F" w:rsidP="00FF2C9F">
      <w:pPr>
        <w:autoSpaceDE/>
        <w:autoSpaceDN/>
        <w:adjustRightInd/>
        <w:spacing w:line="240" w:lineRule="atLeast"/>
        <w:jc w:val="both"/>
        <w:rPr>
          <w:b/>
          <w:sz w:val="28"/>
          <w:szCs w:val="28"/>
        </w:rPr>
      </w:pPr>
      <w:r w:rsidRPr="008B67FD">
        <w:rPr>
          <w:sz w:val="28"/>
          <w:szCs w:val="28"/>
        </w:rPr>
        <w:t xml:space="preserve">20.02.02 Защита в чрезвычайных ситуациях, </w:t>
      </w:r>
      <w:r w:rsidRPr="008B67FD">
        <w:rPr>
          <w:b/>
          <w:sz w:val="28"/>
          <w:szCs w:val="28"/>
        </w:rPr>
        <w:t>группа ЗЧС</w:t>
      </w:r>
      <w:r w:rsidR="00EF2308" w:rsidRPr="008B67FD">
        <w:rPr>
          <w:b/>
          <w:sz w:val="28"/>
          <w:szCs w:val="28"/>
        </w:rPr>
        <w:t xml:space="preserve"> 26.2</w:t>
      </w:r>
      <w:r w:rsidR="00D70BFF" w:rsidRPr="008B67FD">
        <w:rPr>
          <w:b/>
          <w:sz w:val="28"/>
          <w:szCs w:val="28"/>
        </w:rPr>
        <w:t xml:space="preserve"> </w:t>
      </w:r>
      <w:proofErr w:type="spellStart"/>
      <w:r w:rsidR="00D70BFF" w:rsidRPr="008B67FD">
        <w:rPr>
          <w:b/>
          <w:sz w:val="28"/>
          <w:szCs w:val="28"/>
        </w:rPr>
        <w:t>кцп</w:t>
      </w:r>
      <w:proofErr w:type="spellEnd"/>
      <w:r w:rsidR="00D70BFF" w:rsidRPr="008B67FD">
        <w:rPr>
          <w:b/>
          <w:sz w:val="28"/>
          <w:szCs w:val="28"/>
        </w:rPr>
        <w:t xml:space="preserve"> 25</w:t>
      </w:r>
    </w:p>
    <w:p w:rsidR="00FF2C9F" w:rsidRPr="008B67FD" w:rsidRDefault="00FF2C9F" w:rsidP="00FF2C9F">
      <w:pPr>
        <w:autoSpaceDE/>
        <w:autoSpaceDN/>
        <w:adjustRightInd/>
        <w:spacing w:line="240" w:lineRule="atLeast"/>
        <w:jc w:val="both"/>
        <w:rPr>
          <w:b/>
          <w:sz w:val="28"/>
          <w:szCs w:val="28"/>
        </w:rPr>
      </w:pPr>
    </w:p>
    <w:tbl>
      <w:tblPr>
        <w:tblW w:w="6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5670"/>
      </w:tblGrid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087750">
            <w:pPr>
              <w:jc w:val="right"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087750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Ф.И.О.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6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Адамян</w:t>
            </w:r>
            <w:proofErr w:type="spellEnd"/>
            <w:r w:rsidRPr="008B67FD">
              <w:rPr>
                <w:sz w:val="28"/>
                <w:szCs w:val="28"/>
              </w:rPr>
              <w:t xml:space="preserve"> Ален </w:t>
            </w:r>
            <w:proofErr w:type="spellStart"/>
            <w:r w:rsidRPr="008B67FD">
              <w:rPr>
                <w:sz w:val="28"/>
                <w:szCs w:val="28"/>
              </w:rPr>
              <w:t>Арамикович</w:t>
            </w:r>
            <w:proofErr w:type="spellEnd"/>
            <w:r w:rsidRPr="008B67FD">
              <w:rPr>
                <w:sz w:val="28"/>
                <w:szCs w:val="28"/>
              </w:rPr>
              <w:t xml:space="preserve"> 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6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 xml:space="preserve">Боровов Артём Александрович 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6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 xml:space="preserve">Бородай Артём Игоревич 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6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Васильев Степан Вадимович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6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 xml:space="preserve">Ветров Кирилл Романович 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6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Горелышев</w:t>
            </w:r>
            <w:proofErr w:type="spellEnd"/>
            <w:r w:rsidRPr="008B67FD">
              <w:rPr>
                <w:sz w:val="28"/>
                <w:szCs w:val="28"/>
              </w:rPr>
              <w:t xml:space="preserve"> Данил Андреевич 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6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Домаскин</w:t>
            </w:r>
            <w:proofErr w:type="spellEnd"/>
            <w:r w:rsidRPr="008B67FD">
              <w:rPr>
                <w:sz w:val="28"/>
                <w:szCs w:val="28"/>
              </w:rPr>
              <w:t xml:space="preserve"> Илья Максимович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6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Захаренкова</w:t>
            </w:r>
            <w:proofErr w:type="spellEnd"/>
            <w:r w:rsidRPr="008B67FD">
              <w:rPr>
                <w:sz w:val="28"/>
                <w:szCs w:val="28"/>
              </w:rPr>
              <w:t xml:space="preserve"> Виктория Вячеславовна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6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 xml:space="preserve">Иванов Даниил Александрович 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6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 xml:space="preserve">Коршунова Кира Борисовна 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6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 xml:space="preserve">Крылов Марк Андреевич 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6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 xml:space="preserve">Лобанов Александр Михайлович 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6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 xml:space="preserve">Луговой Иван Михайлович 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6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 xml:space="preserve">Малиновский Алексей Алексеевич 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6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Нагулина</w:t>
            </w:r>
            <w:proofErr w:type="spellEnd"/>
            <w:r w:rsidRPr="008B67FD">
              <w:rPr>
                <w:sz w:val="28"/>
                <w:szCs w:val="28"/>
              </w:rPr>
              <w:t xml:space="preserve"> Захар Артемович 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6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 xml:space="preserve">Наумов Матвей Викторович 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6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Петров Егор Алексеевич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6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Потугин</w:t>
            </w:r>
            <w:proofErr w:type="spellEnd"/>
            <w:r w:rsidRPr="008B67FD">
              <w:rPr>
                <w:sz w:val="28"/>
                <w:szCs w:val="28"/>
              </w:rPr>
              <w:t xml:space="preserve"> Артём Александрович 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6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 xml:space="preserve">Суворов Тихон Игоревич 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6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Сырбу</w:t>
            </w:r>
            <w:proofErr w:type="spellEnd"/>
            <w:r w:rsidRPr="008B67FD">
              <w:rPr>
                <w:sz w:val="28"/>
                <w:szCs w:val="28"/>
              </w:rPr>
              <w:t xml:space="preserve"> Никита Русланович 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6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 xml:space="preserve">Тучков Константин Павлович 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6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Фунтяева</w:t>
            </w:r>
            <w:proofErr w:type="spellEnd"/>
            <w:r w:rsidRPr="008B67FD">
              <w:rPr>
                <w:sz w:val="28"/>
                <w:szCs w:val="28"/>
              </w:rPr>
              <w:t xml:space="preserve"> Анастасия Сергеевна 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6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 xml:space="preserve">Чаадаев Кирилл Андреевич 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6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 xml:space="preserve">Шабалин Павел Дмитриевич 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6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Якупов</w:t>
            </w:r>
            <w:proofErr w:type="spellEnd"/>
            <w:r w:rsidRPr="008B67FD">
              <w:rPr>
                <w:sz w:val="28"/>
                <w:szCs w:val="28"/>
              </w:rPr>
              <w:t xml:space="preserve"> Николай Владимирович </w:t>
            </w:r>
          </w:p>
        </w:tc>
      </w:tr>
    </w:tbl>
    <w:p w:rsidR="00FF2C9F" w:rsidRPr="008B67FD" w:rsidRDefault="00FF2C9F" w:rsidP="00FF2C9F">
      <w:pPr>
        <w:autoSpaceDE/>
        <w:autoSpaceDN/>
        <w:adjustRightInd/>
        <w:spacing w:line="240" w:lineRule="atLeast"/>
        <w:ind w:firstLine="880"/>
        <w:jc w:val="both"/>
        <w:rPr>
          <w:color w:val="000000"/>
          <w:sz w:val="28"/>
          <w:szCs w:val="28"/>
          <w:lang w:bidi="ru-RU"/>
        </w:rPr>
      </w:pPr>
    </w:p>
    <w:p w:rsidR="00740043" w:rsidRPr="008B67FD" w:rsidRDefault="00740043">
      <w:pPr>
        <w:widowControl/>
        <w:autoSpaceDE/>
        <w:autoSpaceDN/>
        <w:adjustRightInd/>
        <w:rPr>
          <w:sz w:val="28"/>
          <w:szCs w:val="28"/>
        </w:rPr>
      </w:pPr>
      <w:r w:rsidRPr="008B67FD">
        <w:rPr>
          <w:sz w:val="28"/>
          <w:szCs w:val="28"/>
        </w:rPr>
        <w:br w:type="page"/>
      </w:r>
    </w:p>
    <w:p w:rsidR="00FF2C9F" w:rsidRPr="008B67FD" w:rsidRDefault="00FF2C9F" w:rsidP="00FF2C9F">
      <w:pPr>
        <w:widowControl/>
        <w:autoSpaceDE/>
        <w:autoSpaceDN/>
        <w:adjustRightInd/>
        <w:ind w:left="284"/>
        <w:rPr>
          <w:sz w:val="28"/>
          <w:szCs w:val="28"/>
        </w:rPr>
      </w:pPr>
      <w:r w:rsidRPr="008B67FD">
        <w:rPr>
          <w:sz w:val="28"/>
          <w:szCs w:val="28"/>
        </w:rPr>
        <w:lastRenderedPageBreak/>
        <w:t xml:space="preserve">40.02.02. Правоохранительная деятельность, </w:t>
      </w:r>
      <w:r w:rsidRPr="008B67FD">
        <w:rPr>
          <w:b/>
          <w:sz w:val="28"/>
          <w:szCs w:val="28"/>
        </w:rPr>
        <w:t xml:space="preserve">группа ПД </w:t>
      </w:r>
      <w:r w:rsidR="00EF2308" w:rsidRPr="008B67FD">
        <w:rPr>
          <w:b/>
          <w:sz w:val="28"/>
          <w:szCs w:val="28"/>
        </w:rPr>
        <w:t xml:space="preserve">26.3 </w:t>
      </w:r>
      <w:r w:rsidRPr="008B67FD">
        <w:rPr>
          <w:b/>
          <w:sz w:val="28"/>
          <w:szCs w:val="28"/>
        </w:rPr>
        <w:t>(Клин)</w:t>
      </w:r>
      <w:r w:rsidR="00D70BFF" w:rsidRPr="008B67FD">
        <w:rPr>
          <w:b/>
          <w:sz w:val="28"/>
          <w:szCs w:val="28"/>
        </w:rPr>
        <w:t xml:space="preserve"> </w:t>
      </w:r>
      <w:proofErr w:type="spellStart"/>
      <w:r w:rsidR="00D70BFF" w:rsidRPr="008B67FD">
        <w:rPr>
          <w:b/>
          <w:sz w:val="28"/>
          <w:szCs w:val="28"/>
        </w:rPr>
        <w:t>кцп</w:t>
      </w:r>
      <w:proofErr w:type="spellEnd"/>
      <w:r w:rsidR="00D70BFF" w:rsidRPr="008B67FD">
        <w:rPr>
          <w:b/>
          <w:sz w:val="28"/>
          <w:szCs w:val="28"/>
        </w:rPr>
        <w:t xml:space="preserve"> 30</w:t>
      </w:r>
    </w:p>
    <w:tbl>
      <w:tblPr>
        <w:tblW w:w="6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5670"/>
      </w:tblGrid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087750">
            <w:pPr>
              <w:jc w:val="right"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087750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Ф.И.О.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7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Мурашова Милана Андреевна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7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 xml:space="preserve">Бочкова Елизавета Михайловна 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7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Кузякина Елизавета  Алексеевна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7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 xml:space="preserve">Зверев Артём Николаевич 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7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Лузань</w:t>
            </w:r>
            <w:proofErr w:type="spellEnd"/>
            <w:r w:rsidRPr="008B67FD">
              <w:rPr>
                <w:sz w:val="28"/>
                <w:szCs w:val="28"/>
              </w:rPr>
              <w:t xml:space="preserve"> Алина Ивановна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7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 xml:space="preserve">Лобанова Каролина Кирилловна 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7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 xml:space="preserve">Фатеева Вероника Владимировна 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7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 xml:space="preserve">Семибратова Дарья Максимовна  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7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 xml:space="preserve">Булыгина Екатерина Денисовна  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7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Семибратов Илья Максимович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7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Сокольская</w:t>
            </w:r>
            <w:proofErr w:type="spellEnd"/>
            <w:r w:rsidRPr="008B67FD">
              <w:rPr>
                <w:sz w:val="28"/>
                <w:szCs w:val="28"/>
              </w:rPr>
              <w:t xml:space="preserve"> Эвелина </w:t>
            </w:r>
            <w:proofErr w:type="spellStart"/>
            <w:r w:rsidRPr="008B67FD">
              <w:rPr>
                <w:sz w:val="28"/>
                <w:szCs w:val="28"/>
              </w:rPr>
              <w:t>Эльсаидовна</w:t>
            </w:r>
            <w:proofErr w:type="spellEnd"/>
            <w:r w:rsidRPr="008B67FD">
              <w:rPr>
                <w:sz w:val="28"/>
                <w:szCs w:val="28"/>
              </w:rPr>
              <w:t xml:space="preserve">  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7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 xml:space="preserve">Ступина Дарья Александровна  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7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 xml:space="preserve">Мартыненко Мария  Владимировна 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7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 xml:space="preserve">Архипова Ольга Дмитриевна  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7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Ботина</w:t>
            </w:r>
            <w:proofErr w:type="spellEnd"/>
            <w:r w:rsidRPr="008B67FD">
              <w:rPr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sz w:val="28"/>
                <w:szCs w:val="28"/>
              </w:rPr>
              <w:t>Амелия</w:t>
            </w:r>
            <w:proofErr w:type="spellEnd"/>
            <w:r w:rsidRPr="008B67FD">
              <w:rPr>
                <w:sz w:val="28"/>
                <w:szCs w:val="28"/>
              </w:rPr>
              <w:t xml:space="preserve"> Витальевна  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7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Косилкина</w:t>
            </w:r>
            <w:proofErr w:type="spellEnd"/>
            <w:r w:rsidRPr="008B67FD">
              <w:rPr>
                <w:sz w:val="28"/>
                <w:szCs w:val="28"/>
              </w:rPr>
              <w:t xml:space="preserve"> Екатерина Алексеевна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7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 xml:space="preserve">Гусева Екатерина Артемовна  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7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Шепелева</w:t>
            </w:r>
            <w:proofErr w:type="spellEnd"/>
            <w:r w:rsidRPr="008B67FD">
              <w:rPr>
                <w:sz w:val="28"/>
                <w:szCs w:val="28"/>
              </w:rPr>
              <w:t xml:space="preserve"> Екатерина Ивановна 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7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 xml:space="preserve">Скачков Степан Александрович  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7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Калюкшев</w:t>
            </w:r>
            <w:proofErr w:type="spellEnd"/>
            <w:r w:rsidRPr="008B67FD">
              <w:rPr>
                <w:sz w:val="28"/>
                <w:szCs w:val="28"/>
              </w:rPr>
              <w:t xml:space="preserve"> Артём Викторович  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7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 xml:space="preserve">Бубнов Михаил Николаевич  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7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 xml:space="preserve">Шумилова Виктория Антоновна  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7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Нечипась</w:t>
            </w:r>
            <w:proofErr w:type="spellEnd"/>
            <w:r w:rsidRPr="008B67FD">
              <w:rPr>
                <w:sz w:val="28"/>
                <w:szCs w:val="28"/>
              </w:rPr>
              <w:t xml:space="preserve"> Анастасия Юрьевна  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7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Трандина</w:t>
            </w:r>
            <w:proofErr w:type="spellEnd"/>
            <w:r w:rsidRPr="008B67FD">
              <w:rPr>
                <w:sz w:val="28"/>
                <w:szCs w:val="28"/>
              </w:rPr>
              <w:t xml:space="preserve"> Николь Дмитриевна 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7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Багратунян</w:t>
            </w:r>
            <w:proofErr w:type="spellEnd"/>
            <w:r w:rsidRPr="008B67FD">
              <w:rPr>
                <w:sz w:val="28"/>
                <w:szCs w:val="28"/>
              </w:rPr>
              <w:t xml:space="preserve"> Виктория Леонидовна  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7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 xml:space="preserve">Горшкова Дарья Валерьевна 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7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 xml:space="preserve">Черных Михаил Сергеевич 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7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jc w:val="both"/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 xml:space="preserve">Косых Дарья Дмитриевна </w:t>
            </w:r>
            <w:r w:rsidRPr="008B67FD">
              <w:rPr>
                <w:sz w:val="28"/>
                <w:szCs w:val="28"/>
              </w:rPr>
              <w:tab/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7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 xml:space="preserve">Мещерский Никита Сергеевич 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7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Антошенкова</w:t>
            </w:r>
            <w:proofErr w:type="spellEnd"/>
            <w:r w:rsidRPr="008B67FD">
              <w:rPr>
                <w:sz w:val="28"/>
                <w:szCs w:val="28"/>
              </w:rPr>
              <w:t xml:space="preserve"> Дарья Андреевна</w:t>
            </w:r>
          </w:p>
        </w:tc>
      </w:tr>
    </w:tbl>
    <w:p w:rsidR="00FF2C9F" w:rsidRPr="008B67FD" w:rsidRDefault="00FF2C9F" w:rsidP="00FF2C9F">
      <w:pPr>
        <w:widowControl/>
        <w:autoSpaceDE/>
        <w:autoSpaceDN/>
        <w:adjustRightInd/>
        <w:ind w:left="284"/>
        <w:rPr>
          <w:sz w:val="28"/>
          <w:szCs w:val="28"/>
        </w:rPr>
      </w:pPr>
    </w:p>
    <w:p w:rsidR="00FF2C9F" w:rsidRPr="008B67FD" w:rsidRDefault="00FF2C9F" w:rsidP="00FF2C9F">
      <w:pPr>
        <w:widowControl/>
        <w:autoSpaceDE/>
        <w:autoSpaceDN/>
        <w:adjustRightInd/>
        <w:ind w:left="284"/>
        <w:rPr>
          <w:sz w:val="28"/>
          <w:szCs w:val="28"/>
        </w:rPr>
      </w:pPr>
      <w:r w:rsidRPr="008B67FD">
        <w:rPr>
          <w:sz w:val="28"/>
          <w:szCs w:val="28"/>
        </w:rPr>
        <w:t xml:space="preserve">40.02.02. Правоохранительная деятельность, </w:t>
      </w:r>
      <w:r w:rsidRPr="008B67FD">
        <w:rPr>
          <w:b/>
          <w:sz w:val="28"/>
          <w:szCs w:val="28"/>
        </w:rPr>
        <w:t>группа ПД</w:t>
      </w:r>
      <w:r w:rsidR="008B732E" w:rsidRPr="008B67FD">
        <w:rPr>
          <w:b/>
          <w:sz w:val="28"/>
          <w:szCs w:val="28"/>
        </w:rPr>
        <w:t xml:space="preserve"> 26.30</w:t>
      </w:r>
      <w:r w:rsidRPr="008B67FD">
        <w:rPr>
          <w:b/>
          <w:sz w:val="28"/>
          <w:szCs w:val="28"/>
        </w:rPr>
        <w:t xml:space="preserve"> (Лобня)</w:t>
      </w:r>
      <w:r w:rsidR="00D70BFF" w:rsidRPr="008B67FD">
        <w:rPr>
          <w:b/>
          <w:sz w:val="28"/>
          <w:szCs w:val="28"/>
        </w:rPr>
        <w:t xml:space="preserve"> </w:t>
      </w:r>
      <w:proofErr w:type="spellStart"/>
      <w:r w:rsidR="00D70BFF" w:rsidRPr="008B67FD">
        <w:rPr>
          <w:b/>
          <w:sz w:val="28"/>
          <w:szCs w:val="28"/>
        </w:rPr>
        <w:t>кцп</w:t>
      </w:r>
      <w:proofErr w:type="spellEnd"/>
      <w:r w:rsidR="00D70BFF" w:rsidRPr="008B67FD">
        <w:rPr>
          <w:b/>
          <w:sz w:val="28"/>
          <w:szCs w:val="28"/>
        </w:rPr>
        <w:t xml:space="preserve"> 30</w:t>
      </w:r>
    </w:p>
    <w:p w:rsidR="00FF2C9F" w:rsidRPr="008B67FD" w:rsidRDefault="00FF2C9F" w:rsidP="00FF2C9F">
      <w:pPr>
        <w:autoSpaceDE/>
        <w:autoSpaceDN/>
        <w:adjustRightInd/>
        <w:spacing w:line="240" w:lineRule="atLeast"/>
        <w:jc w:val="both"/>
        <w:rPr>
          <w:color w:val="000000"/>
          <w:sz w:val="28"/>
          <w:szCs w:val="28"/>
          <w:lang w:bidi="ru-RU"/>
        </w:rPr>
      </w:pPr>
    </w:p>
    <w:tbl>
      <w:tblPr>
        <w:tblpPr w:leftFromText="180" w:rightFromText="180" w:vertAnchor="text" w:tblpY="1"/>
        <w:tblOverlap w:val="never"/>
        <w:tblW w:w="6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5670"/>
      </w:tblGrid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E94829">
            <w:pPr>
              <w:jc w:val="right"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E94829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Ф.И.О.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8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center"/>
          </w:tcPr>
          <w:p w:rsidR="0080791F" w:rsidRPr="008B67FD" w:rsidRDefault="0080791F" w:rsidP="00740043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Башкатов Сергей Александрович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8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Беляева Дарья Сергеевна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8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Буравова</w:t>
            </w:r>
            <w:proofErr w:type="spellEnd"/>
            <w:r w:rsidRPr="008B67FD">
              <w:rPr>
                <w:sz w:val="28"/>
                <w:szCs w:val="28"/>
              </w:rPr>
              <w:t xml:space="preserve"> Ульяна Максимовна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8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center"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Георгиева Виктория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8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center"/>
          </w:tcPr>
          <w:p w:rsidR="0080791F" w:rsidRPr="008B67FD" w:rsidRDefault="0080791F" w:rsidP="00740043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Гришкин Евгений Валерьевич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8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Иванова Арина Вадимовна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8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center"/>
          </w:tcPr>
          <w:p w:rsidR="0080791F" w:rsidRPr="008B67FD" w:rsidRDefault="0080791F" w:rsidP="00740043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Князева Валерия Игоревна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8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center"/>
          </w:tcPr>
          <w:p w:rsidR="0080791F" w:rsidRPr="008B67FD" w:rsidRDefault="0080791F" w:rsidP="00740043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Кругликова Кира Александровна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8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Курбачева</w:t>
            </w:r>
            <w:proofErr w:type="spellEnd"/>
            <w:r w:rsidRPr="008B67FD">
              <w:rPr>
                <w:sz w:val="28"/>
                <w:szCs w:val="28"/>
              </w:rPr>
              <w:t xml:space="preserve"> Яна Алексеевна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8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center"/>
          </w:tcPr>
          <w:p w:rsidR="0080791F" w:rsidRPr="008B67FD" w:rsidRDefault="0080791F" w:rsidP="00740043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Лобанова Ксения Борисовна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8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center"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Лукина Кристина Алексеевна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8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center"/>
          </w:tcPr>
          <w:p w:rsidR="0080791F" w:rsidRPr="008B67FD" w:rsidRDefault="0080791F" w:rsidP="00740043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Матросова Виктория Александровна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8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center"/>
          </w:tcPr>
          <w:p w:rsidR="0080791F" w:rsidRPr="008B67FD" w:rsidRDefault="0080791F" w:rsidP="00740043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Миронова Диана Андреевна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8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center"/>
          </w:tcPr>
          <w:p w:rsidR="0080791F" w:rsidRPr="008B67FD" w:rsidRDefault="0080791F" w:rsidP="00740043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Мишина Екатерина Анатольевна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8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center"/>
          </w:tcPr>
          <w:p w:rsidR="0080791F" w:rsidRPr="008B67FD" w:rsidRDefault="0080791F" w:rsidP="00740043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Мотрой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Анастасия Юрьевна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8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center"/>
          </w:tcPr>
          <w:p w:rsidR="0080791F" w:rsidRPr="008B67FD" w:rsidRDefault="0080791F" w:rsidP="00740043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Палай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Арина Александровна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8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center"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Панурина</w:t>
            </w:r>
            <w:proofErr w:type="spellEnd"/>
            <w:r w:rsidRPr="008B67FD">
              <w:rPr>
                <w:sz w:val="28"/>
                <w:szCs w:val="28"/>
              </w:rPr>
              <w:t xml:space="preserve"> Валерия Владимировна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8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Пастухов Роман Александрович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8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Петрова Маргарита Максимовна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8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center"/>
          </w:tcPr>
          <w:p w:rsidR="0080791F" w:rsidRPr="008B67FD" w:rsidRDefault="0080791F" w:rsidP="00740043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Петрова Полина Андреевна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8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center"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Пронькин</w:t>
            </w:r>
            <w:proofErr w:type="spellEnd"/>
            <w:r w:rsidRPr="008B67FD">
              <w:rPr>
                <w:sz w:val="28"/>
                <w:szCs w:val="28"/>
              </w:rPr>
              <w:t xml:space="preserve"> Максим Антонович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8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center"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Прошин Владимир Александрович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8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center"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Пугачёв Николай Игоревич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8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center"/>
          </w:tcPr>
          <w:p w:rsidR="0080791F" w:rsidRPr="008B67FD" w:rsidRDefault="0080791F" w:rsidP="00740043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Рузанова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Стефания Владимировна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8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Рязанова Амалия Владимировна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8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center"/>
          </w:tcPr>
          <w:p w:rsidR="0080791F" w:rsidRPr="008B67FD" w:rsidRDefault="0080791F" w:rsidP="00740043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 xml:space="preserve">Сазонова Юлия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Бахромовна</w:t>
            </w:r>
            <w:proofErr w:type="spellEnd"/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8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center"/>
          </w:tcPr>
          <w:p w:rsidR="0080791F" w:rsidRPr="008B67FD" w:rsidRDefault="0080791F" w:rsidP="00740043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Севастополева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Диана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Наильевна</w:t>
            </w:r>
            <w:proofErr w:type="spellEnd"/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8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center"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Струков Александр</w:t>
            </w:r>
            <w:r w:rsidRPr="008B67FD">
              <w:rPr>
                <w:color w:val="000000"/>
                <w:sz w:val="28"/>
                <w:szCs w:val="28"/>
              </w:rPr>
              <w:t xml:space="preserve"> Петрович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8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center"/>
          </w:tcPr>
          <w:p w:rsidR="0080791F" w:rsidRPr="008B67FD" w:rsidRDefault="0080791F" w:rsidP="00740043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Фролова Виктория Алексеевна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8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Чернышева Ксения Вадимовна</w:t>
            </w:r>
          </w:p>
        </w:tc>
      </w:tr>
    </w:tbl>
    <w:p w:rsidR="00D92D5D" w:rsidRPr="008B67FD" w:rsidRDefault="00E94829" w:rsidP="00D92D5D">
      <w:pPr>
        <w:pStyle w:val="a8"/>
        <w:ind w:left="360"/>
        <w:rPr>
          <w:sz w:val="28"/>
          <w:szCs w:val="28"/>
        </w:rPr>
      </w:pPr>
      <w:r w:rsidRPr="008B67FD">
        <w:rPr>
          <w:sz w:val="28"/>
          <w:szCs w:val="28"/>
        </w:rPr>
        <w:br w:type="textWrapping" w:clear="all"/>
      </w:r>
    </w:p>
    <w:p w:rsidR="0026327C" w:rsidRPr="008B67FD" w:rsidRDefault="0026327C" w:rsidP="00D92D5D">
      <w:pPr>
        <w:pStyle w:val="a8"/>
        <w:ind w:left="360"/>
        <w:rPr>
          <w:b/>
          <w:sz w:val="28"/>
          <w:szCs w:val="28"/>
        </w:rPr>
      </w:pPr>
      <w:r w:rsidRPr="008B67FD">
        <w:rPr>
          <w:sz w:val="28"/>
          <w:szCs w:val="28"/>
        </w:rPr>
        <w:t xml:space="preserve">34.02.01 Сестринское дело, </w:t>
      </w:r>
      <w:r w:rsidRPr="008B67FD">
        <w:rPr>
          <w:b/>
          <w:sz w:val="28"/>
          <w:szCs w:val="28"/>
        </w:rPr>
        <w:t>группа СД</w:t>
      </w:r>
      <w:r w:rsidR="00EF2308" w:rsidRPr="008B67FD">
        <w:rPr>
          <w:b/>
          <w:sz w:val="28"/>
          <w:szCs w:val="28"/>
        </w:rPr>
        <w:t xml:space="preserve"> 26.4</w:t>
      </w:r>
      <w:r w:rsidRPr="008B67FD">
        <w:rPr>
          <w:b/>
          <w:sz w:val="28"/>
          <w:szCs w:val="28"/>
        </w:rPr>
        <w:t xml:space="preserve"> (Клин)</w:t>
      </w:r>
      <w:r w:rsidR="00D70BFF" w:rsidRPr="008B67FD">
        <w:rPr>
          <w:b/>
          <w:sz w:val="28"/>
          <w:szCs w:val="28"/>
        </w:rPr>
        <w:t xml:space="preserve"> </w:t>
      </w:r>
      <w:proofErr w:type="spellStart"/>
      <w:r w:rsidR="00D70BFF" w:rsidRPr="008B67FD">
        <w:rPr>
          <w:b/>
          <w:sz w:val="28"/>
          <w:szCs w:val="28"/>
        </w:rPr>
        <w:t>кцп</w:t>
      </w:r>
      <w:proofErr w:type="spellEnd"/>
      <w:r w:rsidR="00D70BFF" w:rsidRPr="008B67FD">
        <w:rPr>
          <w:b/>
          <w:sz w:val="28"/>
          <w:szCs w:val="28"/>
        </w:rPr>
        <w:t xml:space="preserve"> 25</w:t>
      </w:r>
    </w:p>
    <w:p w:rsidR="0026327C" w:rsidRPr="008B67FD" w:rsidRDefault="00D70BFF" w:rsidP="00D92D5D">
      <w:pPr>
        <w:pStyle w:val="a8"/>
        <w:ind w:left="360"/>
        <w:rPr>
          <w:b/>
          <w:sz w:val="28"/>
          <w:szCs w:val="28"/>
        </w:rPr>
      </w:pPr>
      <w:r w:rsidRPr="008B67FD">
        <w:rPr>
          <w:b/>
          <w:sz w:val="28"/>
          <w:szCs w:val="28"/>
        </w:rPr>
        <w:t xml:space="preserve"> </w:t>
      </w:r>
    </w:p>
    <w:tbl>
      <w:tblPr>
        <w:tblW w:w="6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5670"/>
      </w:tblGrid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E94829">
            <w:pPr>
              <w:jc w:val="right"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E94829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Ф.И.О.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Синенко Таисия Максимовна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Машкова Анастасия Петровна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Веденеева Кира Руслановна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Зайцева Анастасия Артёмовна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Гришина Анастасия Алексеевна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Власова Ева Олеговна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Холова</w:t>
            </w:r>
            <w:proofErr w:type="spellEnd"/>
            <w:r w:rsidRPr="008B67FD">
              <w:rPr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sz w:val="28"/>
                <w:szCs w:val="28"/>
              </w:rPr>
              <w:t>Фотима</w:t>
            </w:r>
            <w:proofErr w:type="spellEnd"/>
            <w:r w:rsidRPr="008B67FD">
              <w:rPr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sz w:val="28"/>
                <w:szCs w:val="28"/>
              </w:rPr>
              <w:t>Джомахмадовна</w:t>
            </w:r>
            <w:proofErr w:type="spellEnd"/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Луканина</w:t>
            </w:r>
            <w:proofErr w:type="spellEnd"/>
            <w:r w:rsidRPr="008B67FD">
              <w:rPr>
                <w:sz w:val="28"/>
                <w:szCs w:val="28"/>
              </w:rPr>
              <w:t xml:space="preserve"> Дарья Романовна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Козырицкая</w:t>
            </w:r>
            <w:proofErr w:type="spellEnd"/>
            <w:r w:rsidRPr="008B67FD">
              <w:rPr>
                <w:sz w:val="28"/>
                <w:szCs w:val="28"/>
              </w:rPr>
              <w:t xml:space="preserve"> Карина Романовна 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Мишурина Юлия Сергеевна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Шимханова</w:t>
            </w:r>
            <w:proofErr w:type="spellEnd"/>
            <w:r w:rsidRPr="008B67FD">
              <w:rPr>
                <w:sz w:val="28"/>
                <w:szCs w:val="28"/>
              </w:rPr>
              <w:t xml:space="preserve"> Милана </w:t>
            </w:r>
            <w:proofErr w:type="spellStart"/>
            <w:r w:rsidRPr="008B67FD">
              <w:rPr>
                <w:sz w:val="28"/>
                <w:szCs w:val="28"/>
              </w:rPr>
              <w:t>Аслановна</w:t>
            </w:r>
            <w:proofErr w:type="spellEnd"/>
            <w:r w:rsidRPr="008B67FD">
              <w:rPr>
                <w:sz w:val="28"/>
                <w:szCs w:val="28"/>
              </w:rPr>
              <w:t xml:space="preserve"> 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Кулясова</w:t>
            </w:r>
            <w:proofErr w:type="spellEnd"/>
            <w:r w:rsidRPr="008B67FD">
              <w:rPr>
                <w:sz w:val="28"/>
                <w:szCs w:val="28"/>
              </w:rPr>
              <w:t xml:space="preserve"> Ксения Георгиевна 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Ротермель</w:t>
            </w:r>
            <w:proofErr w:type="spellEnd"/>
            <w:r w:rsidRPr="008B67FD">
              <w:rPr>
                <w:sz w:val="28"/>
                <w:szCs w:val="28"/>
              </w:rPr>
              <w:t xml:space="preserve"> Виктория Артемовна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Кудратова</w:t>
            </w:r>
            <w:proofErr w:type="spellEnd"/>
            <w:r w:rsidRPr="008B67FD">
              <w:rPr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sz w:val="28"/>
                <w:szCs w:val="28"/>
              </w:rPr>
              <w:t>Дилшода</w:t>
            </w:r>
            <w:proofErr w:type="spellEnd"/>
            <w:r w:rsidRPr="008B67FD">
              <w:rPr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sz w:val="28"/>
                <w:szCs w:val="28"/>
              </w:rPr>
              <w:t>Саидджоновна</w:t>
            </w:r>
            <w:proofErr w:type="spellEnd"/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 xml:space="preserve">Нелина Валерия Алексеевна 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 xml:space="preserve">Варламова Анастасия Юрьевна 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 xml:space="preserve">Махмудова </w:t>
            </w:r>
            <w:proofErr w:type="spellStart"/>
            <w:r w:rsidRPr="008B67FD">
              <w:rPr>
                <w:sz w:val="28"/>
                <w:szCs w:val="28"/>
              </w:rPr>
              <w:t>Нозанин</w:t>
            </w:r>
            <w:proofErr w:type="spellEnd"/>
            <w:r w:rsidRPr="008B67FD">
              <w:rPr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sz w:val="28"/>
                <w:szCs w:val="28"/>
              </w:rPr>
              <w:t>Мазаффаровна</w:t>
            </w:r>
            <w:proofErr w:type="spellEnd"/>
            <w:r w:rsidRPr="008B67FD">
              <w:rPr>
                <w:sz w:val="28"/>
                <w:szCs w:val="28"/>
              </w:rPr>
              <w:t xml:space="preserve"> 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Сергунова Софья Дмитриевна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 xml:space="preserve">Митяй Елизавета Павловна 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Мирзохонова</w:t>
            </w:r>
            <w:proofErr w:type="spellEnd"/>
            <w:r w:rsidRPr="008B67FD">
              <w:rPr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sz w:val="28"/>
                <w:szCs w:val="28"/>
              </w:rPr>
              <w:t>Азамджон</w:t>
            </w:r>
            <w:proofErr w:type="spellEnd"/>
            <w:r w:rsidRPr="008B67FD">
              <w:rPr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sz w:val="28"/>
                <w:szCs w:val="28"/>
              </w:rPr>
              <w:t>Сухробовна</w:t>
            </w:r>
            <w:proofErr w:type="spellEnd"/>
            <w:r w:rsidRPr="008B67FD">
              <w:rPr>
                <w:sz w:val="28"/>
                <w:szCs w:val="28"/>
              </w:rPr>
              <w:t xml:space="preserve"> 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Кодиров</w:t>
            </w:r>
            <w:proofErr w:type="spellEnd"/>
            <w:r w:rsidRPr="008B67FD">
              <w:rPr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sz w:val="28"/>
                <w:szCs w:val="28"/>
              </w:rPr>
              <w:t>Юсуфджон</w:t>
            </w:r>
            <w:proofErr w:type="spellEnd"/>
            <w:r w:rsidRPr="008B67FD">
              <w:rPr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sz w:val="28"/>
                <w:szCs w:val="28"/>
              </w:rPr>
              <w:t>Умеджонович</w:t>
            </w:r>
            <w:proofErr w:type="spellEnd"/>
            <w:r w:rsidRPr="008B67FD">
              <w:rPr>
                <w:sz w:val="28"/>
                <w:szCs w:val="28"/>
              </w:rPr>
              <w:t xml:space="preserve"> 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Хотамова</w:t>
            </w:r>
            <w:proofErr w:type="spellEnd"/>
            <w:r w:rsidRPr="008B67FD">
              <w:rPr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sz w:val="28"/>
                <w:szCs w:val="28"/>
              </w:rPr>
              <w:t>Марзия</w:t>
            </w:r>
            <w:proofErr w:type="spellEnd"/>
            <w:r w:rsidRPr="008B67FD">
              <w:rPr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sz w:val="28"/>
                <w:szCs w:val="28"/>
              </w:rPr>
              <w:t>Собирджоновна</w:t>
            </w:r>
            <w:proofErr w:type="spellEnd"/>
            <w:r w:rsidRPr="008B67FD">
              <w:rPr>
                <w:sz w:val="28"/>
                <w:szCs w:val="28"/>
              </w:rPr>
              <w:t xml:space="preserve"> 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Шушкина</w:t>
            </w:r>
            <w:proofErr w:type="spellEnd"/>
            <w:r w:rsidRPr="008B67FD">
              <w:rPr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sz w:val="28"/>
                <w:szCs w:val="28"/>
              </w:rPr>
              <w:t>Лилиана</w:t>
            </w:r>
            <w:proofErr w:type="spellEnd"/>
            <w:r w:rsidRPr="008B67FD">
              <w:rPr>
                <w:sz w:val="28"/>
                <w:szCs w:val="28"/>
              </w:rPr>
              <w:t xml:space="preserve"> Михайловна 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 xml:space="preserve">Устинова Полина Петровна 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19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 xml:space="preserve">Ерастова Полина Сергеевна </w:t>
            </w:r>
          </w:p>
        </w:tc>
      </w:tr>
    </w:tbl>
    <w:p w:rsidR="0026327C" w:rsidRPr="008B67FD" w:rsidRDefault="0026327C" w:rsidP="00D92D5D">
      <w:pPr>
        <w:pStyle w:val="a8"/>
        <w:ind w:left="360"/>
        <w:rPr>
          <w:sz w:val="28"/>
          <w:szCs w:val="28"/>
        </w:rPr>
      </w:pPr>
    </w:p>
    <w:p w:rsidR="0026327C" w:rsidRPr="008B67FD" w:rsidRDefault="0026327C" w:rsidP="0026327C">
      <w:pPr>
        <w:pStyle w:val="a8"/>
        <w:ind w:left="360"/>
        <w:rPr>
          <w:b/>
          <w:sz w:val="28"/>
          <w:szCs w:val="28"/>
        </w:rPr>
      </w:pPr>
      <w:r w:rsidRPr="008B67FD">
        <w:rPr>
          <w:sz w:val="28"/>
          <w:szCs w:val="28"/>
        </w:rPr>
        <w:t xml:space="preserve">34.02.01 Сестринское дело, </w:t>
      </w:r>
      <w:r w:rsidRPr="008B67FD">
        <w:rPr>
          <w:b/>
          <w:sz w:val="28"/>
          <w:szCs w:val="28"/>
        </w:rPr>
        <w:t>группа СД</w:t>
      </w:r>
      <w:r w:rsidR="00287720" w:rsidRPr="008B67FD">
        <w:rPr>
          <w:b/>
          <w:sz w:val="28"/>
          <w:szCs w:val="28"/>
        </w:rPr>
        <w:t xml:space="preserve"> 26.42</w:t>
      </w:r>
      <w:r w:rsidRPr="008B67FD">
        <w:rPr>
          <w:b/>
          <w:sz w:val="28"/>
          <w:szCs w:val="28"/>
        </w:rPr>
        <w:t xml:space="preserve"> (Химки)</w:t>
      </w:r>
      <w:r w:rsidR="00D70BFF" w:rsidRPr="008B67FD">
        <w:rPr>
          <w:b/>
          <w:sz w:val="28"/>
          <w:szCs w:val="28"/>
        </w:rPr>
        <w:t xml:space="preserve"> </w:t>
      </w:r>
      <w:proofErr w:type="spellStart"/>
      <w:r w:rsidR="00D70BFF" w:rsidRPr="008B67FD">
        <w:rPr>
          <w:b/>
          <w:sz w:val="28"/>
          <w:szCs w:val="28"/>
        </w:rPr>
        <w:t>кцп</w:t>
      </w:r>
      <w:proofErr w:type="spellEnd"/>
      <w:r w:rsidR="00D70BFF" w:rsidRPr="008B67FD">
        <w:rPr>
          <w:b/>
          <w:sz w:val="28"/>
          <w:szCs w:val="28"/>
        </w:rPr>
        <w:t xml:space="preserve"> 25</w:t>
      </w:r>
    </w:p>
    <w:p w:rsidR="0026327C" w:rsidRPr="008B67FD" w:rsidRDefault="0026327C" w:rsidP="0026327C">
      <w:pPr>
        <w:pStyle w:val="a8"/>
        <w:ind w:left="360"/>
        <w:rPr>
          <w:b/>
          <w:sz w:val="28"/>
          <w:szCs w:val="28"/>
        </w:rPr>
      </w:pPr>
    </w:p>
    <w:tbl>
      <w:tblPr>
        <w:tblW w:w="6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5670"/>
      </w:tblGrid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E94829">
            <w:pPr>
              <w:jc w:val="right"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E94829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Ф.И.О.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20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tabs>
                <w:tab w:val="left" w:pos="1213"/>
              </w:tabs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Полозова Маргарита Вадимовна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20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tabs>
                <w:tab w:val="left" w:pos="1213"/>
              </w:tabs>
              <w:rPr>
                <w:sz w:val="28"/>
                <w:szCs w:val="28"/>
                <w:shd w:val="clear" w:color="auto" w:fill="92D050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Эрзиханова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Сайида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Руслановна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20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tabs>
                <w:tab w:val="left" w:pos="1213"/>
              </w:tabs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Кудаярова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Анелья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Талгатбековна</w:t>
            </w:r>
            <w:proofErr w:type="spellEnd"/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20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tabs>
                <w:tab w:val="left" w:pos="1213"/>
              </w:tabs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 xml:space="preserve">Курбанова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Мехрибан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Низамовна</w:t>
            </w:r>
            <w:proofErr w:type="spellEnd"/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20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tabs>
                <w:tab w:val="left" w:pos="1213"/>
              </w:tabs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Муллазянова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Карина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Халиловна</w:t>
            </w:r>
            <w:proofErr w:type="spellEnd"/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20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tabs>
                <w:tab w:val="left" w:pos="1213"/>
              </w:tabs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 xml:space="preserve">Садыкова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Хуснияхон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Хусейновна</w:t>
            </w:r>
            <w:proofErr w:type="spellEnd"/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20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tabs>
                <w:tab w:val="left" w:pos="1213"/>
              </w:tabs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Бабаджанян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Сюзанна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Артаковна</w:t>
            </w:r>
            <w:proofErr w:type="spellEnd"/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20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tabs>
                <w:tab w:val="left" w:pos="1213"/>
              </w:tabs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Прошина Виктория Валерьевна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20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Алияров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Амир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Юзбегович</w:t>
            </w:r>
            <w:proofErr w:type="spellEnd"/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20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8B11F1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 xml:space="preserve">Моисеев Дмитрий Денисович </w:t>
            </w:r>
            <w:bookmarkStart w:id="0" w:name="_GoBack"/>
            <w:bookmarkEnd w:id="0"/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20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 xml:space="preserve">Насырова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Ивилина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Рустамовна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20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Лукашова Виктория Андреевна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20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Иванцова Виктория Евгеньевна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20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Полеян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Гоар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Хачатуровна</w:t>
            </w:r>
            <w:proofErr w:type="spellEnd"/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20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Хамченкова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Злата Алексеевна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20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Цыганкова Виктория Вячеславовна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20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Божевикова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Алина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Владленовна</w:t>
            </w:r>
            <w:proofErr w:type="spellEnd"/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20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Машковцева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Анастасия Алексеевна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20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Эйвазова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Эльвина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Яшаровна</w:t>
            </w:r>
            <w:proofErr w:type="spellEnd"/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20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Павличенко Екатерина Анатольевна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20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Барахоева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Джамиля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Джамбулатовна</w:t>
            </w:r>
            <w:proofErr w:type="spellEnd"/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20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Сулейманова Сабина Магомедовна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20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Бухсаева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Тамила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Замировна</w:t>
            </w:r>
            <w:proofErr w:type="spellEnd"/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20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Цямрюк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Милана Николаевна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40043">
            <w:pPr>
              <w:pStyle w:val="a8"/>
              <w:widowControl/>
              <w:numPr>
                <w:ilvl w:val="0"/>
                <w:numId w:val="20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740043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Тихонова Виктория Александровна</w:t>
            </w:r>
          </w:p>
        </w:tc>
      </w:tr>
    </w:tbl>
    <w:p w:rsidR="0026327C" w:rsidRPr="008B67FD" w:rsidRDefault="0026327C" w:rsidP="00D92D5D">
      <w:pPr>
        <w:pStyle w:val="a8"/>
        <w:ind w:left="360"/>
        <w:rPr>
          <w:sz w:val="28"/>
          <w:szCs w:val="28"/>
        </w:rPr>
      </w:pPr>
    </w:p>
    <w:p w:rsidR="0026327C" w:rsidRPr="008B67FD" w:rsidRDefault="0026327C" w:rsidP="0026327C">
      <w:pPr>
        <w:pStyle w:val="a8"/>
        <w:ind w:left="360"/>
        <w:rPr>
          <w:b/>
          <w:sz w:val="28"/>
          <w:szCs w:val="28"/>
        </w:rPr>
      </w:pPr>
      <w:r w:rsidRPr="008B67FD">
        <w:rPr>
          <w:sz w:val="28"/>
          <w:szCs w:val="28"/>
        </w:rPr>
        <w:t xml:space="preserve">34.02.01 Сестринское дело, </w:t>
      </w:r>
      <w:r w:rsidRPr="008B67FD">
        <w:rPr>
          <w:b/>
          <w:sz w:val="28"/>
          <w:szCs w:val="28"/>
        </w:rPr>
        <w:t xml:space="preserve">группа </w:t>
      </w:r>
      <w:proofErr w:type="gramStart"/>
      <w:r w:rsidRPr="008B67FD">
        <w:rPr>
          <w:b/>
          <w:sz w:val="28"/>
          <w:szCs w:val="28"/>
        </w:rPr>
        <w:t xml:space="preserve">СД </w:t>
      </w:r>
      <w:r w:rsidR="00287720" w:rsidRPr="008B67FD">
        <w:rPr>
          <w:b/>
          <w:sz w:val="28"/>
          <w:szCs w:val="28"/>
        </w:rPr>
        <w:t xml:space="preserve"> 26.43</w:t>
      </w:r>
      <w:proofErr w:type="gramEnd"/>
      <w:r w:rsidR="00287720" w:rsidRPr="008B67FD">
        <w:rPr>
          <w:b/>
          <w:sz w:val="28"/>
          <w:szCs w:val="28"/>
        </w:rPr>
        <w:t xml:space="preserve"> </w:t>
      </w:r>
      <w:r w:rsidRPr="008B67FD">
        <w:rPr>
          <w:b/>
          <w:sz w:val="28"/>
          <w:szCs w:val="28"/>
        </w:rPr>
        <w:t>(Химки)</w:t>
      </w:r>
      <w:r w:rsidR="00E77ACB" w:rsidRPr="008B67FD">
        <w:rPr>
          <w:b/>
          <w:sz w:val="28"/>
          <w:szCs w:val="28"/>
        </w:rPr>
        <w:t xml:space="preserve"> </w:t>
      </w:r>
      <w:proofErr w:type="spellStart"/>
      <w:r w:rsidR="00E77ACB" w:rsidRPr="008B67FD">
        <w:rPr>
          <w:b/>
          <w:sz w:val="28"/>
          <w:szCs w:val="28"/>
        </w:rPr>
        <w:t>кцп</w:t>
      </w:r>
      <w:proofErr w:type="spellEnd"/>
      <w:r w:rsidR="00E77ACB" w:rsidRPr="008B67FD">
        <w:rPr>
          <w:b/>
          <w:sz w:val="28"/>
          <w:szCs w:val="28"/>
        </w:rPr>
        <w:t xml:space="preserve"> 25</w:t>
      </w:r>
    </w:p>
    <w:p w:rsidR="00D70BFF" w:rsidRPr="008B67FD" w:rsidRDefault="00D70BFF" w:rsidP="0026327C">
      <w:pPr>
        <w:pStyle w:val="a8"/>
        <w:ind w:left="360"/>
        <w:rPr>
          <w:b/>
          <w:sz w:val="28"/>
          <w:szCs w:val="28"/>
        </w:rPr>
      </w:pPr>
    </w:p>
    <w:p w:rsidR="0026327C" w:rsidRPr="008B67FD" w:rsidRDefault="00D70BFF" w:rsidP="0026327C">
      <w:pPr>
        <w:pStyle w:val="a8"/>
        <w:ind w:left="360"/>
        <w:rPr>
          <w:b/>
          <w:sz w:val="28"/>
          <w:szCs w:val="28"/>
        </w:rPr>
      </w:pPr>
      <w:r w:rsidRPr="008B67FD">
        <w:rPr>
          <w:b/>
          <w:sz w:val="28"/>
          <w:szCs w:val="28"/>
        </w:rPr>
        <w:lastRenderedPageBreak/>
        <w:t xml:space="preserve"> </w:t>
      </w:r>
    </w:p>
    <w:tbl>
      <w:tblPr>
        <w:tblW w:w="6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5670"/>
      </w:tblGrid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E94829">
            <w:pPr>
              <w:jc w:val="right"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E94829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Ф.И.О.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1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D07716">
            <w:pPr>
              <w:tabs>
                <w:tab w:val="left" w:pos="1213"/>
              </w:tabs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Кляхина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Александра Александровна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1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D07716">
            <w:pPr>
              <w:tabs>
                <w:tab w:val="left" w:pos="1213"/>
              </w:tabs>
              <w:rPr>
                <w:sz w:val="28"/>
                <w:szCs w:val="28"/>
                <w:shd w:val="clear" w:color="auto" w:fill="92D050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Гаджимурадова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Патимат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Гази-Магомедовна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1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D07716">
            <w:pPr>
              <w:tabs>
                <w:tab w:val="left" w:pos="1213"/>
              </w:tabs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Волкова Арина Александровна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1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D07716">
            <w:pPr>
              <w:tabs>
                <w:tab w:val="left" w:pos="1213"/>
              </w:tabs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 xml:space="preserve">Доценко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Мариамна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Владимировна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1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D07716">
            <w:pPr>
              <w:tabs>
                <w:tab w:val="left" w:pos="1213"/>
              </w:tabs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Миронкина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Сабрина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Олеговна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1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D07716">
            <w:pPr>
              <w:tabs>
                <w:tab w:val="left" w:pos="1213"/>
              </w:tabs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 xml:space="preserve">Горбачёва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Даниэлла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Алексеевна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1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D07716">
            <w:pPr>
              <w:tabs>
                <w:tab w:val="left" w:pos="1213"/>
              </w:tabs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Федорова Полина Евгеньевна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1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D07716">
            <w:pPr>
              <w:tabs>
                <w:tab w:val="left" w:pos="1213"/>
              </w:tabs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Циганкова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Ксения Михайловна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1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Семенова Милена Дмитриевна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1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Халикова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Севилья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Мадридовна</w:t>
            </w:r>
            <w:proofErr w:type="spellEnd"/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1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Моисеева Виктория Вадимовна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1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Шокирова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Рухангиз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Шукриллоевна</w:t>
            </w:r>
            <w:proofErr w:type="spellEnd"/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1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Козлова Елизавета Сергеевна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1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Злобина Эльвира Сергеевна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1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Летуновский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Никита Алексеевич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1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Александров Павел Кириллович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1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Данилова Алиса Денисовна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1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Аданова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Самира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Кабылжановна</w:t>
            </w:r>
            <w:proofErr w:type="spellEnd"/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1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Литвинова Ольга Алексеевна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1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Капаева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Александра Юрьевна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1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Нетребенко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Егор Алексеевич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1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 xml:space="preserve">Сулейманова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Патимат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Зубаировна</w:t>
            </w:r>
            <w:proofErr w:type="spellEnd"/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1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Шевчук Варвара Алексеевна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1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Кудрявцева Ксения Александровна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1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Кыдыкова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Арууке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Мирлановна</w:t>
            </w:r>
            <w:proofErr w:type="spellEnd"/>
          </w:p>
        </w:tc>
      </w:tr>
    </w:tbl>
    <w:p w:rsidR="0026327C" w:rsidRPr="008B67FD" w:rsidRDefault="0026327C" w:rsidP="00D92D5D">
      <w:pPr>
        <w:pStyle w:val="a8"/>
        <w:ind w:left="360"/>
        <w:rPr>
          <w:sz w:val="28"/>
          <w:szCs w:val="28"/>
        </w:rPr>
      </w:pPr>
    </w:p>
    <w:p w:rsidR="00FF2C9F" w:rsidRPr="008B67FD" w:rsidRDefault="00FF2C9F" w:rsidP="00FF2C9F">
      <w:pPr>
        <w:ind w:left="284"/>
        <w:jc w:val="center"/>
        <w:rPr>
          <w:sz w:val="28"/>
          <w:szCs w:val="28"/>
        </w:rPr>
      </w:pPr>
      <w:r w:rsidRPr="008B67FD">
        <w:rPr>
          <w:sz w:val="28"/>
          <w:szCs w:val="28"/>
        </w:rPr>
        <w:t>15.02.17 Монтаж, техническое обслуживание и ремонт промышленного оборудования (по отраслям</w:t>
      </w:r>
      <w:proofErr w:type="gramStart"/>
      <w:r w:rsidRPr="008B67FD">
        <w:rPr>
          <w:sz w:val="28"/>
          <w:szCs w:val="28"/>
        </w:rPr>
        <w:t xml:space="preserve">), </w:t>
      </w:r>
      <w:r w:rsidRPr="008B67FD">
        <w:rPr>
          <w:b/>
          <w:sz w:val="28"/>
          <w:szCs w:val="28"/>
        </w:rPr>
        <w:t xml:space="preserve"> группа</w:t>
      </w:r>
      <w:proofErr w:type="gramEnd"/>
      <w:r w:rsidRPr="008B67FD">
        <w:rPr>
          <w:b/>
          <w:sz w:val="28"/>
          <w:szCs w:val="28"/>
        </w:rPr>
        <w:t xml:space="preserve"> ТМ </w:t>
      </w:r>
      <w:r w:rsidR="00EF2308" w:rsidRPr="008B67FD">
        <w:rPr>
          <w:b/>
          <w:sz w:val="28"/>
          <w:szCs w:val="28"/>
        </w:rPr>
        <w:t>26.5</w:t>
      </w:r>
      <w:r w:rsidRPr="008B67FD">
        <w:rPr>
          <w:b/>
          <w:sz w:val="28"/>
          <w:szCs w:val="28"/>
        </w:rPr>
        <w:t xml:space="preserve"> (Клин)</w:t>
      </w:r>
      <w:r w:rsidR="002826ED">
        <w:rPr>
          <w:b/>
          <w:sz w:val="28"/>
          <w:szCs w:val="28"/>
        </w:rPr>
        <w:t xml:space="preserve"> </w:t>
      </w:r>
    </w:p>
    <w:tbl>
      <w:tblPr>
        <w:tblW w:w="6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5670"/>
      </w:tblGrid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087750">
            <w:pPr>
              <w:jc w:val="right"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087750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Ф.И.О.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pStyle w:val="a8"/>
              <w:widowControl/>
              <w:numPr>
                <w:ilvl w:val="0"/>
                <w:numId w:val="22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Маркус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Ярослав Вячеславович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pStyle w:val="a8"/>
              <w:widowControl/>
              <w:numPr>
                <w:ilvl w:val="0"/>
                <w:numId w:val="22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Бутенко Иван Викторович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pStyle w:val="a8"/>
              <w:widowControl/>
              <w:numPr>
                <w:ilvl w:val="0"/>
                <w:numId w:val="22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Сухих Степан Николаевич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pStyle w:val="a8"/>
              <w:widowControl/>
              <w:numPr>
                <w:ilvl w:val="0"/>
                <w:numId w:val="22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Пуленец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Дмитрий Сергеевич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pStyle w:val="a8"/>
              <w:widowControl/>
              <w:numPr>
                <w:ilvl w:val="0"/>
                <w:numId w:val="22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Кузнецов Степан Павлович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pStyle w:val="a8"/>
              <w:widowControl/>
              <w:numPr>
                <w:ilvl w:val="0"/>
                <w:numId w:val="22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Боровинский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Артём Васильевич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pStyle w:val="a8"/>
              <w:widowControl/>
              <w:numPr>
                <w:ilvl w:val="0"/>
                <w:numId w:val="22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Карякин Матвей Алексеевич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pStyle w:val="a8"/>
              <w:widowControl/>
              <w:numPr>
                <w:ilvl w:val="0"/>
                <w:numId w:val="22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Карпаков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Алексей Евгеньевич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pStyle w:val="a8"/>
              <w:widowControl/>
              <w:numPr>
                <w:ilvl w:val="0"/>
                <w:numId w:val="22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 xml:space="preserve">Ткач Артём 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pStyle w:val="a8"/>
              <w:widowControl/>
              <w:numPr>
                <w:ilvl w:val="0"/>
                <w:numId w:val="22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Сапачев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Георгий Николаевич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pStyle w:val="a8"/>
              <w:widowControl/>
              <w:numPr>
                <w:ilvl w:val="0"/>
                <w:numId w:val="22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Осипов Георгий Владимирович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pStyle w:val="a8"/>
              <w:widowControl/>
              <w:numPr>
                <w:ilvl w:val="0"/>
                <w:numId w:val="22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Кириллов Кирилл Юрьевич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pStyle w:val="a8"/>
              <w:widowControl/>
              <w:numPr>
                <w:ilvl w:val="0"/>
                <w:numId w:val="22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Куравин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Григорий Романович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pStyle w:val="a8"/>
              <w:widowControl/>
              <w:numPr>
                <w:ilvl w:val="0"/>
                <w:numId w:val="22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Тярин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Виктор Павлович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pStyle w:val="a8"/>
              <w:widowControl/>
              <w:numPr>
                <w:ilvl w:val="0"/>
                <w:numId w:val="22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Скоробогатов Никита Андреевич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pStyle w:val="a8"/>
              <w:widowControl/>
              <w:numPr>
                <w:ilvl w:val="0"/>
                <w:numId w:val="22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Куравин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Михаил Романович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pStyle w:val="a8"/>
              <w:widowControl/>
              <w:numPr>
                <w:ilvl w:val="0"/>
                <w:numId w:val="22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Галь Артём Александрович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pStyle w:val="a8"/>
              <w:widowControl/>
              <w:numPr>
                <w:ilvl w:val="0"/>
                <w:numId w:val="22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Ломоносов Артём Ильич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pStyle w:val="a8"/>
              <w:widowControl/>
              <w:numPr>
                <w:ilvl w:val="0"/>
                <w:numId w:val="22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Смирнов Дмитрий Юрьевич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pStyle w:val="a8"/>
              <w:widowControl/>
              <w:numPr>
                <w:ilvl w:val="0"/>
                <w:numId w:val="22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Черкасов Никита Васильевич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pStyle w:val="a8"/>
              <w:widowControl/>
              <w:numPr>
                <w:ilvl w:val="0"/>
                <w:numId w:val="22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Молчанов Артём Вадимович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pStyle w:val="a8"/>
              <w:widowControl/>
              <w:numPr>
                <w:ilvl w:val="0"/>
                <w:numId w:val="22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Касьянов Роман Игоревич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pStyle w:val="a8"/>
              <w:widowControl/>
              <w:numPr>
                <w:ilvl w:val="0"/>
                <w:numId w:val="22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Ханафиев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Тимур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Максумович</w:t>
            </w:r>
            <w:proofErr w:type="spellEnd"/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pStyle w:val="a8"/>
              <w:widowControl/>
              <w:numPr>
                <w:ilvl w:val="0"/>
                <w:numId w:val="22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Губкин Иван Петрович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pStyle w:val="a8"/>
              <w:widowControl/>
              <w:numPr>
                <w:ilvl w:val="0"/>
                <w:numId w:val="22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Новицкий Максим Витальевич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pStyle w:val="a8"/>
              <w:widowControl/>
              <w:numPr>
                <w:ilvl w:val="0"/>
                <w:numId w:val="22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Полыгалин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Никита Романович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C05B4E">
            <w:pPr>
              <w:pStyle w:val="a8"/>
              <w:widowControl/>
              <w:numPr>
                <w:ilvl w:val="0"/>
                <w:numId w:val="22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C05B4E">
            <w:pPr>
              <w:widowControl/>
              <w:autoSpaceDE/>
              <w:autoSpaceDN/>
              <w:adjustRightInd/>
              <w:rPr>
                <w:color w:val="FF0000"/>
                <w:sz w:val="28"/>
                <w:szCs w:val="28"/>
              </w:rPr>
            </w:pPr>
            <w:r w:rsidRPr="002826ED">
              <w:rPr>
                <w:color w:val="000000" w:themeColor="text1"/>
                <w:sz w:val="28"/>
                <w:szCs w:val="28"/>
              </w:rPr>
              <w:t>Осипов Леон Михайлович</w:t>
            </w:r>
          </w:p>
        </w:tc>
      </w:tr>
    </w:tbl>
    <w:p w:rsidR="00FF2C9F" w:rsidRPr="008B67FD" w:rsidRDefault="00FF2C9F" w:rsidP="00FF2C9F">
      <w:pPr>
        <w:pStyle w:val="a8"/>
        <w:ind w:left="360"/>
        <w:rPr>
          <w:sz w:val="28"/>
          <w:szCs w:val="28"/>
        </w:rPr>
      </w:pPr>
    </w:p>
    <w:p w:rsidR="00FF2C9F" w:rsidRPr="008B67FD" w:rsidRDefault="00FF2C9F" w:rsidP="00FF2C9F">
      <w:pPr>
        <w:rPr>
          <w:sz w:val="28"/>
          <w:szCs w:val="28"/>
        </w:rPr>
      </w:pPr>
    </w:p>
    <w:p w:rsidR="00FF2C9F" w:rsidRPr="008B67FD" w:rsidRDefault="00FF2C9F" w:rsidP="00EF2308">
      <w:pPr>
        <w:jc w:val="center"/>
        <w:rPr>
          <w:b/>
          <w:sz w:val="28"/>
          <w:szCs w:val="28"/>
        </w:rPr>
      </w:pPr>
      <w:r w:rsidRPr="008B67FD">
        <w:rPr>
          <w:sz w:val="28"/>
          <w:szCs w:val="28"/>
        </w:rPr>
        <w:t xml:space="preserve">13.02.13 Эксплуатация и обслуживание электрического и электромеханического оборудования (по отраслям), </w:t>
      </w:r>
      <w:r w:rsidRPr="008B67FD">
        <w:rPr>
          <w:b/>
          <w:sz w:val="28"/>
          <w:szCs w:val="28"/>
        </w:rPr>
        <w:t xml:space="preserve">группа ТЭ </w:t>
      </w:r>
      <w:r w:rsidR="00EF2308" w:rsidRPr="008B67FD">
        <w:rPr>
          <w:b/>
          <w:sz w:val="28"/>
          <w:szCs w:val="28"/>
        </w:rPr>
        <w:t>26.6</w:t>
      </w:r>
      <w:r w:rsidRPr="008B67FD">
        <w:rPr>
          <w:b/>
          <w:sz w:val="28"/>
          <w:szCs w:val="28"/>
        </w:rPr>
        <w:t xml:space="preserve"> (Клин)</w:t>
      </w:r>
      <w:r w:rsidR="002826ED">
        <w:rPr>
          <w:b/>
          <w:sz w:val="28"/>
          <w:szCs w:val="28"/>
        </w:rPr>
        <w:t xml:space="preserve"> </w:t>
      </w:r>
    </w:p>
    <w:tbl>
      <w:tblPr>
        <w:tblW w:w="6232" w:type="dxa"/>
        <w:tblLook w:val="04A0" w:firstRow="1" w:lastRow="0" w:firstColumn="1" w:lastColumn="0" w:noHBand="0" w:noVBand="1"/>
      </w:tblPr>
      <w:tblGrid>
        <w:gridCol w:w="704"/>
        <w:gridCol w:w="5528"/>
      </w:tblGrid>
      <w:tr w:rsidR="0080791F" w:rsidRPr="008B67FD" w:rsidTr="0080791F">
        <w:trPr>
          <w:trHeight w:val="32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087750">
            <w:pPr>
              <w:jc w:val="right"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087750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Ф.И.О.</w:t>
            </w:r>
          </w:p>
        </w:tc>
      </w:tr>
      <w:tr w:rsidR="0080791F" w:rsidRPr="008B67FD" w:rsidTr="0080791F">
        <w:trPr>
          <w:trHeight w:val="32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pStyle w:val="a8"/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Куранов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Роман Вячеславович</w:t>
            </w:r>
          </w:p>
        </w:tc>
      </w:tr>
      <w:tr w:rsidR="0080791F" w:rsidRPr="008B67FD" w:rsidTr="0080791F">
        <w:trPr>
          <w:trHeight w:val="32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pStyle w:val="a8"/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Домокуров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Иван Дмитриевич</w:t>
            </w:r>
          </w:p>
        </w:tc>
      </w:tr>
      <w:tr w:rsidR="0080791F" w:rsidRPr="008B67FD" w:rsidTr="0080791F">
        <w:trPr>
          <w:trHeight w:val="32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pStyle w:val="a8"/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Тухватулин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Иван Дмитриевич</w:t>
            </w:r>
          </w:p>
        </w:tc>
      </w:tr>
      <w:tr w:rsidR="0080791F" w:rsidRPr="008B67FD" w:rsidTr="0080791F">
        <w:trPr>
          <w:trHeight w:val="32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pStyle w:val="a8"/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Перуненко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Егор Павлович</w:t>
            </w:r>
          </w:p>
        </w:tc>
      </w:tr>
      <w:tr w:rsidR="0080791F" w:rsidRPr="008B67FD" w:rsidTr="0080791F">
        <w:trPr>
          <w:trHeight w:val="32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pStyle w:val="a8"/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Гончаров Денис Иванович</w:t>
            </w:r>
          </w:p>
        </w:tc>
      </w:tr>
      <w:tr w:rsidR="0080791F" w:rsidRPr="008B67FD" w:rsidTr="0080791F">
        <w:trPr>
          <w:trHeight w:val="32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pStyle w:val="a8"/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Пащенко Андрей Сергеевич</w:t>
            </w:r>
          </w:p>
        </w:tc>
      </w:tr>
      <w:tr w:rsidR="0080791F" w:rsidRPr="008B67FD" w:rsidTr="0080791F">
        <w:trPr>
          <w:trHeight w:val="32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pStyle w:val="a8"/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Харламов Игорь Михайлович</w:t>
            </w:r>
          </w:p>
        </w:tc>
      </w:tr>
      <w:tr w:rsidR="0080791F" w:rsidRPr="008B67FD" w:rsidTr="0080791F">
        <w:trPr>
          <w:trHeight w:val="2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pStyle w:val="a8"/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Царёв Матвей Викторович</w:t>
            </w:r>
          </w:p>
        </w:tc>
      </w:tr>
      <w:tr w:rsidR="0080791F" w:rsidRPr="008B67FD" w:rsidTr="0080791F">
        <w:trPr>
          <w:trHeight w:val="32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pStyle w:val="a8"/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Чепалов Евгений Александрович</w:t>
            </w:r>
          </w:p>
        </w:tc>
      </w:tr>
      <w:tr w:rsidR="0080791F" w:rsidRPr="008B67FD" w:rsidTr="0080791F">
        <w:trPr>
          <w:trHeight w:val="32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pStyle w:val="a8"/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Кузнецов Николай Николаевич</w:t>
            </w:r>
          </w:p>
        </w:tc>
      </w:tr>
      <w:tr w:rsidR="0080791F" w:rsidRPr="008B67FD" w:rsidTr="0080791F">
        <w:trPr>
          <w:trHeight w:val="32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pStyle w:val="a8"/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Щихорский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Даниил Дмитриевич</w:t>
            </w:r>
          </w:p>
        </w:tc>
      </w:tr>
      <w:tr w:rsidR="0080791F" w:rsidRPr="008B67FD" w:rsidTr="0080791F">
        <w:trPr>
          <w:trHeight w:val="32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pStyle w:val="a8"/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Сотников Степан Алексеевич</w:t>
            </w:r>
          </w:p>
        </w:tc>
      </w:tr>
      <w:tr w:rsidR="0080791F" w:rsidRPr="008B67FD" w:rsidTr="0080791F">
        <w:trPr>
          <w:trHeight w:val="32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pStyle w:val="a8"/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Владыкин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Даниил Николаевич</w:t>
            </w:r>
          </w:p>
        </w:tc>
      </w:tr>
      <w:tr w:rsidR="0080791F" w:rsidRPr="008B67FD" w:rsidTr="0080791F">
        <w:trPr>
          <w:trHeight w:val="32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pStyle w:val="a8"/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Лаврухин Денис Александрович</w:t>
            </w:r>
          </w:p>
        </w:tc>
      </w:tr>
      <w:tr w:rsidR="0080791F" w:rsidRPr="008B67FD" w:rsidTr="0080791F">
        <w:trPr>
          <w:trHeight w:val="32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pStyle w:val="a8"/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Абасов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Аким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Рамизович</w:t>
            </w:r>
            <w:proofErr w:type="spellEnd"/>
          </w:p>
        </w:tc>
      </w:tr>
      <w:tr w:rsidR="0080791F" w:rsidRPr="008B67FD" w:rsidTr="0080791F">
        <w:trPr>
          <w:trHeight w:val="32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pStyle w:val="a8"/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Анохин Артём Максимович</w:t>
            </w:r>
          </w:p>
        </w:tc>
      </w:tr>
      <w:tr w:rsidR="0080791F" w:rsidRPr="008B67FD" w:rsidTr="0080791F">
        <w:trPr>
          <w:trHeight w:val="32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pStyle w:val="a8"/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Еремкин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Павел Александрович</w:t>
            </w:r>
          </w:p>
        </w:tc>
      </w:tr>
      <w:tr w:rsidR="0080791F" w:rsidRPr="008B67FD" w:rsidTr="0080791F">
        <w:trPr>
          <w:trHeight w:val="32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pStyle w:val="a8"/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Зобков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Иван Сергеевич</w:t>
            </w:r>
          </w:p>
        </w:tc>
      </w:tr>
      <w:tr w:rsidR="0080791F" w:rsidRPr="008B67FD" w:rsidTr="0080791F">
        <w:trPr>
          <w:trHeight w:val="32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pStyle w:val="a8"/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Ларин Олег Иванович</w:t>
            </w:r>
          </w:p>
        </w:tc>
      </w:tr>
      <w:tr w:rsidR="0080791F" w:rsidRPr="008B67FD" w:rsidTr="0080791F">
        <w:trPr>
          <w:trHeight w:val="32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pStyle w:val="a8"/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Тярин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Вадим Андреевич</w:t>
            </w:r>
          </w:p>
        </w:tc>
      </w:tr>
      <w:tr w:rsidR="0080791F" w:rsidRPr="008B67FD" w:rsidTr="0080791F">
        <w:trPr>
          <w:trHeight w:val="32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pStyle w:val="a8"/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Сторожук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Михаил Андреевич</w:t>
            </w:r>
          </w:p>
        </w:tc>
      </w:tr>
      <w:tr w:rsidR="0080791F" w:rsidRPr="008B67FD" w:rsidTr="0080791F">
        <w:trPr>
          <w:trHeight w:val="32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pStyle w:val="a8"/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Чумаков Кирилл Алексеевич</w:t>
            </w:r>
          </w:p>
        </w:tc>
      </w:tr>
      <w:tr w:rsidR="0080791F" w:rsidRPr="008B67FD" w:rsidTr="0080791F">
        <w:trPr>
          <w:trHeight w:val="32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pStyle w:val="a8"/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Драгушан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Егор Валерьевич</w:t>
            </w:r>
          </w:p>
        </w:tc>
      </w:tr>
      <w:tr w:rsidR="0080791F" w:rsidRPr="008B67FD" w:rsidTr="0080791F">
        <w:trPr>
          <w:trHeight w:val="32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pStyle w:val="a8"/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Егоров Михаил Антонович</w:t>
            </w:r>
          </w:p>
        </w:tc>
      </w:tr>
      <w:tr w:rsidR="0080791F" w:rsidRPr="008B67FD" w:rsidTr="0080791F">
        <w:trPr>
          <w:trHeight w:val="32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pStyle w:val="a8"/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Журавлев Артём Евгеньевич</w:t>
            </w:r>
          </w:p>
        </w:tc>
      </w:tr>
      <w:tr w:rsidR="0080791F" w:rsidRPr="008B67FD" w:rsidTr="0080791F">
        <w:trPr>
          <w:trHeight w:val="32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pStyle w:val="a8"/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Хорьяков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Матвей Андреевич</w:t>
            </w:r>
          </w:p>
        </w:tc>
      </w:tr>
      <w:tr w:rsidR="0080791F" w:rsidRPr="008B67FD" w:rsidTr="0080791F">
        <w:trPr>
          <w:trHeight w:val="32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pStyle w:val="a8"/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Спиридонов Матвей Антонович</w:t>
            </w:r>
          </w:p>
        </w:tc>
      </w:tr>
      <w:tr w:rsidR="0080791F" w:rsidRPr="008B67FD" w:rsidTr="0080791F">
        <w:trPr>
          <w:trHeight w:val="32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pStyle w:val="a8"/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Щербаков Никита Александрович</w:t>
            </w:r>
          </w:p>
        </w:tc>
      </w:tr>
      <w:tr w:rsidR="0080791F" w:rsidRPr="008B67FD" w:rsidTr="0080791F">
        <w:trPr>
          <w:trHeight w:val="32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pStyle w:val="a8"/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Калашников Кирилл Алексеевич</w:t>
            </w:r>
          </w:p>
        </w:tc>
      </w:tr>
      <w:tr w:rsidR="0080791F" w:rsidRPr="008B67FD" w:rsidTr="0080791F">
        <w:trPr>
          <w:trHeight w:val="32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pStyle w:val="a8"/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Жуков Александр Алексеевич</w:t>
            </w:r>
          </w:p>
        </w:tc>
      </w:tr>
      <w:tr w:rsidR="0080791F" w:rsidRPr="008B67FD" w:rsidTr="0080791F">
        <w:trPr>
          <w:trHeight w:val="32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pStyle w:val="a8"/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A40B5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Комолов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Александр Вячеславович</w:t>
            </w:r>
          </w:p>
        </w:tc>
      </w:tr>
    </w:tbl>
    <w:p w:rsidR="00FF2C9F" w:rsidRPr="008B67FD" w:rsidRDefault="00FF2C9F" w:rsidP="00FF2C9F">
      <w:pPr>
        <w:pStyle w:val="a8"/>
        <w:ind w:left="360"/>
        <w:rPr>
          <w:sz w:val="28"/>
          <w:szCs w:val="28"/>
        </w:rPr>
      </w:pPr>
    </w:p>
    <w:p w:rsidR="00FF2C9F" w:rsidRPr="008B67FD" w:rsidRDefault="00FF2C9F" w:rsidP="00FF2C9F">
      <w:pPr>
        <w:ind w:left="284"/>
        <w:rPr>
          <w:sz w:val="28"/>
          <w:szCs w:val="28"/>
        </w:rPr>
      </w:pPr>
      <w:r w:rsidRPr="008B67FD">
        <w:rPr>
          <w:sz w:val="28"/>
          <w:szCs w:val="28"/>
        </w:rPr>
        <w:t xml:space="preserve">13.02.13 Эксплуатация и обслуживание электрического и электромеханического оборудования (по отраслям), </w:t>
      </w:r>
      <w:r w:rsidRPr="008B67FD">
        <w:rPr>
          <w:b/>
          <w:sz w:val="28"/>
          <w:szCs w:val="28"/>
        </w:rPr>
        <w:t xml:space="preserve">группа ТЭ </w:t>
      </w:r>
      <w:r w:rsidR="008B732E" w:rsidRPr="008B67FD">
        <w:rPr>
          <w:b/>
          <w:sz w:val="28"/>
          <w:szCs w:val="28"/>
        </w:rPr>
        <w:t>26.31</w:t>
      </w:r>
      <w:r w:rsidRPr="008B67FD">
        <w:rPr>
          <w:b/>
          <w:sz w:val="28"/>
          <w:szCs w:val="28"/>
        </w:rPr>
        <w:t xml:space="preserve"> (Лобня)</w:t>
      </w:r>
      <w:r w:rsidR="002826ED">
        <w:rPr>
          <w:b/>
          <w:sz w:val="28"/>
          <w:szCs w:val="28"/>
        </w:rPr>
        <w:t xml:space="preserve"> </w:t>
      </w:r>
    </w:p>
    <w:tbl>
      <w:tblPr>
        <w:tblpPr w:leftFromText="180" w:rightFromText="180" w:vertAnchor="text" w:tblpY="1"/>
        <w:tblOverlap w:val="never"/>
        <w:tblW w:w="6232" w:type="dxa"/>
        <w:tblLook w:val="04A0" w:firstRow="1" w:lastRow="0" w:firstColumn="1" w:lastColumn="0" w:noHBand="0" w:noVBand="1"/>
      </w:tblPr>
      <w:tblGrid>
        <w:gridCol w:w="840"/>
        <w:gridCol w:w="5392"/>
      </w:tblGrid>
      <w:tr w:rsidR="0080791F" w:rsidRPr="008B67FD" w:rsidTr="0080791F">
        <w:trPr>
          <w:trHeight w:val="30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C526B">
            <w:pPr>
              <w:jc w:val="right"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C526B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Ф.И.О.</w:t>
            </w:r>
          </w:p>
        </w:tc>
      </w:tr>
      <w:tr w:rsidR="0080791F" w:rsidRPr="008B67FD" w:rsidTr="0080791F">
        <w:trPr>
          <w:trHeight w:val="30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numPr>
                <w:ilvl w:val="0"/>
                <w:numId w:val="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Алексеев Макар Алексеевич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numPr>
                <w:ilvl w:val="0"/>
                <w:numId w:val="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Аршакян</w:t>
            </w:r>
            <w:proofErr w:type="spellEnd"/>
            <w:r w:rsidRPr="008B67FD">
              <w:rPr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sz w:val="28"/>
                <w:szCs w:val="28"/>
              </w:rPr>
              <w:t>Гегам</w:t>
            </w:r>
            <w:proofErr w:type="spellEnd"/>
            <w:r w:rsidRPr="008B67FD">
              <w:rPr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sz w:val="28"/>
                <w:szCs w:val="28"/>
              </w:rPr>
              <w:t>Араикович</w:t>
            </w:r>
            <w:proofErr w:type="spellEnd"/>
          </w:p>
        </w:tc>
      </w:tr>
      <w:tr w:rsidR="0080791F" w:rsidRPr="008B67FD" w:rsidTr="0080791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numPr>
                <w:ilvl w:val="0"/>
                <w:numId w:val="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Балицкий</w:t>
            </w:r>
            <w:proofErr w:type="spellEnd"/>
            <w:r w:rsidRPr="008B67FD">
              <w:rPr>
                <w:sz w:val="28"/>
                <w:szCs w:val="28"/>
              </w:rPr>
              <w:t xml:space="preserve"> Артём Евгеньевич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numPr>
                <w:ilvl w:val="0"/>
                <w:numId w:val="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Бароненкова</w:t>
            </w:r>
            <w:proofErr w:type="spellEnd"/>
            <w:r w:rsidRPr="008B67FD">
              <w:rPr>
                <w:sz w:val="28"/>
                <w:szCs w:val="28"/>
              </w:rPr>
              <w:t xml:space="preserve"> Злата Александровна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numPr>
                <w:ilvl w:val="0"/>
                <w:numId w:val="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Басов Серафим Сергеевич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numPr>
                <w:ilvl w:val="0"/>
                <w:numId w:val="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Белый Вячеслав Николаевич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numPr>
                <w:ilvl w:val="0"/>
                <w:numId w:val="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Бикваидзе</w:t>
            </w:r>
            <w:proofErr w:type="spellEnd"/>
            <w:r w:rsidRPr="008B67FD">
              <w:rPr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sz w:val="28"/>
                <w:szCs w:val="28"/>
              </w:rPr>
              <w:t>Шимон</w:t>
            </w:r>
            <w:proofErr w:type="spellEnd"/>
            <w:r w:rsidRPr="008B67FD">
              <w:rPr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sz w:val="28"/>
                <w:szCs w:val="28"/>
              </w:rPr>
              <w:t>Ревазович</w:t>
            </w:r>
            <w:proofErr w:type="spellEnd"/>
          </w:p>
        </w:tc>
      </w:tr>
      <w:tr w:rsidR="0080791F" w:rsidRPr="008B67FD" w:rsidTr="0080791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numPr>
                <w:ilvl w:val="0"/>
                <w:numId w:val="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Боков Павел Валерьевич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numPr>
                <w:ilvl w:val="0"/>
                <w:numId w:val="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Брыксин</w:t>
            </w:r>
            <w:proofErr w:type="spellEnd"/>
            <w:r w:rsidRPr="008B67FD">
              <w:rPr>
                <w:sz w:val="28"/>
                <w:szCs w:val="28"/>
              </w:rPr>
              <w:t xml:space="preserve"> Илья Сергеевич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numPr>
                <w:ilvl w:val="0"/>
                <w:numId w:val="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Гулякин</w:t>
            </w:r>
            <w:proofErr w:type="spellEnd"/>
            <w:r w:rsidRPr="008B67FD">
              <w:rPr>
                <w:sz w:val="28"/>
                <w:szCs w:val="28"/>
              </w:rPr>
              <w:t xml:space="preserve"> Максим Александрович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numPr>
                <w:ilvl w:val="0"/>
                <w:numId w:val="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Гусев Александр Сергеевич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numPr>
                <w:ilvl w:val="0"/>
                <w:numId w:val="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Драчук</w:t>
            </w:r>
            <w:proofErr w:type="spellEnd"/>
            <w:r w:rsidRPr="008B67FD">
              <w:rPr>
                <w:sz w:val="28"/>
                <w:szCs w:val="28"/>
              </w:rPr>
              <w:t xml:space="preserve"> Даниил Дмитриевич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numPr>
                <w:ilvl w:val="0"/>
                <w:numId w:val="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Ефимов Виктор Александрович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numPr>
                <w:ilvl w:val="0"/>
                <w:numId w:val="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Житков Михаил Алексеевич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numPr>
                <w:ilvl w:val="0"/>
                <w:numId w:val="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Иванин Геннадий Андреевич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numPr>
                <w:ilvl w:val="0"/>
                <w:numId w:val="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Колядный Дмитрий Вячеславович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numPr>
                <w:ilvl w:val="0"/>
                <w:numId w:val="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Коновалов Роман Евгеньевич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numPr>
                <w:ilvl w:val="0"/>
                <w:numId w:val="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Кубляков</w:t>
            </w:r>
            <w:proofErr w:type="spellEnd"/>
            <w:r w:rsidRPr="008B67FD">
              <w:rPr>
                <w:sz w:val="28"/>
                <w:szCs w:val="28"/>
              </w:rPr>
              <w:t xml:space="preserve"> Ярослав Алексеевич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numPr>
                <w:ilvl w:val="0"/>
                <w:numId w:val="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Куликов Илья Павлович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numPr>
                <w:ilvl w:val="0"/>
                <w:numId w:val="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Лисицин</w:t>
            </w:r>
            <w:proofErr w:type="spellEnd"/>
            <w:r w:rsidRPr="008B67FD">
              <w:rPr>
                <w:sz w:val="28"/>
                <w:szCs w:val="28"/>
              </w:rPr>
              <w:t xml:space="preserve"> Артём Денисович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numPr>
                <w:ilvl w:val="0"/>
                <w:numId w:val="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Овчинников Евгений Николаевич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numPr>
                <w:ilvl w:val="0"/>
                <w:numId w:val="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Петрушкин Андрей Денисович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numPr>
                <w:ilvl w:val="0"/>
                <w:numId w:val="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Прилуцких Данил Павлович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numPr>
                <w:ilvl w:val="0"/>
                <w:numId w:val="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Рамилов</w:t>
            </w:r>
            <w:proofErr w:type="spellEnd"/>
            <w:r w:rsidRPr="008B67FD">
              <w:rPr>
                <w:sz w:val="28"/>
                <w:szCs w:val="28"/>
              </w:rPr>
              <w:t xml:space="preserve"> Александр </w:t>
            </w:r>
            <w:proofErr w:type="spellStart"/>
            <w:r w:rsidRPr="008B67FD">
              <w:rPr>
                <w:sz w:val="28"/>
                <w:szCs w:val="28"/>
              </w:rPr>
              <w:t>Ровшанович</w:t>
            </w:r>
            <w:proofErr w:type="spellEnd"/>
          </w:p>
        </w:tc>
      </w:tr>
      <w:tr w:rsidR="0080791F" w:rsidRPr="008B67FD" w:rsidTr="0080791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numPr>
                <w:ilvl w:val="0"/>
                <w:numId w:val="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Ревазян</w:t>
            </w:r>
            <w:proofErr w:type="spellEnd"/>
            <w:r w:rsidRPr="008B67FD">
              <w:rPr>
                <w:sz w:val="28"/>
                <w:szCs w:val="28"/>
              </w:rPr>
              <w:t xml:space="preserve"> Давид </w:t>
            </w:r>
            <w:proofErr w:type="spellStart"/>
            <w:r w:rsidRPr="008B67FD">
              <w:rPr>
                <w:sz w:val="28"/>
                <w:szCs w:val="28"/>
              </w:rPr>
              <w:t>Арутюнович</w:t>
            </w:r>
            <w:proofErr w:type="spellEnd"/>
          </w:p>
        </w:tc>
      </w:tr>
      <w:tr w:rsidR="0080791F" w:rsidRPr="008B67FD" w:rsidTr="0080791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numPr>
                <w:ilvl w:val="0"/>
                <w:numId w:val="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Саканян</w:t>
            </w:r>
            <w:proofErr w:type="spellEnd"/>
            <w:r w:rsidRPr="008B67FD">
              <w:rPr>
                <w:sz w:val="28"/>
                <w:szCs w:val="28"/>
              </w:rPr>
              <w:t xml:space="preserve"> Максим </w:t>
            </w:r>
            <w:proofErr w:type="spellStart"/>
            <w:r w:rsidRPr="008B67FD">
              <w:rPr>
                <w:sz w:val="28"/>
                <w:szCs w:val="28"/>
              </w:rPr>
              <w:t>Варданович</w:t>
            </w:r>
            <w:proofErr w:type="spellEnd"/>
          </w:p>
        </w:tc>
      </w:tr>
      <w:tr w:rsidR="0080791F" w:rsidRPr="008B67FD" w:rsidTr="0080791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numPr>
                <w:ilvl w:val="0"/>
                <w:numId w:val="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Сливинский</w:t>
            </w:r>
            <w:proofErr w:type="spellEnd"/>
            <w:r w:rsidRPr="008B67FD">
              <w:rPr>
                <w:sz w:val="28"/>
                <w:szCs w:val="28"/>
              </w:rPr>
              <w:t xml:space="preserve"> Дмитрий Вадимович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numPr>
                <w:ilvl w:val="0"/>
                <w:numId w:val="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Смирнов Илья Валентинович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numPr>
                <w:ilvl w:val="0"/>
                <w:numId w:val="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Соловьев Никита Александрович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numPr>
                <w:ilvl w:val="0"/>
                <w:numId w:val="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 xml:space="preserve">Спицын Тихон </w:t>
            </w:r>
            <w:proofErr w:type="spellStart"/>
            <w:r w:rsidRPr="008B67FD">
              <w:rPr>
                <w:sz w:val="28"/>
                <w:szCs w:val="28"/>
              </w:rPr>
              <w:t>Алишерович</w:t>
            </w:r>
            <w:proofErr w:type="spellEnd"/>
          </w:p>
        </w:tc>
      </w:tr>
      <w:tr w:rsidR="0080791F" w:rsidRPr="008B67FD" w:rsidTr="0080791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numPr>
                <w:ilvl w:val="0"/>
                <w:numId w:val="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Стародубцев Максим Максимович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numPr>
                <w:ilvl w:val="0"/>
                <w:numId w:val="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 xml:space="preserve">Степанян Степан </w:t>
            </w:r>
            <w:proofErr w:type="spellStart"/>
            <w:r w:rsidRPr="008B67FD">
              <w:rPr>
                <w:sz w:val="28"/>
                <w:szCs w:val="28"/>
              </w:rPr>
              <w:t>Мамиконович</w:t>
            </w:r>
            <w:proofErr w:type="spellEnd"/>
          </w:p>
        </w:tc>
      </w:tr>
      <w:tr w:rsidR="0080791F" w:rsidRPr="008B67FD" w:rsidTr="0080791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numPr>
                <w:ilvl w:val="0"/>
                <w:numId w:val="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Стефанцов</w:t>
            </w:r>
            <w:proofErr w:type="spellEnd"/>
            <w:r w:rsidRPr="008B67FD">
              <w:rPr>
                <w:sz w:val="28"/>
                <w:szCs w:val="28"/>
              </w:rPr>
              <w:t xml:space="preserve"> Илья Сергеевич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numPr>
                <w:ilvl w:val="0"/>
                <w:numId w:val="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Стретович</w:t>
            </w:r>
            <w:proofErr w:type="spellEnd"/>
            <w:r w:rsidRPr="008B67FD">
              <w:rPr>
                <w:sz w:val="28"/>
                <w:szCs w:val="28"/>
              </w:rPr>
              <w:t xml:space="preserve"> Максим Владимирович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numPr>
                <w:ilvl w:val="0"/>
                <w:numId w:val="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Ступников</w:t>
            </w:r>
            <w:proofErr w:type="spellEnd"/>
            <w:r w:rsidRPr="008B67FD">
              <w:rPr>
                <w:sz w:val="28"/>
                <w:szCs w:val="28"/>
              </w:rPr>
              <w:t xml:space="preserve"> Георгий Павлович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numPr>
                <w:ilvl w:val="0"/>
                <w:numId w:val="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 xml:space="preserve">Султанов Дамир </w:t>
            </w:r>
            <w:proofErr w:type="spellStart"/>
            <w:r w:rsidRPr="008B67FD">
              <w:rPr>
                <w:sz w:val="28"/>
                <w:szCs w:val="28"/>
              </w:rPr>
              <w:t>Касымович</w:t>
            </w:r>
            <w:proofErr w:type="spellEnd"/>
          </w:p>
        </w:tc>
      </w:tr>
      <w:tr w:rsidR="0080791F" w:rsidRPr="008B67FD" w:rsidTr="0080791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numPr>
                <w:ilvl w:val="0"/>
                <w:numId w:val="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Урсулов  Иван Александрович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numPr>
                <w:ilvl w:val="0"/>
                <w:numId w:val="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Харламов Максим Дмитриевич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numPr>
                <w:ilvl w:val="0"/>
                <w:numId w:val="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Царик</w:t>
            </w:r>
            <w:proofErr w:type="spellEnd"/>
            <w:r w:rsidRPr="008B67FD">
              <w:rPr>
                <w:sz w:val="28"/>
                <w:szCs w:val="28"/>
              </w:rPr>
              <w:t xml:space="preserve"> Елисей Николаевич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numPr>
                <w:ilvl w:val="0"/>
                <w:numId w:val="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Чепрагин</w:t>
            </w:r>
            <w:proofErr w:type="spellEnd"/>
            <w:r w:rsidRPr="008B67FD">
              <w:rPr>
                <w:sz w:val="28"/>
                <w:szCs w:val="28"/>
              </w:rPr>
              <w:t xml:space="preserve"> Андрей Сергеевич</w:t>
            </w:r>
          </w:p>
        </w:tc>
      </w:tr>
    </w:tbl>
    <w:p w:rsidR="00EC526B" w:rsidRPr="008B67FD" w:rsidRDefault="00EC526B" w:rsidP="00D92D5D">
      <w:pPr>
        <w:pStyle w:val="a8"/>
        <w:ind w:left="360"/>
        <w:rPr>
          <w:sz w:val="28"/>
          <w:szCs w:val="28"/>
        </w:rPr>
      </w:pPr>
    </w:p>
    <w:p w:rsidR="00770E2D" w:rsidRPr="008B67FD" w:rsidRDefault="00770E2D" w:rsidP="00D92D5D">
      <w:pPr>
        <w:pStyle w:val="a8"/>
        <w:ind w:left="360"/>
        <w:rPr>
          <w:sz w:val="28"/>
          <w:szCs w:val="28"/>
        </w:rPr>
      </w:pPr>
    </w:p>
    <w:p w:rsidR="00FF2C9F" w:rsidRPr="008B67FD" w:rsidRDefault="00EC526B" w:rsidP="00D92D5D">
      <w:pPr>
        <w:pStyle w:val="a8"/>
        <w:ind w:left="360"/>
        <w:rPr>
          <w:sz w:val="28"/>
          <w:szCs w:val="28"/>
        </w:rPr>
      </w:pPr>
      <w:r w:rsidRPr="008B67FD">
        <w:rPr>
          <w:sz w:val="28"/>
          <w:szCs w:val="28"/>
        </w:rPr>
        <w:br w:type="textWrapping" w:clear="all"/>
      </w:r>
    </w:p>
    <w:p w:rsidR="00FF2C9F" w:rsidRPr="008B67FD" w:rsidRDefault="00087750" w:rsidP="00D92D5D">
      <w:pPr>
        <w:pStyle w:val="a8"/>
        <w:ind w:left="360"/>
        <w:rPr>
          <w:sz w:val="28"/>
          <w:szCs w:val="28"/>
        </w:rPr>
      </w:pPr>
      <w:r w:rsidRPr="008B67FD">
        <w:rPr>
          <w:sz w:val="28"/>
          <w:szCs w:val="28"/>
        </w:rPr>
        <w:t xml:space="preserve">08.02.01 Строительство и эксплуатация зданий и сооружений, </w:t>
      </w:r>
      <w:r w:rsidRPr="008B67FD">
        <w:rPr>
          <w:b/>
          <w:sz w:val="28"/>
          <w:szCs w:val="28"/>
        </w:rPr>
        <w:t>группа СТ</w:t>
      </w:r>
      <w:r w:rsidR="008B732E" w:rsidRPr="008B67FD">
        <w:rPr>
          <w:b/>
          <w:sz w:val="28"/>
          <w:szCs w:val="28"/>
        </w:rPr>
        <w:t xml:space="preserve"> 26.7</w:t>
      </w:r>
      <w:r w:rsidRPr="008B67FD">
        <w:rPr>
          <w:b/>
          <w:sz w:val="28"/>
          <w:szCs w:val="28"/>
        </w:rPr>
        <w:t xml:space="preserve"> (Клин)</w:t>
      </w:r>
      <w:r w:rsidR="00E77ACB" w:rsidRPr="008B67FD">
        <w:rPr>
          <w:b/>
          <w:sz w:val="28"/>
          <w:szCs w:val="28"/>
        </w:rPr>
        <w:t xml:space="preserve"> </w:t>
      </w:r>
      <w:proofErr w:type="spellStart"/>
      <w:r w:rsidR="00E77ACB" w:rsidRPr="008B67FD">
        <w:rPr>
          <w:b/>
          <w:sz w:val="28"/>
          <w:szCs w:val="28"/>
        </w:rPr>
        <w:t>кцп</w:t>
      </w:r>
      <w:proofErr w:type="spellEnd"/>
      <w:r w:rsidR="00E77ACB" w:rsidRPr="008B67FD">
        <w:rPr>
          <w:b/>
          <w:sz w:val="28"/>
          <w:szCs w:val="28"/>
        </w:rPr>
        <w:t xml:space="preserve"> 30</w:t>
      </w:r>
    </w:p>
    <w:tbl>
      <w:tblPr>
        <w:tblW w:w="6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5670"/>
      </w:tblGrid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087750">
            <w:pPr>
              <w:jc w:val="right"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087750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Ф.И.О.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3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  <w:p w:rsidR="0080791F" w:rsidRPr="008B67FD" w:rsidRDefault="0080791F" w:rsidP="00D07716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 xml:space="preserve"> Надежда Юрьевна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3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Кечин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Матвей Владимирович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3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Глазунова Ника Сергеевна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3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Петров Николай Алексеевич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3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Башмаков Серафим Николаевич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3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Матвеева Маргарита Михайловна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3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Урусова Екатерина Сергеевна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3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Мильевич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Дарья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Радомировна</w:t>
            </w:r>
            <w:proofErr w:type="spellEnd"/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3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Кириков Владимир Артёмович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3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Грачёв Максим Михайлович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3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Белов Георгий Дмитриевич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3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Каменев Александр Владимирович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3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Селезнев Александр Павлович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3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Белан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Матвей Андреевич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3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Балышева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Полина Дмитриевна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3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Трофимова Варвара Алексеевна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3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Якушев Михаил Федорович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3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Осипов Андрей Андреевич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3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Куренков Кирилл Витальевич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3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Шидловский Елисей Евгеньевич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3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Талеленов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Дмитрий Витальевич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3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Калеканова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Мария Антоновна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3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Злобин Дмитрий Андреевич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3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Якунин Дмитрий Сергеевич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3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Сафронов Евгений Дмитриевич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3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Ишмухаметов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Кирилл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Анварович</w:t>
            </w:r>
            <w:proofErr w:type="spellEnd"/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3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Прихно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Даниил Вадимович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3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Всехсвятский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Артём Сергеевич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3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Безбородов Максим Владимирович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3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Комаринский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Антон Станиславович</w:t>
            </w:r>
          </w:p>
        </w:tc>
      </w:tr>
    </w:tbl>
    <w:p w:rsidR="00FF2C9F" w:rsidRPr="008B67FD" w:rsidRDefault="00FF2C9F" w:rsidP="00D92D5D">
      <w:pPr>
        <w:pStyle w:val="a8"/>
        <w:ind w:left="360"/>
        <w:rPr>
          <w:sz w:val="28"/>
          <w:szCs w:val="28"/>
        </w:rPr>
      </w:pPr>
    </w:p>
    <w:p w:rsidR="00087750" w:rsidRPr="008B67FD" w:rsidRDefault="00087750" w:rsidP="00D92D5D">
      <w:pPr>
        <w:pStyle w:val="a8"/>
        <w:ind w:left="360"/>
        <w:rPr>
          <w:sz w:val="28"/>
          <w:szCs w:val="28"/>
        </w:rPr>
      </w:pPr>
      <w:r w:rsidRPr="008B67FD">
        <w:rPr>
          <w:sz w:val="28"/>
          <w:szCs w:val="28"/>
        </w:rPr>
        <w:t xml:space="preserve">08.02.01 Строительство и эксплуатация зданий и сооружений, </w:t>
      </w:r>
      <w:r w:rsidRPr="008B67FD">
        <w:rPr>
          <w:b/>
          <w:sz w:val="28"/>
          <w:szCs w:val="28"/>
        </w:rPr>
        <w:t>группа СТ</w:t>
      </w:r>
      <w:r w:rsidR="008B732E" w:rsidRPr="008B67FD">
        <w:rPr>
          <w:b/>
          <w:sz w:val="28"/>
          <w:szCs w:val="28"/>
        </w:rPr>
        <w:t xml:space="preserve"> 26.32</w:t>
      </w:r>
      <w:r w:rsidRPr="008B67FD">
        <w:rPr>
          <w:b/>
          <w:sz w:val="28"/>
          <w:szCs w:val="28"/>
        </w:rPr>
        <w:t xml:space="preserve"> (Лобня)</w:t>
      </w:r>
      <w:r w:rsidR="00E77ACB" w:rsidRPr="008B67FD">
        <w:rPr>
          <w:b/>
          <w:sz w:val="28"/>
          <w:szCs w:val="28"/>
        </w:rPr>
        <w:t xml:space="preserve"> </w:t>
      </w:r>
      <w:proofErr w:type="spellStart"/>
      <w:r w:rsidR="00E77ACB" w:rsidRPr="008B67FD">
        <w:rPr>
          <w:b/>
          <w:sz w:val="28"/>
          <w:szCs w:val="28"/>
        </w:rPr>
        <w:t>кцп</w:t>
      </w:r>
      <w:proofErr w:type="spellEnd"/>
      <w:r w:rsidR="00E77ACB" w:rsidRPr="008B67FD">
        <w:rPr>
          <w:b/>
          <w:sz w:val="28"/>
          <w:szCs w:val="28"/>
        </w:rPr>
        <w:t xml:space="preserve"> 30</w:t>
      </w:r>
    </w:p>
    <w:tbl>
      <w:tblPr>
        <w:tblW w:w="6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5670"/>
      </w:tblGrid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087750">
            <w:pPr>
              <w:jc w:val="right"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087750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Ф.И.О.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4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Аболеничева</w:t>
            </w:r>
            <w:proofErr w:type="spellEnd"/>
            <w:r w:rsidRPr="008B67FD">
              <w:rPr>
                <w:sz w:val="28"/>
                <w:szCs w:val="28"/>
              </w:rPr>
              <w:t xml:space="preserve"> Алиса Александровна</w:t>
            </w:r>
          </w:p>
          <w:p w:rsidR="0080791F" w:rsidRPr="008B67FD" w:rsidRDefault="0080791F" w:rsidP="00D07716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4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Аверков Кирилл Алексеевич</w:t>
            </w:r>
          </w:p>
          <w:p w:rsidR="0080791F" w:rsidRPr="008B67FD" w:rsidRDefault="0080791F" w:rsidP="00D07716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4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 xml:space="preserve">Базаров Тимур </w:t>
            </w:r>
            <w:proofErr w:type="spellStart"/>
            <w:r w:rsidRPr="008B67FD">
              <w:rPr>
                <w:sz w:val="28"/>
                <w:szCs w:val="28"/>
              </w:rPr>
              <w:t>Миршодович</w:t>
            </w:r>
            <w:proofErr w:type="spellEnd"/>
          </w:p>
          <w:p w:rsidR="0080791F" w:rsidRPr="008B67FD" w:rsidRDefault="0080791F" w:rsidP="00D07716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4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Белов Тимофей Васильевич</w:t>
            </w:r>
          </w:p>
          <w:p w:rsidR="0080791F" w:rsidRPr="008B67FD" w:rsidRDefault="0080791F" w:rsidP="00D07716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4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Бобриков Всеволод Алексеевич</w:t>
            </w:r>
          </w:p>
          <w:p w:rsidR="0080791F" w:rsidRPr="008B67FD" w:rsidRDefault="0080791F" w:rsidP="00D07716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4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Бычков Владимир Александрович</w:t>
            </w:r>
          </w:p>
          <w:p w:rsidR="0080791F" w:rsidRPr="008B67FD" w:rsidRDefault="0080791F" w:rsidP="00D07716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4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Ванцай</w:t>
            </w:r>
            <w:proofErr w:type="spellEnd"/>
            <w:r w:rsidRPr="008B67FD">
              <w:rPr>
                <w:sz w:val="28"/>
                <w:szCs w:val="28"/>
              </w:rPr>
              <w:t xml:space="preserve"> Иван Николаевич</w:t>
            </w:r>
          </w:p>
          <w:p w:rsidR="0080791F" w:rsidRPr="008B67FD" w:rsidRDefault="0080791F" w:rsidP="00D07716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4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Гаврищака</w:t>
            </w:r>
            <w:proofErr w:type="spellEnd"/>
            <w:r w:rsidRPr="008B67FD">
              <w:rPr>
                <w:sz w:val="28"/>
                <w:szCs w:val="28"/>
              </w:rPr>
              <w:t xml:space="preserve"> Артём Александрович</w:t>
            </w:r>
          </w:p>
          <w:p w:rsidR="0080791F" w:rsidRPr="008B67FD" w:rsidRDefault="0080791F" w:rsidP="00D07716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4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Голованова Евгения Сергеевна</w:t>
            </w:r>
          </w:p>
          <w:p w:rsidR="0080791F" w:rsidRPr="008B67FD" w:rsidRDefault="0080791F" w:rsidP="00D07716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4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Грицай</w:t>
            </w:r>
            <w:proofErr w:type="spellEnd"/>
            <w:r w:rsidRPr="008B67FD">
              <w:rPr>
                <w:sz w:val="28"/>
                <w:szCs w:val="28"/>
              </w:rPr>
              <w:t xml:space="preserve"> Михаил Александрович</w:t>
            </w:r>
          </w:p>
          <w:p w:rsidR="0080791F" w:rsidRPr="008B67FD" w:rsidRDefault="0080791F" w:rsidP="00D07716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4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Гудкова Софья Владимировна</w:t>
            </w:r>
          </w:p>
          <w:p w:rsidR="0080791F" w:rsidRPr="008B67FD" w:rsidRDefault="0080791F" w:rsidP="00D07716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4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Еремин Захар Алексеевич</w:t>
            </w:r>
          </w:p>
          <w:p w:rsidR="0080791F" w:rsidRPr="008B67FD" w:rsidRDefault="0080791F" w:rsidP="00D07716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4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Иванов Артём Анатольевич</w:t>
            </w:r>
          </w:p>
          <w:p w:rsidR="0080791F" w:rsidRPr="008B67FD" w:rsidRDefault="0080791F" w:rsidP="00D07716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4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Ильин Степан Михайлович</w:t>
            </w:r>
          </w:p>
          <w:p w:rsidR="0080791F" w:rsidRPr="008B67FD" w:rsidRDefault="0080791F" w:rsidP="00D07716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4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Красников Матвей Русланович</w:t>
            </w:r>
          </w:p>
          <w:p w:rsidR="0080791F" w:rsidRPr="008B67FD" w:rsidRDefault="0080791F" w:rsidP="00D07716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4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Кузнецов Демьян Павлович</w:t>
            </w:r>
          </w:p>
          <w:p w:rsidR="0080791F" w:rsidRPr="008B67FD" w:rsidRDefault="0080791F" w:rsidP="00D07716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4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Лазаренко Анна Васильевна</w:t>
            </w:r>
          </w:p>
          <w:p w:rsidR="0080791F" w:rsidRPr="008B67FD" w:rsidRDefault="0080791F" w:rsidP="00D07716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4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Малышев Егор Дмитриевич</w:t>
            </w:r>
          </w:p>
          <w:p w:rsidR="0080791F" w:rsidRPr="008B67FD" w:rsidRDefault="0080791F" w:rsidP="00D07716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4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Марзаганов</w:t>
            </w:r>
            <w:proofErr w:type="spellEnd"/>
            <w:r w:rsidRPr="008B67FD">
              <w:rPr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sz w:val="28"/>
                <w:szCs w:val="28"/>
              </w:rPr>
              <w:t>Таймураз</w:t>
            </w:r>
            <w:proofErr w:type="spellEnd"/>
            <w:r w:rsidRPr="008B67FD">
              <w:rPr>
                <w:sz w:val="28"/>
                <w:szCs w:val="28"/>
              </w:rPr>
              <w:t xml:space="preserve"> Германович</w:t>
            </w:r>
          </w:p>
          <w:p w:rsidR="0080791F" w:rsidRPr="008B67FD" w:rsidRDefault="0080791F" w:rsidP="00D07716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4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Масюткин</w:t>
            </w:r>
            <w:proofErr w:type="spellEnd"/>
            <w:r w:rsidRPr="008B67FD">
              <w:rPr>
                <w:sz w:val="28"/>
                <w:szCs w:val="28"/>
              </w:rPr>
              <w:t xml:space="preserve"> Матвей Дмитриевич</w:t>
            </w:r>
          </w:p>
          <w:p w:rsidR="0080791F" w:rsidRPr="008B67FD" w:rsidRDefault="0080791F" w:rsidP="00D07716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4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Матюхин Артём Александрович</w:t>
            </w:r>
          </w:p>
          <w:p w:rsidR="0080791F" w:rsidRPr="008B67FD" w:rsidRDefault="0080791F" w:rsidP="00D07716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4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Никифоров Никита Евгеньевич</w:t>
            </w:r>
          </w:p>
          <w:p w:rsidR="0080791F" w:rsidRPr="008B67FD" w:rsidRDefault="0080791F" w:rsidP="00D07716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4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Орлов Сергей Андреевич</w:t>
            </w:r>
          </w:p>
          <w:p w:rsidR="0080791F" w:rsidRPr="008B67FD" w:rsidRDefault="0080791F" w:rsidP="00D07716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4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Пушин</w:t>
            </w:r>
            <w:proofErr w:type="spellEnd"/>
            <w:r w:rsidRPr="008B67FD">
              <w:rPr>
                <w:sz w:val="28"/>
                <w:szCs w:val="28"/>
              </w:rPr>
              <w:t xml:space="preserve"> Иван Русланович</w:t>
            </w:r>
          </w:p>
          <w:p w:rsidR="0080791F" w:rsidRPr="008B67FD" w:rsidRDefault="0080791F" w:rsidP="00D07716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4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Рыбицкая</w:t>
            </w:r>
            <w:proofErr w:type="spellEnd"/>
            <w:r w:rsidRPr="008B67FD">
              <w:rPr>
                <w:sz w:val="28"/>
                <w:szCs w:val="28"/>
              </w:rPr>
              <w:t xml:space="preserve"> Лилия Григорьевна</w:t>
            </w:r>
          </w:p>
          <w:p w:rsidR="0080791F" w:rsidRPr="008B67FD" w:rsidRDefault="0080791F" w:rsidP="00D07716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4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Сальков Артём Алексеевич</w:t>
            </w:r>
          </w:p>
          <w:p w:rsidR="0080791F" w:rsidRPr="008B67FD" w:rsidRDefault="0080791F" w:rsidP="00D07716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4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Седов Кирилл Романович</w:t>
            </w:r>
          </w:p>
          <w:p w:rsidR="0080791F" w:rsidRPr="008B67FD" w:rsidRDefault="0080791F" w:rsidP="00D07716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4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Табиева</w:t>
            </w:r>
            <w:proofErr w:type="spellEnd"/>
            <w:r w:rsidRPr="008B67FD">
              <w:rPr>
                <w:sz w:val="28"/>
                <w:szCs w:val="28"/>
              </w:rPr>
              <w:t xml:space="preserve"> Виктория Романовна</w:t>
            </w:r>
          </w:p>
          <w:p w:rsidR="0080791F" w:rsidRPr="008B67FD" w:rsidRDefault="0080791F" w:rsidP="00D07716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4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Якименко Артём Дмитриевич</w:t>
            </w:r>
          </w:p>
          <w:p w:rsidR="0080791F" w:rsidRPr="008B67FD" w:rsidRDefault="0080791F" w:rsidP="00D07716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4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</w:tcPr>
          <w:p w:rsidR="0080791F" w:rsidRPr="008B67FD" w:rsidRDefault="0080791F" w:rsidP="00D07716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Якунин Алексей Николаевич</w:t>
            </w:r>
          </w:p>
          <w:p w:rsidR="0080791F" w:rsidRPr="008B67FD" w:rsidRDefault="0080791F" w:rsidP="00D07716">
            <w:pPr>
              <w:rPr>
                <w:sz w:val="28"/>
                <w:szCs w:val="28"/>
              </w:rPr>
            </w:pPr>
          </w:p>
        </w:tc>
      </w:tr>
    </w:tbl>
    <w:p w:rsidR="00FF2C9F" w:rsidRPr="008B67FD" w:rsidRDefault="00FF2C9F" w:rsidP="00D92D5D">
      <w:pPr>
        <w:pStyle w:val="a8"/>
        <w:ind w:left="360"/>
        <w:rPr>
          <w:sz w:val="28"/>
          <w:szCs w:val="28"/>
        </w:rPr>
      </w:pPr>
    </w:p>
    <w:p w:rsidR="00087750" w:rsidRPr="008B67FD" w:rsidRDefault="00087750" w:rsidP="00D92D5D">
      <w:pPr>
        <w:pStyle w:val="a8"/>
        <w:ind w:left="360"/>
        <w:rPr>
          <w:sz w:val="28"/>
          <w:szCs w:val="28"/>
        </w:rPr>
      </w:pPr>
      <w:r w:rsidRPr="008B67FD">
        <w:rPr>
          <w:sz w:val="28"/>
          <w:szCs w:val="28"/>
        </w:rPr>
        <w:t xml:space="preserve">21.02.19 Землеустройство, </w:t>
      </w:r>
      <w:r w:rsidRPr="008B67FD">
        <w:rPr>
          <w:b/>
          <w:sz w:val="28"/>
          <w:szCs w:val="28"/>
        </w:rPr>
        <w:t>группа ЗМ</w:t>
      </w:r>
      <w:r w:rsidR="008B732E" w:rsidRPr="008B67FD">
        <w:rPr>
          <w:b/>
          <w:sz w:val="28"/>
          <w:szCs w:val="28"/>
        </w:rPr>
        <w:t xml:space="preserve"> 26.8</w:t>
      </w:r>
      <w:r w:rsidR="00E77ACB" w:rsidRPr="008B67FD">
        <w:rPr>
          <w:b/>
          <w:sz w:val="28"/>
          <w:szCs w:val="28"/>
        </w:rPr>
        <w:t xml:space="preserve"> </w:t>
      </w:r>
      <w:proofErr w:type="spellStart"/>
      <w:r w:rsidR="00E77ACB" w:rsidRPr="008B67FD">
        <w:rPr>
          <w:b/>
          <w:sz w:val="28"/>
          <w:szCs w:val="28"/>
        </w:rPr>
        <w:t>кцп</w:t>
      </w:r>
      <w:proofErr w:type="spellEnd"/>
      <w:r w:rsidR="00E77ACB" w:rsidRPr="008B67FD">
        <w:rPr>
          <w:b/>
          <w:sz w:val="28"/>
          <w:szCs w:val="28"/>
        </w:rPr>
        <w:t xml:space="preserve"> 25</w:t>
      </w:r>
    </w:p>
    <w:tbl>
      <w:tblPr>
        <w:tblW w:w="6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5670"/>
      </w:tblGrid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087750">
            <w:pPr>
              <w:jc w:val="right"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087750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Ф.И.О.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5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Абрамов Тарас Геннадьевич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5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Агаджанян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Юрий Эдгарович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5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Аргатюк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Александр Витальевич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5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Быкова Валерия Эдуардовна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5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Гайдуков Иван Сергеевич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5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Голышев Олег Викторович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5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Грошков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Данил Денисович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5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Грязнов Александр Сергеевич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5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Дерков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Глеб Дмитриевич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5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Зверькова Полина Андреевна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5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Ильина Полина Андреевна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5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Клячин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Ярослав Игоревич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5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Костикина Дарья Викторовна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5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Левашова Милана Максимовна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5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Молоканов Вадим Сергеевич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5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Обидов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Амирхон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Абдушофиевич</w:t>
            </w:r>
            <w:proofErr w:type="spellEnd"/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5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Павлов Григорий Олегович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5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Потлов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Роман Алексеевич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5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Сошин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Арсений Иванович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5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Стародумов Вячеслав Юрьевич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5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Филипкин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Антон Николаевич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5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Хохлов Денис Андреевич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5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Чистякова Василиса Андреевна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5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Шанчев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Максим Дмитриевич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pStyle w:val="a8"/>
              <w:widowControl/>
              <w:numPr>
                <w:ilvl w:val="0"/>
                <w:numId w:val="25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D07716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Шевцов Кирилл Иванович</w:t>
            </w:r>
          </w:p>
        </w:tc>
      </w:tr>
    </w:tbl>
    <w:p w:rsidR="008B732E" w:rsidRPr="008B67FD" w:rsidRDefault="008B732E" w:rsidP="008B732E">
      <w:pPr>
        <w:rPr>
          <w:sz w:val="28"/>
          <w:szCs w:val="28"/>
        </w:rPr>
      </w:pPr>
    </w:p>
    <w:p w:rsidR="00D92D5D" w:rsidRPr="008B67FD" w:rsidRDefault="00087750" w:rsidP="00087750">
      <w:pPr>
        <w:ind w:left="284"/>
        <w:rPr>
          <w:sz w:val="28"/>
          <w:szCs w:val="28"/>
        </w:rPr>
      </w:pPr>
      <w:r w:rsidRPr="008B67FD">
        <w:rPr>
          <w:sz w:val="28"/>
          <w:szCs w:val="28"/>
        </w:rPr>
        <w:t xml:space="preserve">21.02.20 Прикладная </w:t>
      </w:r>
      <w:proofErr w:type="gramStart"/>
      <w:r w:rsidRPr="008B67FD">
        <w:rPr>
          <w:sz w:val="28"/>
          <w:szCs w:val="28"/>
        </w:rPr>
        <w:t xml:space="preserve">геодезия,  </w:t>
      </w:r>
      <w:r w:rsidRPr="008B67FD">
        <w:rPr>
          <w:b/>
          <w:sz w:val="28"/>
          <w:szCs w:val="28"/>
        </w:rPr>
        <w:t>группа</w:t>
      </w:r>
      <w:proofErr w:type="gramEnd"/>
      <w:r w:rsidRPr="008B67FD">
        <w:rPr>
          <w:b/>
          <w:sz w:val="28"/>
          <w:szCs w:val="28"/>
        </w:rPr>
        <w:t xml:space="preserve"> ПГ</w:t>
      </w:r>
      <w:r w:rsidR="008B732E" w:rsidRPr="008B67FD">
        <w:rPr>
          <w:b/>
          <w:sz w:val="28"/>
          <w:szCs w:val="28"/>
        </w:rPr>
        <w:t xml:space="preserve"> 26.9</w:t>
      </w:r>
      <w:r w:rsidR="00E77ACB" w:rsidRPr="008B67FD">
        <w:rPr>
          <w:b/>
          <w:sz w:val="28"/>
          <w:szCs w:val="28"/>
        </w:rPr>
        <w:t xml:space="preserve"> </w:t>
      </w:r>
      <w:proofErr w:type="spellStart"/>
      <w:r w:rsidR="00E77ACB" w:rsidRPr="008B67FD">
        <w:rPr>
          <w:b/>
          <w:sz w:val="28"/>
          <w:szCs w:val="28"/>
        </w:rPr>
        <w:t>кцп</w:t>
      </w:r>
      <w:proofErr w:type="spellEnd"/>
      <w:r w:rsidR="00E77ACB" w:rsidRPr="008B67FD">
        <w:rPr>
          <w:b/>
          <w:sz w:val="28"/>
          <w:szCs w:val="28"/>
        </w:rPr>
        <w:t xml:space="preserve"> 25</w:t>
      </w:r>
    </w:p>
    <w:tbl>
      <w:tblPr>
        <w:tblW w:w="6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5670"/>
      </w:tblGrid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750F42">
            <w:pPr>
              <w:jc w:val="right"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750F42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Ф.И.О.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pStyle w:val="a8"/>
              <w:widowControl/>
              <w:numPr>
                <w:ilvl w:val="0"/>
                <w:numId w:val="26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Андреева Вероника Владиславовна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pStyle w:val="a8"/>
              <w:widowControl/>
              <w:numPr>
                <w:ilvl w:val="0"/>
                <w:numId w:val="26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Баринов Тимофей Антонович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pStyle w:val="a8"/>
              <w:widowControl/>
              <w:numPr>
                <w:ilvl w:val="0"/>
                <w:numId w:val="26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Белявский Максим Андреевич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pStyle w:val="a8"/>
              <w:widowControl/>
              <w:numPr>
                <w:ilvl w:val="0"/>
                <w:numId w:val="26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Будаев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Сергей Павлович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pStyle w:val="a8"/>
              <w:widowControl/>
              <w:numPr>
                <w:ilvl w:val="0"/>
                <w:numId w:val="26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Власов Арсений Константинович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pStyle w:val="a8"/>
              <w:widowControl/>
              <w:numPr>
                <w:ilvl w:val="0"/>
                <w:numId w:val="26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Ганин Иван Кириллович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pStyle w:val="a8"/>
              <w:widowControl/>
              <w:numPr>
                <w:ilvl w:val="0"/>
                <w:numId w:val="26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Голубов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Данил Иванович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pStyle w:val="a8"/>
              <w:widowControl/>
              <w:numPr>
                <w:ilvl w:val="0"/>
                <w:numId w:val="26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Горчаков Валентин Игоревич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pStyle w:val="a8"/>
              <w:widowControl/>
              <w:numPr>
                <w:ilvl w:val="0"/>
                <w:numId w:val="26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Грибков Кирилл Сергеевич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pStyle w:val="a8"/>
              <w:widowControl/>
              <w:numPr>
                <w:ilvl w:val="0"/>
                <w:numId w:val="26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Денисов Михаил Антонович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pStyle w:val="a8"/>
              <w:widowControl/>
              <w:numPr>
                <w:ilvl w:val="0"/>
                <w:numId w:val="26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Зиновьева Кира Алексеевна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pStyle w:val="a8"/>
              <w:widowControl/>
              <w:numPr>
                <w:ilvl w:val="0"/>
                <w:numId w:val="26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Зубель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Илья Алексеевич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pStyle w:val="a8"/>
              <w:widowControl/>
              <w:numPr>
                <w:ilvl w:val="0"/>
                <w:numId w:val="26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Игнатьев Матвей Сергеевич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pStyle w:val="a8"/>
              <w:widowControl/>
              <w:numPr>
                <w:ilvl w:val="0"/>
                <w:numId w:val="26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Коктышев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Иван Иванович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pStyle w:val="a8"/>
              <w:widowControl/>
              <w:numPr>
                <w:ilvl w:val="0"/>
                <w:numId w:val="26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Коршунов Глеб Борисович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pStyle w:val="a8"/>
              <w:widowControl/>
              <w:numPr>
                <w:ilvl w:val="0"/>
                <w:numId w:val="26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Михайлова София Юрьевна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pStyle w:val="a8"/>
              <w:widowControl/>
              <w:numPr>
                <w:ilvl w:val="0"/>
                <w:numId w:val="26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Мусихин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Марк Ильич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pStyle w:val="a8"/>
              <w:widowControl/>
              <w:numPr>
                <w:ilvl w:val="0"/>
                <w:numId w:val="26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Панов Роман Артемович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pStyle w:val="a8"/>
              <w:widowControl/>
              <w:numPr>
                <w:ilvl w:val="0"/>
                <w:numId w:val="26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Сапрыкин Фёдор Васильевич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pStyle w:val="a8"/>
              <w:widowControl/>
              <w:numPr>
                <w:ilvl w:val="0"/>
                <w:numId w:val="26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Сильянов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Данила Александрович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pStyle w:val="a8"/>
              <w:widowControl/>
              <w:numPr>
                <w:ilvl w:val="0"/>
                <w:numId w:val="26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Строев Максим Алексеевич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pStyle w:val="a8"/>
              <w:widowControl/>
              <w:numPr>
                <w:ilvl w:val="0"/>
                <w:numId w:val="26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Тарабрин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Кирилл Сергеевич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pStyle w:val="a8"/>
              <w:widowControl/>
              <w:numPr>
                <w:ilvl w:val="0"/>
                <w:numId w:val="26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Феськов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Павел Сергеевич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pStyle w:val="a8"/>
              <w:widowControl/>
              <w:numPr>
                <w:ilvl w:val="0"/>
                <w:numId w:val="26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Шевяков Никита Игоревич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pStyle w:val="a8"/>
              <w:widowControl/>
              <w:numPr>
                <w:ilvl w:val="0"/>
                <w:numId w:val="26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Шестакова Елизавета Владимировна</w:t>
            </w:r>
          </w:p>
        </w:tc>
      </w:tr>
    </w:tbl>
    <w:p w:rsidR="006D5664" w:rsidRPr="008B67FD" w:rsidRDefault="006D5664" w:rsidP="0011770F">
      <w:pPr>
        <w:rPr>
          <w:sz w:val="28"/>
          <w:szCs w:val="28"/>
        </w:rPr>
      </w:pPr>
    </w:p>
    <w:p w:rsidR="00827B42" w:rsidRPr="008B67FD" w:rsidRDefault="00087750" w:rsidP="00087750">
      <w:pPr>
        <w:rPr>
          <w:sz w:val="28"/>
          <w:szCs w:val="28"/>
        </w:rPr>
      </w:pPr>
      <w:r w:rsidRPr="008B67FD">
        <w:rPr>
          <w:sz w:val="28"/>
          <w:szCs w:val="28"/>
        </w:rPr>
        <w:t xml:space="preserve">21.02.20 Прикладная </w:t>
      </w:r>
      <w:proofErr w:type="gramStart"/>
      <w:r w:rsidRPr="008B67FD">
        <w:rPr>
          <w:sz w:val="28"/>
          <w:szCs w:val="28"/>
        </w:rPr>
        <w:t xml:space="preserve">геодезия,  </w:t>
      </w:r>
      <w:r w:rsidRPr="008B67FD">
        <w:rPr>
          <w:b/>
          <w:sz w:val="28"/>
          <w:szCs w:val="28"/>
        </w:rPr>
        <w:t>группа</w:t>
      </w:r>
      <w:proofErr w:type="gramEnd"/>
      <w:r w:rsidRPr="008B67FD">
        <w:rPr>
          <w:b/>
          <w:sz w:val="28"/>
          <w:szCs w:val="28"/>
        </w:rPr>
        <w:t xml:space="preserve"> ПГ</w:t>
      </w:r>
      <w:r w:rsidR="008B732E" w:rsidRPr="008B67FD">
        <w:rPr>
          <w:b/>
          <w:sz w:val="28"/>
          <w:szCs w:val="28"/>
        </w:rPr>
        <w:t xml:space="preserve"> 26.10</w:t>
      </w:r>
      <w:r w:rsidR="00E77ACB" w:rsidRPr="008B67FD">
        <w:rPr>
          <w:b/>
          <w:sz w:val="28"/>
          <w:szCs w:val="28"/>
        </w:rPr>
        <w:t xml:space="preserve"> </w:t>
      </w:r>
      <w:proofErr w:type="spellStart"/>
      <w:r w:rsidR="00E77ACB" w:rsidRPr="008B67FD">
        <w:rPr>
          <w:b/>
          <w:sz w:val="28"/>
          <w:szCs w:val="28"/>
        </w:rPr>
        <w:t>кцп</w:t>
      </w:r>
      <w:proofErr w:type="spellEnd"/>
      <w:r w:rsidR="00E77ACB" w:rsidRPr="008B67FD">
        <w:rPr>
          <w:b/>
          <w:sz w:val="28"/>
          <w:szCs w:val="28"/>
        </w:rPr>
        <w:t xml:space="preserve"> 25</w:t>
      </w:r>
    </w:p>
    <w:tbl>
      <w:tblPr>
        <w:tblW w:w="6232" w:type="dxa"/>
        <w:tblLook w:val="04A0" w:firstRow="1" w:lastRow="0" w:firstColumn="1" w:lastColumn="0" w:noHBand="0" w:noVBand="1"/>
      </w:tblPr>
      <w:tblGrid>
        <w:gridCol w:w="704"/>
        <w:gridCol w:w="5528"/>
      </w:tblGrid>
      <w:tr w:rsidR="0080791F" w:rsidRPr="008B67FD" w:rsidTr="0080791F">
        <w:trPr>
          <w:trHeight w:val="32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E5531">
            <w:pPr>
              <w:jc w:val="right"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E5531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Ф.И.О.</w:t>
            </w:r>
          </w:p>
        </w:tc>
      </w:tr>
      <w:tr w:rsidR="0080791F" w:rsidRPr="008B67FD" w:rsidTr="0080791F">
        <w:trPr>
          <w:trHeight w:val="32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pStyle w:val="a8"/>
              <w:widowControl/>
              <w:numPr>
                <w:ilvl w:val="0"/>
                <w:numId w:val="27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Ананьев Максим Дмитриевич</w:t>
            </w:r>
          </w:p>
        </w:tc>
      </w:tr>
      <w:tr w:rsidR="0080791F" w:rsidRPr="008B67FD" w:rsidTr="0080791F">
        <w:trPr>
          <w:trHeight w:val="32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pStyle w:val="a8"/>
              <w:widowControl/>
              <w:numPr>
                <w:ilvl w:val="0"/>
                <w:numId w:val="27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Анкудинов Тимофей Сергеевич</w:t>
            </w:r>
          </w:p>
        </w:tc>
      </w:tr>
      <w:tr w:rsidR="0080791F" w:rsidRPr="008B67FD" w:rsidTr="0080791F">
        <w:trPr>
          <w:trHeight w:val="32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pStyle w:val="a8"/>
              <w:widowControl/>
              <w:numPr>
                <w:ilvl w:val="0"/>
                <w:numId w:val="27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Арман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Алексей Александрович</w:t>
            </w:r>
          </w:p>
        </w:tc>
      </w:tr>
      <w:tr w:rsidR="0080791F" w:rsidRPr="008B67FD" w:rsidTr="0080791F">
        <w:trPr>
          <w:trHeight w:val="32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pStyle w:val="a8"/>
              <w:widowControl/>
              <w:numPr>
                <w:ilvl w:val="0"/>
                <w:numId w:val="27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Баев Никита Викторович</w:t>
            </w:r>
          </w:p>
        </w:tc>
      </w:tr>
      <w:tr w:rsidR="0080791F" w:rsidRPr="008B67FD" w:rsidTr="0080791F">
        <w:trPr>
          <w:trHeight w:val="32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pStyle w:val="a8"/>
              <w:widowControl/>
              <w:numPr>
                <w:ilvl w:val="0"/>
                <w:numId w:val="27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Бахтиёрзода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Бахтовар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80791F" w:rsidRPr="008B67FD" w:rsidTr="0080791F">
        <w:trPr>
          <w:trHeight w:val="32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pStyle w:val="a8"/>
              <w:widowControl/>
              <w:numPr>
                <w:ilvl w:val="0"/>
                <w:numId w:val="27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Вершкова Алиса Алексеевна</w:t>
            </w:r>
          </w:p>
        </w:tc>
      </w:tr>
      <w:tr w:rsidR="0080791F" w:rsidRPr="008B67FD" w:rsidTr="0080791F">
        <w:trPr>
          <w:trHeight w:val="32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pStyle w:val="a8"/>
              <w:widowControl/>
              <w:numPr>
                <w:ilvl w:val="0"/>
                <w:numId w:val="27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Гусев Глеб Александрович</w:t>
            </w:r>
          </w:p>
        </w:tc>
      </w:tr>
      <w:tr w:rsidR="0080791F" w:rsidRPr="008B67FD" w:rsidTr="0080791F">
        <w:trPr>
          <w:trHeight w:val="32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pStyle w:val="a8"/>
              <w:widowControl/>
              <w:numPr>
                <w:ilvl w:val="0"/>
                <w:numId w:val="27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Картузова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Елизавета Александровна</w:t>
            </w:r>
          </w:p>
        </w:tc>
      </w:tr>
      <w:tr w:rsidR="0080791F" w:rsidRPr="008B67FD" w:rsidTr="0080791F">
        <w:trPr>
          <w:trHeight w:val="32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pStyle w:val="a8"/>
              <w:widowControl/>
              <w:numPr>
                <w:ilvl w:val="0"/>
                <w:numId w:val="27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Кожина Анастасия Вадимовна</w:t>
            </w:r>
          </w:p>
        </w:tc>
      </w:tr>
      <w:tr w:rsidR="0080791F" w:rsidRPr="008B67FD" w:rsidTr="0080791F">
        <w:trPr>
          <w:trHeight w:val="32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pStyle w:val="a8"/>
              <w:widowControl/>
              <w:numPr>
                <w:ilvl w:val="0"/>
                <w:numId w:val="27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Коляда Даниил Артемович</w:t>
            </w:r>
          </w:p>
        </w:tc>
      </w:tr>
      <w:tr w:rsidR="0080791F" w:rsidRPr="008B67FD" w:rsidTr="0080791F">
        <w:trPr>
          <w:trHeight w:val="32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pStyle w:val="a8"/>
              <w:widowControl/>
              <w:numPr>
                <w:ilvl w:val="0"/>
                <w:numId w:val="27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Королев Макар Николаевич</w:t>
            </w:r>
          </w:p>
        </w:tc>
      </w:tr>
      <w:tr w:rsidR="0080791F" w:rsidRPr="008B67FD" w:rsidTr="0080791F">
        <w:trPr>
          <w:trHeight w:val="32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pStyle w:val="a8"/>
              <w:widowControl/>
              <w:numPr>
                <w:ilvl w:val="0"/>
                <w:numId w:val="27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Кость Святослав Сергеевич</w:t>
            </w:r>
          </w:p>
        </w:tc>
      </w:tr>
      <w:tr w:rsidR="0080791F" w:rsidRPr="008B67FD" w:rsidTr="0080791F">
        <w:trPr>
          <w:trHeight w:val="32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pStyle w:val="a8"/>
              <w:widowControl/>
              <w:numPr>
                <w:ilvl w:val="0"/>
                <w:numId w:val="27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Куклин Олег Андреевич</w:t>
            </w:r>
          </w:p>
        </w:tc>
      </w:tr>
      <w:tr w:rsidR="0080791F" w:rsidRPr="008B67FD" w:rsidTr="0080791F">
        <w:trPr>
          <w:trHeight w:val="32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pStyle w:val="a8"/>
              <w:widowControl/>
              <w:numPr>
                <w:ilvl w:val="0"/>
                <w:numId w:val="27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Ларин Виталий Николаевич</w:t>
            </w:r>
          </w:p>
        </w:tc>
      </w:tr>
      <w:tr w:rsidR="0080791F" w:rsidRPr="008B67FD" w:rsidTr="0080791F">
        <w:trPr>
          <w:trHeight w:val="2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pStyle w:val="a8"/>
              <w:widowControl/>
              <w:numPr>
                <w:ilvl w:val="0"/>
                <w:numId w:val="27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Леонтьева Алёна Владимировна</w:t>
            </w:r>
          </w:p>
        </w:tc>
      </w:tr>
      <w:tr w:rsidR="0080791F" w:rsidRPr="008B67FD" w:rsidTr="0080791F">
        <w:trPr>
          <w:trHeight w:val="32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pStyle w:val="a8"/>
              <w:widowControl/>
              <w:numPr>
                <w:ilvl w:val="0"/>
                <w:numId w:val="27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Райкова Анастасия Дмитриевна</w:t>
            </w:r>
          </w:p>
        </w:tc>
      </w:tr>
      <w:tr w:rsidR="0080791F" w:rsidRPr="008B67FD" w:rsidTr="0080791F">
        <w:trPr>
          <w:trHeight w:val="32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pStyle w:val="a8"/>
              <w:widowControl/>
              <w:numPr>
                <w:ilvl w:val="0"/>
                <w:numId w:val="27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Русакова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Кира Александровна</w:t>
            </w:r>
          </w:p>
        </w:tc>
      </w:tr>
      <w:tr w:rsidR="0080791F" w:rsidRPr="008B67FD" w:rsidTr="0080791F">
        <w:trPr>
          <w:trHeight w:val="32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pStyle w:val="a8"/>
              <w:widowControl/>
              <w:numPr>
                <w:ilvl w:val="0"/>
                <w:numId w:val="27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 xml:space="preserve">Салихов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Тагир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Юсефович</w:t>
            </w:r>
            <w:proofErr w:type="spellEnd"/>
          </w:p>
        </w:tc>
      </w:tr>
      <w:tr w:rsidR="0080791F" w:rsidRPr="008B67FD" w:rsidTr="0080791F">
        <w:trPr>
          <w:trHeight w:val="32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pStyle w:val="a8"/>
              <w:widowControl/>
              <w:numPr>
                <w:ilvl w:val="0"/>
                <w:numId w:val="27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Стенюшкин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Семен Алексеевич</w:t>
            </w:r>
          </w:p>
        </w:tc>
      </w:tr>
      <w:tr w:rsidR="0080791F" w:rsidRPr="008B67FD" w:rsidTr="0080791F">
        <w:trPr>
          <w:trHeight w:val="32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pStyle w:val="a8"/>
              <w:widowControl/>
              <w:numPr>
                <w:ilvl w:val="0"/>
                <w:numId w:val="27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Тирских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Ярослав Сергеевич</w:t>
            </w:r>
          </w:p>
        </w:tc>
      </w:tr>
      <w:tr w:rsidR="0080791F" w:rsidRPr="008B67FD" w:rsidTr="0080791F">
        <w:trPr>
          <w:trHeight w:val="32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pStyle w:val="a8"/>
              <w:widowControl/>
              <w:numPr>
                <w:ilvl w:val="0"/>
                <w:numId w:val="27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Уваров Даниэль Андреевич</w:t>
            </w:r>
          </w:p>
        </w:tc>
      </w:tr>
      <w:tr w:rsidR="0080791F" w:rsidRPr="008B67FD" w:rsidTr="0080791F">
        <w:trPr>
          <w:trHeight w:val="32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pStyle w:val="a8"/>
              <w:widowControl/>
              <w:numPr>
                <w:ilvl w:val="0"/>
                <w:numId w:val="27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Шавлаков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Игнат Викторович</w:t>
            </w:r>
          </w:p>
        </w:tc>
      </w:tr>
      <w:tr w:rsidR="0080791F" w:rsidRPr="008B67FD" w:rsidTr="0080791F">
        <w:trPr>
          <w:trHeight w:val="32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pStyle w:val="a8"/>
              <w:widowControl/>
              <w:numPr>
                <w:ilvl w:val="0"/>
                <w:numId w:val="27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Шим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Денис Дмитриевич</w:t>
            </w:r>
          </w:p>
        </w:tc>
      </w:tr>
      <w:tr w:rsidR="0080791F" w:rsidRPr="008B67FD" w:rsidTr="0080791F">
        <w:trPr>
          <w:trHeight w:val="32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pStyle w:val="a8"/>
              <w:widowControl/>
              <w:numPr>
                <w:ilvl w:val="0"/>
                <w:numId w:val="27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Шишокин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Аристарх Артурович</w:t>
            </w:r>
          </w:p>
        </w:tc>
      </w:tr>
      <w:tr w:rsidR="0080791F" w:rsidRPr="008B67FD" w:rsidTr="0080791F">
        <w:trPr>
          <w:trHeight w:val="32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pStyle w:val="a8"/>
              <w:widowControl/>
              <w:numPr>
                <w:ilvl w:val="0"/>
                <w:numId w:val="27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38CA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Шлепин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Никита Александрович</w:t>
            </w:r>
          </w:p>
        </w:tc>
      </w:tr>
    </w:tbl>
    <w:p w:rsidR="00B24AA2" w:rsidRPr="008B67FD" w:rsidRDefault="00B24AA2" w:rsidP="00B24AA2">
      <w:pPr>
        <w:pStyle w:val="a8"/>
        <w:ind w:left="360"/>
        <w:rPr>
          <w:sz w:val="28"/>
          <w:szCs w:val="28"/>
        </w:rPr>
      </w:pPr>
    </w:p>
    <w:p w:rsidR="001D036B" w:rsidRPr="008B67FD" w:rsidRDefault="001D036B" w:rsidP="00B24AA2">
      <w:pPr>
        <w:pStyle w:val="a8"/>
        <w:ind w:left="360"/>
        <w:rPr>
          <w:sz w:val="28"/>
          <w:szCs w:val="28"/>
        </w:rPr>
      </w:pPr>
    </w:p>
    <w:p w:rsidR="001D036B" w:rsidRPr="008B67FD" w:rsidRDefault="00087750" w:rsidP="00087750">
      <w:pPr>
        <w:rPr>
          <w:b/>
          <w:sz w:val="28"/>
          <w:szCs w:val="28"/>
        </w:rPr>
      </w:pPr>
      <w:r w:rsidRPr="008B67FD">
        <w:rPr>
          <w:sz w:val="28"/>
          <w:szCs w:val="28"/>
        </w:rPr>
        <w:t xml:space="preserve">23.02.01 Организация перевозок и управление на транспорте (по видам), </w:t>
      </w:r>
      <w:r w:rsidRPr="008B67FD">
        <w:rPr>
          <w:b/>
          <w:sz w:val="28"/>
          <w:szCs w:val="28"/>
        </w:rPr>
        <w:t xml:space="preserve">группа </w:t>
      </w:r>
      <w:proofErr w:type="gramStart"/>
      <w:r w:rsidRPr="008B67FD">
        <w:rPr>
          <w:b/>
          <w:sz w:val="28"/>
          <w:szCs w:val="28"/>
        </w:rPr>
        <w:t xml:space="preserve">ОПУТ </w:t>
      </w:r>
      <w:r w:rsidR="008B732E" w:rsidRPr="008B67FD">
        <w:rPr>
          <w:b/>
          <w:sz w:val="28"/>
          <w:szCs w:val="28"/>
        </w:rPr>
        <w:t xml:space="preserve"> 26.11</w:t>
      </w:r>
      <w:proofErr w:type="gramEnd"/>
      <w:r w:rsidR="008B732E" w:rsidRPr="008B67FD">
        <w:rPr>
          <w:b/>
          <w:sz w:val="28"/>
          <w:szCs w:val="28"/>
        </w:rPr>
        <w:t xml:space="preserve"> </w:t>
      </w:r>
      <w:r w:rsidRPr="008B67FD">
        <w:rPr>
          <w:b/>
          <w:sz w:val="28"/>
          <w:szCs w:val="28"/>
        </w:rPr>
        <w:t>(Клин)</w:t>
      </w:r>
      <w:r w:rsidR="00E77ACB" w:rsidRPr="008B67FD">
        <w:rPr>
          <w:b/>
          <w:sz w:val="28"/>
          <w:szCs w:val="28"/>
        </w:rPr>
        <w:t xml:space="preserve"> </w:t>
      </w:r>
      <w:proofErr w:type="spellStart"/>
      <w:r w:rsidR="00E77ACB" w:rsidRPr="008B67FD">
        <w:rPr>
          <w:b/>
          <w:sz w:val="28"/>
          <w:szCs w:val="28"/>
        </w:rPr>
        <w:t>кцп</w:t>
      </w:r>
      <w:proofErr w:type="spellEnd"/>
      <w:r w:rsidR="00E77ACB" w:rsidRPr="008B67FD">
        <w:rPr>
          <w:b/>
          <w:sz w:val="28"/>
          <w:szCs w:val="28"/>
        </w:rPr>
        <w:t xml:space="preserve"> 30</w:t>
      </w:r>
    </w:p>
    <w:tbl>
      <w:tblPr>
        <w:tblpPr w:leftFromText="180" w:rightFromText="180" w:vertAnchor="text" w:tblpY="1"/>
        <w:tblOverlap w:val="never"/>
        <w:tblW w:w="6233" w:type="dxa"/>
        <w:tblLook w:val="04A0" w:firstRow="1" w:lastRow="0" w:firstColumn="1" w:lastColumn="0" w:noHBand="0" w:noVBand="1"/>
      </w:tblPr>
      <w:tblGrid>
        <w:gridCol w:w="841"/>
        <w:gridCol w:w="5392"/>
      </w:tblGrid>
      <w:tr w:rsidR="0080791F" w:rsidRPr="008B67FD" w:rsidTr="0080791F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1D036B">
            <w:pPr>
              <w:jc w:val="right"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1D036B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Ф.И.О.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D0706">
            <w:pPr>
              <w:pStyle w:val="a8"/>
              <w:numPr>
                <w:ilvl w:val="0"/>
                <w:numId w:val="2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D070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Абалихин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Андрей Александрович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D0706">
            <w:pPr>
              <w:pStyle w:val="a8"/>
              <w:numPr>
                <w:ilvl w:val="0"/>
                <w:numId w:val="2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D0706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Артемьева Анастасия Валерьевна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D0706">
            <w:pPr>
              <w:pStyle w:val="a8"/>
              <w:numPr>
                <w:ilvl w:val="0"/>
                <w:numId w:val="2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D070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Бабова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Софья Александровна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D0706">
            <w:pPr>
              <w:pStyle w:val="a8"/>
              <w:numPr>
                <w:ilvl w:val="0"/>
                <w:numId w:val="2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D0706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Баранов Виктор Сергеевич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D0706">
            <w:pPr>
              <w:pStyle w:val="a8"/>
              <w:numPr>
                <w:ilvl w:val="0"/>
                <w:numId w:val="2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D0706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Васильев Даниил Александрович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D0706">
            <w:pPr>
              <w:pStyle w:val="a8"/>
              <w:numPr>
                <w:ilvl w:val="0"/>
                <w:numId w:val="2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D0706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Герасимов Илья Дмитриевич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D0706">
            <w:pPr>
              <w:pStyle w:val="a8"/>
              <w:numPr>
                <w:ilvl w:val="0"/>
                <w:numId w:val="2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D0706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Горбачева Алиса Дмитриевна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D0706">
            <w:pPr>
              <w:pStyle w:val="a8"/>
              <w:numPr>
                <w:ilvl w:val="0"/>
                <w:numId w:val="2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D070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Гордейчук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Илья Александрович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D0706">
            <w:pPr>
              <w:pStyle w:val="a8"/>
              <w:numPr>
                <w:ilvl w:val="0"/>
                <w:numId w:val="2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D070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Гребенева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Анастасия Витальевна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D0706">
            <w:pPr>
              <w:pStyle w:val="a8"/>
              <w:numPr>
                <w:ilvl w:val="0"/>
                <w:numId w:val="2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D0706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Гуляева Ксения Александровна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D0706">
            <w:pPr>
              <w:pStyle w:val="a8"/>
              <w:numPr>
                <w:ilvl w:val="0"/>
                <w:numId w:val="2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D0706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Жигалова Алёна Андреевна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D0706">
            <w:pPr>
              <w:pStyle w:val="a8"/>
              <w:numPr>
                <w:ilvl w:val="0"/>
                <w:numId w:val="2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D0706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Журавлева Анна Максимовна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D0706">
            <w:pPr>
              <w:pStyle w:val="a8"/>
              <w:numPr>
                <w:ilvl w:val="0"/>
                <w:numId w:val="2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D0706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Зайцев Максим Сергеевич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D0706">
            <w:pPr>
              <w:pStyle w:val="a8"/>
              <w:numPr>
                <w:ilvl w:val="0"/>
                <w:numId w:val="2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D0706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Иванова Софья Олеговна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D0706">
            <w:pPr>
              <w:pStyle w:val="a8"/>
              <w:numPr>
                <w:ilvl w:val="0"/>
                <w:numId w:val="2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D0706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Иванова Яна Станиславовна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D0706">
            <w:pPr>
              <w:pStyle w:val="a8"/>
              <w:numPr>
                <w:ilvl w:val="0"/>
                <w:numId w:val="2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D0706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Карпова Лидия Денисовна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D0706">
            <w:pPr>
              <w:pStyle w:val="a8"/>
              <w:numPr>
                <w:ilvl w:val="0"/>
                <w:numId w:val="2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D070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Ковтонюк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Лилия Ивановна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D0706">
            <w:pPr>
              <w:pStyle w:val="a8"/>
              <w:numPr>
                <w:ilvl w:val="0"/>
                <w:numId w:val="2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D0706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Кошкин Никита Андреевич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D0706">
            <w:pPr>
              <w:pStyle w:val="a8"/>
              <w:numPr>
                <w:ilvl w:val="0"/>
                <w:numId w:val="2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D070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Крестова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Виктория Игоревна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D0706">
            <w:pPr>
              <w:pStyle w:val="a8"/>
              <w:numPr>
                <w:ilvl w:val="0"/>
                <w:numId w:val="2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D070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Крестьянникова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Софья Дмитриевна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D0706">
            <w:pPr>
              <w:pStyle w:val="a8"/>
              <w:numPr>
                <w:ilvl w:val="0"/>
                <w:numId w:val="2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D0706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Лушников Степан Михайлович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D0706">
            <w:pPr>
              <w:pStyle w:val="a8"/>
              <w:numPr>
                <w:ilvl w:val="0"/>
                <w:numId w:val="2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D0706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Маркова Елизавета Алексеевна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D0706">
            <w:pPr>
              <w:pStyle w:val="a8"/>
              <w:numPr>
                <w:ilvl w:val="0"/>
                <w:numId w:val="2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D0706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Попов Никита Павлович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D0706">
            <w:pPr>
              <w:pStyle w:val="a8"/>
              <w:numPr>
                <w:ilvl w:val="0"/>
                <w:numId w:val="2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D0706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Харитонова Полина Александровна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D0706">
            <w:pPr>
              <w:pStyle w:val="a8"/>
              <w:numPr>
                <w:ilvl w:val="0"/>
                <w:numId w:val="2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D0706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Царапкин Тимур Александрович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D0706">
            <w:pPr>
              <w:pStyle w:val="a8"/>
              <w:numPr>
                <w:ilvl w:val="0"/>
                <w:numId w:val="2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D0706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Черникова Полина Евгеньевна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D0706">
            <w:pPr>
              <w:pStyle w:val="a8"/>
              <w:numPr>
                <w:ilvl w:val="0"/>
                <w:numId w:val="2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D070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Чукашов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Степан Дмитриевич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D0706">
            <w:pPr>
              <w:pStyle w:val="a8"/>
              <w:numPr>
                <w:ilvl w:val="0"/>
                <w:numId w:val="2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D0706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Шевченко Иван Артемович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D0706">
            <w:pPr>
              <w:pStyle w:val="a8"/>
              <w:numPr>
                <w:ilvl w:val="0"/>
                <w:numId w:val="2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D070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Шиков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Максим Михайлович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D0706">
            <w:pPr>
              <w:pStyle w:val="a8"/>
              <w:numPr>
                <w:ilvl w:val="0"/>
                <w:numId w:val="2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D070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Шикова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Анна Михайловна</w:t>
            </w:r>
          </w:p>
        </w:tc>
      </w:tr>
    </w:tbl>
    <w:p w:rsidR="00C70FA9" w:rsidRPr="008B67FD" w:rsidRDefault="001D036B" w:rsidP="00C70FA9">
      <w:pPr>
        <w:rPr>
          <w:sz w:val="28"/>
          <w:szCs w:val="28"/>
        </w:rPr>
      </w:pPr>
      <w:r w:rsidRPr="008B67FD">
        <w:rPr>
          <w:sz w:val="28"/>
          <w:szCs w:val="28"/>
        </w:rPr>
        <w:br w:type="textWrapping" w:clear="all"/>
      </w:r>
    </w:p>
    <w:p w:rsidR="00087750" w:rsidRPr="008B67FD" w:rsidRDefault="00087750" w:rsidP="00087750">
      <w:pPr>
        <w:rPr>
          <w:sz w:val="28"/>
          <w:szCs w:val="28"/>
        </w:rPr>
      </w:pPr>
      <w:r w:rsidRPr="008B67FD">
        <w:rPr>
          <w:sz w:val="28"/>
          <w:szCs w:val="28"/>
        </w:rPr>
        <w:t xml:space="preserve">23.02.01 Организация перевозок и управление на транспорте (по видам), </w:t>
      </w:r>
      <w:r w:rsidRPr="008B67FD">
        <w:rPr>
          <w:b/>
          <w:sz w:val="28"/>
          <w:szCs w:val="28"/>
        </w:rPr>
        <w:t xml:space="preserve">группа ОПУТ </w:t>
      </w:r>
      <w:proofErr w:type="gramStart"/>
      <w:r w:rsidR="008B732E" w:rsidRPr="008B67FD">
        <w:rPr>
          <w:b/>
          <w:sz w:val="28"/>
          <w:szCs w:val="28"/>
        </w:rPr>
        <w:t xml:space="preserve">26.33  </w:t>
      </w:r>
      <w:r w:rsidRPr="008B67FD">
        <w:rPr>
          <w:b/>
          <w:sz w:val="28"/>
          <w:szCs w:val="28"/>
        </w:rPr>
        <w:t>(</w:t>
      </w:r>
      <w:proofErr w:type="gramEnd"/>
      <w:r w:rsidRPr="008B67FD">
        <w:rPr>
          <w:b/>
          <w:sz w:val="28"/>
          <w:szCs w:val="28"/>
        </w:rPr>
        <w:t>Лобня)</w:t>
      </w:r>
      <w:r w:rsidR="00E77ACB" w:rsidRPr="008B67FD">
        <w:rPr>
          <w:b/>
          <w:sz w:val="28"/>
          <w:szCs w:val="28"/>
        </w:rPr>
        <w:t xml:space="preserve"> </w:t>
      </w:r>
      <w:proofErr w:type="spellStart"/>
      <w:r w:rsidR="00E77ACB" w:rsidRPr="008B67FD">
        <w:rPr>
          <w:b/>
          <w:sz w:val="28"/>
          <w:szCs w:val="28"/>
        </w:rPr>
        <w:t>кцп</w:t>
      </w:r>
      <w:proofErr w:type="spellEnd"/>
      <w:r w:rsidR="00E77ACB" w:rsidRPr="008B67FD">
        <w:rPr>
          <w:b/>
          <w:sz w:val="28"/>
          <w:szCs w:val="28"/>
        </w:rPr>
        <w:t xml:space="preserve"> 30</w:t>
      </w:r>
    </w:p>
    <w:tbl>
      <w:tblPr>
        <w:tblpPr w:leftFromText="180" w:rightFromText="180" w:vertAnchor="text" w:tblpY="1"/>
        <w:tblOverlap w:val="never"/>
        <w:tblW w:w="6233" w:type="dxa"/>
        <w:tblLook w:val="04A0" w:firstRow="1" w:lastRow="0" w:firstColumn="1" w:lastColumn="0" w:noHBand="0" w:noVBand="1"/>
      </w:tblPr>
      <w:tblGrid>
        <w:gridCol w:w="841"/>
        <w:gridCol w:w="5392"/>
      </w:tblGrid>
      <w:tr w:rsidR="0080791F" w:rsidRPr="008B67FD" w:rsidTr="0080791F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1D036B">
            <w:pPr>
              <w:jc w:val="right"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1D036B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Ф.И.О.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45183B">
            <w:pPr>
              <w:pStyle w:val="a8"/>
              <w:numPr>
                <w:ilvl w:val="0"/>
                <w:numId w:val="29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45183B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Алексеенко Снежана Денисовна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29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Багирова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Алина Михайловна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29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Барсукова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Елизавета Владимировна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29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Битулева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Виктория Никитична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29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Блищак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Денис Михайлович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29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Видякина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Виктория Александровна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29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 xml:space="preserve">Григорян Екатерина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Ашотовна</w:t>
            </w:r>
            <w:proofErr w:type="spellEnd"/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29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Гусейнов Руслан Владимирович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29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Долженкова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Анастасия Ивановна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29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Жижина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Полина Александровна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29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 xml:space="preserve">Камолова </w:t>
            </w:r>
            <w:proofErr w:type="spellStart"/>
            <w:r w:rsidRPr="008B67FD">
              <w:rPr>
                <w:sz w:val="28"/>
                <w:szCs w:val="28"/>
              </w:rPr>
              <w:t>Саодат</w:t>
            </w:r>
            <w:proofErr w:type="spellEnd"/>
            <w:r w:rsidRPr="008B67FD">
              <w:rPr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sz w:val="28"/>
                <w:szCs w:val="28"/>
              </w:rPr>
              <w:t>Бохировна</w:t>
            </w:r>
            <w:proofErr w:type="spellEnd"/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29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Канищева Екатерина Андреевна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29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Карабанова Ангелина Андреевна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29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Китаева Екатерина Алексеевна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29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Копылов Иван Сергеевич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29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Леонова Дарья Юрьевна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29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Миронова София Алексеевна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29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Михайлова Элина Вячеславовна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29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Михальчук Марина Александровна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29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Прохорова Алёна Сергеевна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29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Раковский Арсений Станиславович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29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Сидорова Василиса Васильевна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29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Сидорук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Платон Геннадиевич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29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Старенков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Владислав Антонович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29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Стеблина Ульяна Максимовна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29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Сусалева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Екатерина Евгеньевна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29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Христачева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Ксения Дмитриевна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29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Цицилина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Мила Валерьевна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29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Шелдяева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Ксения Дмитриевна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29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Шигина Алёна Павловна</w:t>
            </w:r>
          </w:p>
        </w:tc>
      </w:tr>
    </w:tbl>
    <w:p w:rsidR="001D036B" w:rsidRPr="008B67FD" w:rsidRDefault="001D036B" w:rsidP="00C70FA9">
      <w:pPr>
        <w:rPr>
          <w:sz w:val="28"/>
          <w:szCs w:val="28"/>
        </w:rPr>
      </w:pPr>
    </w:p>
    <w:p w:rsidR="001D036B" w:rsidRPr="008B67FD" w:rsidRDefault="001D036B" w:rsidP="00C70FA9">
      <w:pPr>
        <w:rPr>
          <w:sz w:val="28"/>
          <w:szCs w:val="28"/>
        </w:rPr>
      </w:pPr>
    </w:p>
    <w:p w:rsidR="00087750" w:rsidRPr="008B67FD" w:rsidRDefault="001D036B" w:rsidP="00C70FA9">
      <w:pPr>
        <w:rPr>
          <w:sz w:val="28"/>
          <w:szCs w:val="28"/>
        </w:rPr>
      </w:pPr>
      <w:r w:rsidRPr="008B67FD">
        <w:rPr>
          <w:sz w:val="28"/>
          <w:szCs w:val="28"/>
        </w:rPr>
        <w:br w:type="textWrapping" w:clear="all"/>
      </w:r>
    </w:p>
    <w:p w:rsidR="0085188B" w:rsidRPr="008B67FD" w:rsidRDefault="0085188B" w:rsidP="00C70FA9">
      <w:pPr>
        <w:rPr>
          <w:b/>
          <w:sz w:val="28"/>
          <w:szCs w:val="28"/>
        </w:rPr>
      </w:pPr>
      <w:r w:rsidRPr="008B67FD">
        <w:rPr>
          <w:sz w:val="28"/>
          <w:szCs w:val="28"/>
        </w:rPr>
        <w:t xml:space="preserve">09.02.11 Разработка и управление программным обеспечением, </w:t>
      </w:r>
      <w:r w:rsidRPr="008B67FD">
        <w:rPr>
          <w:b/>
          <w:sz w:val="28"/>
          <w:szCs w:val="28"/>
        </w:rPr>
        <w:t>группа РУПО</w:t>
      </w:r>
      <w:r w:rsidR="008B732E" w:rsidRPr="008B67FD">
        <w:rPr>
          <w:b/>
          <w:sz w:val="28"/>
          <w:szCs w:val="28"/>
        </w:rPr>
        <w:t xml:space="preserve"> </w:t>
      </w:r>
      <w:proofErr w:type="gramStart"/>
      <w:r w:rsidR="008B732E" w:rsidRPr="008B67FD">
        <w:rPr>
          <w:b/>
          <w:sz w:val="28"/>
          <w:szCs w:val="28"/>
        </w:rPr>
        <w:t>26.12</w:t>
      </w:r>
      <w:r w:rsidRPr="008B67FD">
        <w:rPr>
          <w:b/>
          <w:sz w:val="28"/>
          <w:szCs w:val="28"/>
        </w:rPr>
        <w:t xml:space="preserve"> </w:t>
      </w:r>
      <w:r w:rsidR="0026327C" w:rsidRPr="008B67FD">
        <w:rPr>
          <w:b/>
          <w:sz w:val="28"/>
          <w:szCs w:val="28"/>
        </w:rPr>
        <w:t xml:space="preserve"> (</w:t>
      </w:r>
      <w:proofErr w:type="gramEnd"/>
      <w:r w:rsidR="0026327C" w:rsidRPr="008B67FD">
        <w:rPr>
          <w:b/>
          <w:sz w:val="28"/>
          <w:szCs w:val="28"/>
        </w:rPr>
        <w:t xml:space="preserve"> Клин)</w:t>
      </w:r>
      <w:r w:rsidR="00E77ACB" w:rsidRPr="008B67FD">
        <w:rPr>
          <w:b/>
          <w:sz w:val="28"/>
          <w:szCs w:val="28"/>
        </w:rPr>
        <w:t xml:space="preserve"> </w:t>
      </w:r>
      <w:proofErr w:type="spellStart"/>
      <w:r w:rsidR="00E77ACB" w:rsidRPr="008B67FD">
        <w:rPr>
          <w:b/>
          <w:sz w:val="28"/>
          <w:szCs w:val="28"/>
        </w:rPr>
        <w:t>кцп</w:t>
      </w:r>
      <w:proofErr w:type="spellEnd"/>
      <w:r w:rsidR="00E77ACB" w:rsidRPr="008B67FD">
        <w:rPr>
          <w:b/>
          <w:sz w:val="28"/>
          <w:szCs w:val="28"/>
        </w:rPr>
        <w:t xml:space="preserve"> 30</w:t>
      </w:r>
    </w:p>
    <w:p w:rsidR="0026327C" w:rsidRPr="008B67FD" w:rsidRDefault="0026327C" w:rsidP="00C70FA9">
      <w:pPr>
        <w:rPr>
          <w:sz w:val="28"/>
          <w:szCs w:val="28"/>
        </w:rPr>
      </w:pPr>
    </w:p>
    <w:tbl>
      <w:tblPr>
        <w:tblW w:w="6233" w:type="dxa"/>
        <w:tblLook w:val="04A0" w:firstRow="1" w:lastRow="0" w:firstColumn="1" w:lastColumn="0" w:noHBand="0" w:noVBand="1"/>
      </w:tblPr>
      <w:tblGrid>
        <w:gridCol w:w="841"/>
        <w:gridCol w:w="5392"/>
      </w:tblGrid>
      <w:tr w:rsidR="0080791F" w:rsidRPr="008B67FD" w:rsidTr="0080791F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94829">
            <w:pPr>
              <w:jc w:val="right"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94829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Ф.И.О.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0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 xml:space="preserve">Аракелян Артём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Арменович</w:t>
            </w:r>
            <w:proofErr w:type="spellEnd"/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0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 xml:space="preserve">Арутюнян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Вардан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Серёжаевич</w:t>
            </w:r>
            <w:proofErr w:type="spellEnd"/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0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Бурлака Кирилл Иванович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0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Гадюкин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Ратмир Станиславович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0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Давидян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Артём Альбертович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0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Диланян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Анна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Арменовна</w:t>
            </w:r>
            <w:proofErr w:type="spellEnd"/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0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Додонов Артём Дмитриевич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0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Дубовский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Егор Романович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0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Емельянов Михаил Дмитриевич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0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Есипчук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Григорий Михайлович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0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Живодеров Илья Алексеевич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0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Жудро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Сергей Владимирович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0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Забродский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Матвей Михайлович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0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Зайцев Юрий Вячеславович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0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Зверев Александр Николаевич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0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Ивкина Юлия Денисовна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0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Кирикова Ангелина Юрьевна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0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Лунин Даниил Алексеевич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0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Макаренко Николай Михайлович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0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Маренков Арсений Павлович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0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Михайлов Михаил Вячеславович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0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Молочкова Анна Михайловна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0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Носов Станислав Сергеевич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0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Образцов Денис Александрович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0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 xml:space="preserve">Расулов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Акбарали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Давлаталиевич</w:t>
            </w:r>
            <w:proofErr w:type="spellEnd"/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0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Романов Никита Романович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0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Степанов Егор Евгеньевич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0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Тювлин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Дмитрий Сергеевич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0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Хромова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Мария Валерьевна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0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Шамшидинов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Эгамберди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Иганбердыевич</w:t>
            </w:r>
            <w:proofErr w:type="spellEnd"/>
          </w:p>
        </w:tc>
      </w:tr>
    </w:tbl>
    <w:p w:rsidR="00F96250" w:rsidRPr="008B67FD" w:rsidRDefault="00F96250" w:rsidP="00C70FA9">
      <w:pPr>
        <w:rPr>
          <w:sz w:val="28"/>
          <w:szCs w:val="28"/>
        </w:rPr>
      </w:pPr>
    </w:p>
    <w:p w:rsidR="0026327C" w:rsidRPr="008B67FD" w:rsidRDefault="0026327C" w:rsidP="0026327C">
      <w:pPr>
        <w:rPr>
          <w:b/>
          <w:sz w:val="28"/>
          <w:szCs w:val="28"/>
        </w:rPr>
      </w:pPr>
      <w:r w:rsidRPr="008B67FD">
        <w:rPr>
          <w:sz w:val="28"/>
          <w:szCs w:val="28"/>
        </w:rPr>
        <w:t xml:space="preserve">09.02.11 Разработка и управление программным обеспечением, </w:t>
      </w:r>
      <w:r w:rsidR="001D036B" w:rsidRPr="008B67FD">
        <w:rPr>
          <w:b/>
          <w:sz w:val="28"/>
          <w:szCs w:val="28"/>
        </w:rPr>
        <w:t xml:space="preserve">группа </w:t>
      </w:r>
      <w:proofErr w:type="gramStart"/>
      <w:r w:rsidR="001D036B" w:rsidRPr="008B67FD">
        <w:rPr>
          <w:b/>
          <w:sz w:val="28"/>
          <w:szCs w:val="28"/>
        </w:rPr>
        <w:t xml:space="preserve">РУПО </w:t>
      </w:r>
      <w:r w:rsidR="00287720" w:rsidRPr="008B67FD">
        <w:rPr>
          <w:b/>
          <w:sz w:val="28"/>
          <w:szCs w:val="28"/>
        </w:rPr>
        <w:t xml:space="preserve"> 26.44</w:t>
      </w:r>
      <w:proofErr w:type="gramEnd"/>
      <w:r w:rsidR="001D036B" w:rsidRPr="008B67FD">
        <w:rPr>
          <w:b/>
          <w:sz w:val="28"/>
          <w:szCs w:val="28"/>
        </w:rPr>
        <w:t xml:space="preserve"> (Химки</w:t>
      </w:r>
      <w:r w:rsidRPr="008B67FD">
        <w:rPr>
          <w:b/>
          <w:sz w:val="28"/>
          <w:szCs w:val="28"/>
        </w:rPr>
        <w:t>)</w:t>
      </w:r>
      <w:r w:rsidR="00E77ACB" w:rsidRPr="008B67FD">
        <w:rPr>
          <w:b/>
          <w:sz w:val="28"/>
          <w:szCs w:val="28"/>
        </w:rPr>
        <w:t xml:space="preserve"> </w:t>
      </w:r>
      <w:proofErr w:type="spellStart"/>
      <w:r w:rsidR="00E77ACB" w:rsidRPr="008B67FD">
        <w:rPr>
          <w:b/>
          <w:sz w:val="28"/>
          <w:szCs w:val="28"/>
        </w:rPr>
        <w:t>кцп</w:t>
      </w:r>
      <w:proofErr w:type="spellEnd"/>
      <w:r w:rsidR="00E77ACB" w:rsidRPr="008B67FD">
        <w:rPr>
          <w:b/>
          <w:sz w:val="28"/>
          <w:szCs w:val="28"/>
        </w:rPr>
        <w:t xml:space="preserve"> 30</w:t>
      </w:r>
    </w:p>
    <w:p w:rsidR="00F96250" w:rsidRPr="008B67FD" w:rsidRDefault="00F96250" w:rsidP="00C70FA9">
      <w:pPr>
        <w:rPr>
          <w:sz w:val="28"/>
          <w:szCs w:val="28"/>
        </w:rPr>
      </w:pPr>
    </w:p>
    <w:tbl>
      <w:tblPr>
        <w:tblW w:w="6233" w:type="dxa"/>
        <w:tblLook w:val="04A0" w:firstRow="1" w:lastRow="0" w:firstColumn="1" w:lastColumn="0" w:noHBand="0" w:noVBand="1"/>
      </w:tblPr>
      <w:tblGrid>
        <w:gridCol w:w="841"/>
        <w:gridCol w:w="5392"/>
      </w:tblGrid>
      <w:tr w:rsidR="0080791F" w:rsidRPr="008B67FD" w:rsidTr="0080791F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94829">
            <w:pPr>
              <w:jc w:val="right"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94829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Ф.И.О.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1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3E51D7">
            <w:pPr>
              <w:tabs>
                <w:tab w:val="left" w:pos="1213"/>
              </w:tabs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Кручинкин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Васидий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Иванович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1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3E51D7">
            <w:pPr>
              <w:tabs>
                <w:tab w:val="left" w:pos="1213"/>
              </w:tabs>
              <w:rPr>
                <w:sz w:val="28"/>
                <w:szCs w:val="28"/>
                <w:shd w:val="clear" w:color="auto" w:fill="92D050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Блинова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Дарья Сергеевна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1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3E51D7">
            <w:pPr>
              <w:tabs>
                <w:tab w:val="left" w:pos="1213"/>
              </w:tabs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 xml:space="preserve">Хасанов Мовсар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Хусейнович</w:t>
            </w:r>
            <w:proofErr w:type="spellEnd"/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1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3E51D7">
            <w:pPr>
              <w:tabs>
                <w:tab w:val="left" w:pos="1213"/>
              </w:tabs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Бароночникова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Мария Михайловна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1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3E51D7">
            <w:pPr>
              <w:tabs>
                <w:tab w:val="left" w:pos="1213"/>
              </w:tabs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Иваницкий Денис Сергеевич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1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3E51D7">
            <w:pPr>
              <w:tabs>
                <w:tab w:val="left" w:pos="1213"/>
              </w:tabs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Федотова Екатерина Сергеевна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1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3E51D7">
            <w:pPr>
              <w:tabs>
                <w:tab w:val="left" w:pos="1213"/>
              </w:tabs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Умарова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Элнура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Ашимовна</w:t>
            </w:r>
            <w:proofErr w:type="spellEnd"/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1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3E51D7">
            <w:pPr>
              <w:tabs>
                <w:tab w:val="left" w:pos="1213"/>
              </w:tabs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Лалаева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Стефания Маратовна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1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Ашуров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Файзулло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Нусратуллоевна</w:t>
            </w:r>
            <w:proofErr w:type="spellEnd"/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1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Попов Егор Алексеевич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1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Рожнова Полина Константиновна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1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Михайлевич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Марк-Тельман Николаевич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1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Бычков Олег Дмитриевич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1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Семёнов Дмитрий Анатольевич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1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Штода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Виктория Сергеевна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1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Петоров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Игорь Анатольевич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1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Волков Михаил Дмитриевич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1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Максимов Платон Игоревич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1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Красильников Илья Сергеевич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1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Игнатьев Пётр Александрович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1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Матвеева Виктория Алексеевна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1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Тимохин Егор Дмитриевич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1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Абанин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Алексей Александрович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1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 xml:space="preserve">Соколова Кристина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Рамильевна</w:t>
            </w:r>
            <w:proofErr w:type="spellEnd"/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1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Воронченко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Екатерина Михайловна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1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Азонов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Аман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Айдынгалиевич</w:t>
            </w:r>
            <w:proofErr w:type="spellEnd"/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1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Пичушкин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Богдан Борисович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1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Стекольников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Прохор Константинович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1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Слизевская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Василиса Ивановна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1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Паскарь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Фёдор Антонович</w:t>
            </w:r>
          </w:p>
        </w:tc>
      </w:tr>
    </w:tbl>
    <w:p w:rsidR="00F96250" w:rsidRPr="008B67FD" w:rsidRDefault="00F96250" w:rsidP="00C70FA9">
      <w:pPr>
        <w:rPr>
          <w:sz w:val="28"/>
          <w:szCs w:val="28"/>
        </w:rPr>
      </w:pPr>
    </w:p>
    <w:p w:rsidR="008B732E" w:rsidRPr="008B67FD" w:rsidRDefault="0026327C" w:rsidP="00C70FA9">
      <w:pPr>
        <w:rPr>
          <w:b/>
          <w:sz w:val="28"/>
          <w:szCs w:val="28"/>
        </w:rPr>
      </w:pPr>
      <w:r w:rsidRPr="008B67FD">
        <w:rPr>
          <w:sz w:val="28"/>
          <w:szCs w:val="28"/>
        </w:rPr>
        <w:t xml:space="preserve">38.02.03 Операционная деятельность в логистике, </w:t>
      </w:r>
      <w:r w:rsidRPr="008B67FD">
        <w:rPr>
          <w:b/>
          <w:sz w:val="28"/>
          <w:szCs w:val="28"/>
        </w:rPr>
        <w:t xml:space="preserve">группа ЛОГ </w:t>
      </w:r>
      <w:r w:rsidR="008B732E" w:rsidRPr="008B67FD">
        <w:rPr>
          <w:b/>
          <w:sz w:val="28"/>
          <w:szCs w:val="28"/>
        </w:rPr>
        <w:t>26.13</w:t>
      </w:r>
    </w:p>
    <w:p w:rsidR="00F96250" w:rsidRPr="008B67FD" w:rsidRDefault="0026327C" w:rsidP="00C70FA9">
      <w:pPr>
        <w:rPr>
          <w:b/>
          <w:sz w:val="28"/>
          <w:szCs w:val="28"/>
        </w:rPr>
      </w:pPr>
      <w:r w:rsidRPr="008B67FD">
        <w:rPr>
          <w:b/>
          <w:sz w:val="28"/>
          <w:szCs w:val="28"/>
        </w:rPr>
        <w:t>(Клин)</w:t>
      </w:r>
      <w:r w:rsidR="00E77ACB" w:rsidRPr="008B67FD">
        <w:rPr>
          <w:b/>
          <w:sz w:val="28"/>
          <w:szCs w:val="28"/>
        </w:rPr>
        <w:t xml:space="preserve"> </w:t>
      </w:r>
      <w:proofErr w:type="spellStart"/>
      <w:r w:rsidR="00E77ACB" w:rsidRPr="008B67FD">
        <w:rPr>
          <w:b/>
          <w:sz w:val="28"/>
          <w:szCs w:val="28"/>
        </w:rPr>
        <w:t>кцп</w:t>
      </w:r>
      <w:proofErr w:type="spellEnd"/>
      <w:r w:rsidR="00E77ACB" w:rsidRPr="008B67FD">
        <w:rPr>
          <w:b/>
          <w:sz w:val="28"/>
          <w:szCs w:val="28"/>
        </w:rPr>
        <w:t xml:space="preserve"> 30</w:t>
      </w:r>
    </w:p>
    <w:p w:rsidR="0026327C" w:rsidRPr="008B67FD" w:rsidRDefault="0026327C" w:rsidP="00C70FA9">
      <w:pPr>
        <w:rPr>
          <w:sz w:val="28"/>
          <w:szCs w:val="28"/>
        </w:rPr>
      </w:pPr>
    </w:p>
    <w:tbl>
      <w:tblPr>
        <w:tblW w:w="6233" w:type="dxa"/>
        <w:tblLook w:val="04A0" w:firstRow="1" w:lastRow="0" w:firstColumn="1" w:lastColumn="0" w:noHBand="0" w:noVBand="1"/>
      </w:tblPr>
      <w:tblGrid>
        <w:gridCol w:w="841"/>
        <w:gridCol w:w="5392"/>
      </w:tblGrid>
      <w:tr w:rsidR="0080791F" w:rsidRPr="008B67FD" w:rsidTr="0080791F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94829">
            <w:pPr>
              <w:jc w:val="right"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94829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Ф.И.О.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2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 xml:space="preserve">Алексеева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Дарина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Денисовна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2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 xml:space="preserve">Алиева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Фархунда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Фирдавсиевна</w:t>
            </w:r>
            <w:proofErr w:type="spellEnd"/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2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Баранова Карина Максимовна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2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Бахтырь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Анна Руслановна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2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Блинкова Алина Николаевна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2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Болдырева Ирина Владимировна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2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Викторов Александр Станиславович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2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Власова Алла Олеговна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2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Воробьев Егор Викторович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2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Дерюгина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Алиса Антоновна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2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Зобкова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Арина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Ильнуровна</w:t>
            </w:r>
            <w:proofErr w:type="spellEnd"/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2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Исламова Василиса Алексеевна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2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Ковалева Ксения Евгеньевна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2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Козеева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Ульяна Александровна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2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Маргарян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Ангелина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Рафаелевна</w:t>
            </w:r>
            <w:proofErr w:type="spellEnd"/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2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Одинцова Светлана Александровна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2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Орлова Дарья Александровна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2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Потехина Диана Максимовна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2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Семыкина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Анастасия Владимировна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2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СМИРНОВА НАДЕЖДА ВЯЧЕСЛАВОВНА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2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Татаров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Станислав Владимирович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2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Феоктистова Елизавета Артемовна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2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Хромов Дмитрий Алексеевич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2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Ченубытова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Дарья Максимовна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2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Чесноков Глеб Алексеевич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2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ЧУРИКОВА АЛИНА ИГОРЕВНА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2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Шарифова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Лола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Хуршедовна</w:t>
            </w:r>
            <w:proofErr w:type="spellEnd"/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2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Шеманов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Илья Андреевич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2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Шипилова Ангелина Максимовна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2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Щербина Ярослав Денисович</w:t>
            </w:r>
          </w:p>
        </w:tc>
      </w:tr>
    </w:tbl>
    <w:p w:rsidR="00F96250" w:rsidRPr="008B67FD" w:rsidRDefault="00F96250" w:rsidP="00C70FA9">
      <w:pPr>
        <w:rPr>
          <w:sz w:val="28"/>
          <w:szCs w:val="28"/>
        </w:rPr>
      </w:pPr>
    </w:p>
    <w:p w:rsidR="00F96250" w:rsidRPr="008B67FD" w:rsidRDefault="0026327C" w:rsidP="00C70FA9">
      <w:pPr>
        <w:rPr>
          <w:sz w:val="28"/>
          <w:szCs w:val="28"/>
        </w:rPr>
      </w:pPr>
      <w:r w:rsidRPr="008B67FD">
        <w:rPr>
          <w:sz w:val="28"/>
          <w:szCs w:val="28"/>
        </w:rPr>
        <w:t xml:space="preserve">38.02.03 Операционная деятельность в логистике, </w:t>
      </w:r>
      <w:r w:rsidRPr="008B67FD">
        <w:rPr>
          <w:b/>
          <w:sz w:val="28"/>
          <w:szCs w:val="28"/>
        </w:rPr>
        <w:t>группа ЛОГ</w:t>
      </w:r>
      <w:r w:rsidR="008B732E" w:rsidRPr="008B67FD">
        <w:rPr>
          <w:b/>
          <w:sz w:val="28"/>
          <w:szCs w:val="28"/>
        </w:rPr>
        <w:t xml:space="preserve"> 26.14</w:t>
      </w:r>
      <w:r w:rsidRPr="008B67FD">
        <w:rPr>
          <w:b/>
          <w:sz w:val="28"/>
          <w:szCs w:val="28"/>
        </w:rPr>
        <w:t xml:space="preserve"> (Клин)</w:t>
      </w:r>
      <w:r w:rsidR="00E77ACB" w:rsidRPr="008B67FD">
        <w:rPr>
          <w:b/>
          <w:sz w:val="28"/>
          <w:szCs w:val="28"/>
        </w:rPr>
        <w:t xml:space="preserve"> </w:t>
      </w:r>
      <w:proofErr w:type="spellStart"/>
      <w:r w:rsidR="00E77ACB" w:rsidRPr="008B67FD">
        <w:rPr>
          <w:b/>
          <w:sz w:val="28"/>
          <w:szCs w:val="28"/>
        </w:rPr>
        <w:t>кцп</w:t>
      </w:r>
      <w:proofErr w:type="spellEnd"/>
      <w:r w:rsidR="00E77ACB" w:rsidRPr="008B67FD">
        <w:rPr>
          <w:b/>
          <w:sz w:val="28"/>
          <w:szCs w:val="28"/>
        </w:rPr>
        <w:t xml:space="preserve"> 30</w:t>
      </w:r>
    </w:p>
    <w:tbl>
      <w:tblPr>
        <w:tblpPr w:leftFromText="180" w:rightFromText="180" w:vertAnchor="text" w:tblpY="1"/>
        <w:tblOverlap w:val="never"/>
        <w:tblW w:w="6233" w:type="dxa"/>
        <w:tblLook w:val="04A0" w:firstRow="1" w:lastRow="0" w:firstColumn="1" w:lastColumn="0" w:noHBand="0" w:noVBand="1"/>
      </w:tblPr>
      <w:tblGrid>
        <w:gridCol w:w="841"/>
        <w:gridCol w:w="5392"/>
      </w:tblGrid>
      <w:tr w:rsidR="0080791F" w:rsidRPr="008B67FD" w:rsidTr="0080791F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1D036B">
            <w:pPr>
              <w:jc w:val="right"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1D036B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Ф.И.О.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3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Алейниченко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Полина Сергеевна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3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Андреева Алина Юрьевна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3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Аргатюк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Полина Николаевна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3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Батманова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Таисия Константиновна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3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Бурыкина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Виктория Юрьевна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3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Голиков Дмитрий Александрович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3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Гуренков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Никита Андреевич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3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Душков Даниил Владимирович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3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Казакова Ольга Владиславовна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3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Кириллова Валерия Андреевна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3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Кондрашова Диана Александровна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3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Крылова Ксения Михайловна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3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Кузьмина Анна Антоновна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3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Лазуткина Дарья Максимовна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3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Литягин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Николай Петрович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3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Мазникова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Татьяна Игоревна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3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Молочкова Полина Михайловна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3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Москалёв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Александр Николаевич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3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Новикова Анастасия Дмитриевна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3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Ожеренкова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Анна Сергеевна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3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Осипов Даниил Николаевич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3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Перкина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Алина Руслановна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3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Пирогова Алёна Сергеевна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3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Романова Диана Владимировна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3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Самарин Михаил Сергеевич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3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Сафоненко Максим Александрович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3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Светогор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Дарья Евгеньевна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3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Соколова Полина Сергеевна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3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Шмалий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Дарина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Юрьевна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3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Эктова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Софья Романовна</w:t>
            </w:r>
          </w:p>
        </w:tc>
      </w:tr>
    </w:tbl>
    <w:p w:rsidR="00F96250" w:rsidRPr="008B67FD" w:rsidRDefault="001D036B" w:rsidP="00C70FA9">
      <w:pPr>
        <w:rPr>
          <w:sz w:val="28"/>
          <w:szCs w:val="28"/>
        </w:rPr>
      </w:pPr>
      <w:r w:rsidRPr="008B67FD">
        <w:rPr>
          <w:sz w:val="28"/>
          <w:szCs w:val="28"/>
        </w:rPr>
        <w:br w:type="textWrapping" w:clear="all"/>
      </w:r>
    </w:p>
    <w:p w:rsidR="00F96250" w:rsidRPr="008B67FD" w:rsidRDefault="0026327C" w:rsidP="00C70FA9">
      <w:pPr>
        <w:rPr>
          <w:sz w:val="28"/>
          <w:szCs w:val="28"/>
        </w:rPr>
      </w:pPr>
      <w:r w:rsidRPr="008B67FD">
        <w:rPr>
          <w:sz w:val="28"/>
          <w:szCs w:val="28"/>
        </w:rPr>
        <w:t xml:space="preserve">38.02.03 Операционная деятельность в логистике, </w:t>
      </w:r>
      <w:r w:rsidRPr="008B67FD">
        <w:rPr>
          <w:b/>
          <w:sz w:val="28"/>
          <w:szCs w:val="28"/>
        </w:rPr>
        <w:t>группа ЛОГ</w:t>
      </w:r>
      <w:r w:rsidR="00287720" w:rsidRPr="008B67FD">
        <w:rPr>
          <w:b/>
          <w:sz w:val="28"/>
          <w:szCs w:val="28"/>
        </w:rPr>
        <w:t xml:space="preserve"> 26.45</w:t>
      </w:r>
      <w:r w:rsidRPr="008B67FD">
        <w:rPr>
          <w:b/>
          <w:sz w:val="28"/>
          <w:szCs w:val="28"/>
        </w:rPr>
        <w:t xml:space="preserve"> (Химки)</w:t>
      </w:r>
      <w:r w:rsidR="00E77ACB" w:rsidRPr="008B67FD">
        <w:rPr>
          <w:b/>
          <w:sz w:val="28"/>
          <w:szCs w:val="28"/>
        </w:rPr>
        <w:t xml:space="preserve"> </w:t>
      </w:r>
      <w:proofErr w:type="spellStart"/>
      <w:r w:rsidR="00E77ACB" w:rsidRPr="008B67FD">
        <w:rPr>
          <w:b/>
          <w:sz w:val="28"/>
          <w:szCs w:val="28"/>
        </w:rPr>
        <w:t>кцп</w:t>
      </w:r>
      <w:proofErr w:type="spellEnd"/>
      <w:r w:rsidR="00E77ACB" w:rsidRPr="008B67FD">
        <w:rPr>
          <w:b/>
          <w:sz w:val="28"/>
          <w:szCs w:val="28"/>
        </w:rPr>
        <w:t xml:space="preserve"> 30</w:t>
      </w:r>
    </w:p>
    <w:tbl>
      <w:tblPr>
        <w:tblW w:w="6233" w:type="dxa"/>
        <w:tblLook w:val="04A0" w:firstRow="1" w:lastRow="0" w:firstColumn="1" w:lastColumn="0" w:noHBand="0" w:noVBand="1"/>
      </w:tblPr>
      <w:tblGrid>
        <w:gridCol w:w="841"/>
        <w:gridCol w:w="5392"/>
      </w:tblGrid>
      <w:tr w:rsidR="0080791F" w:rsidRPr="008B67FD" w:rsidTr="0080791F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94829">
            <w:pPr>
              <w:jc w:val="right"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94829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Ф.И.О.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4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3E51D7">
            <w:pPr>
              <w:tabs>
                <w:tab w:val="left" w:pos="1213"/>
              </w:tabs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Кушникова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Алиса Валерьевна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4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3E51D7">
            <w:pPr>
              <w:tabs>
                <w:tab w:val="left" w:pos="1213"/>
              </w:tabs>
              <w:rPr>
                <w:sz w:val="28"/>
                <w:szCs w:val="28"/>
                <w:shd w:val="clear" w:color="auto" w:fill="92D050"/>
              </w:rPr>
            </w:pPr>
            <w:r w:rsidRPr="008B67FD">
              <w:rPr>
                <w:color w:val="000000"/>
                <w:sz w:val="28"/>
                <w:szCs w:val="28"/>
              </w:rPr>
              <w:t>Добрынина Анастасия Владимировна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4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3E51D7">
            <w:pPr>
              <w:tabs>
                <w:tab w:val="left" w:pos="1213"/>
              </w:tabs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Борисова Яна Игоревна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4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3E51D7">
            <w:pPr>
              <w:tabs>
                <w:tab w:val="left" w:pos="1213"/>
              </w:tabs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Плиц Николай Максимович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4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3E51D7">
            <w:pPr>
              <w:tabs>
                <w:tab w:val="left" w:pos="1213"/>
              </w:tabs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Ахметова Софья Евгеньевна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4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3E51D7">
            <w:pPr>
              <w:tabs>
                <w:tab w:val="left" w:pos="1213"/>
              </w:tabs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Искакова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Александра Валентиновна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4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3E51D7">
            <w:pPr>
              <w:tabs>
                <w:tab w:val="left" w:pos="1213"/>
              </w:tabs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Комиссарова Мария Алексеевна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4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3E51D7">
            <w:pPr>
              <w:tabs>
                <w:tab w:val="left" w:pos="1213"/>
              </w:tabs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Мурзина Анастасия Дмитриевна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4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Ружик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Валерия Дмитриевна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4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Толмачева Валерия Александровна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4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Лобанова Алёна Вячеславовна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4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Тимофеева Полина Владимировна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4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Заргарян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Анастасия Сергеевна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4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Дьяченко Анастасия Александровна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4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Потина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Анастасия Сергеевна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4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Шаповалова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Кира Александровна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4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Маркова Анна Максимовна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4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Тугина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Таисия Ильинична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4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Пастухов Кирилл Сергеевич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4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Писарева Анастасия Алексеевна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4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 xml:space="preserve">Измайлов Руслан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Ринатович</w:t>
            </w:r>
            <w:proofErr w:type="spellEnd"/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4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Люлько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Татьяна Максимовна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4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Харламова Ксения Евгеньевна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4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Бендерская Ева Николаевна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4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Прощалыгина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Екатерина Андреевна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4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Сержанту Валерия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4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Ткачев Артем Алексеевич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4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Чернышева Елена Михайловна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4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Подволоцкий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Фёдор Алексеевич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4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Гадалина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Кристина Андреевна</w:t>
            </w:r>
          </w:p>
        </w:tc>
      </w:tr>
    </w:tbl>
    <w:p w:rsidR="0026327C" w:rsidRPr="008B67FD" w:rsidRDefault="0026327C" w:rsidP="00C70FA9">
      <w:pPr>
        <w:rPr>
          <w:sz w:val="28"/>
          <w:szCs w:val="28"/>
        </w:rPr>
      </w:pPr>
    </w:p>
    <w:p w:rsidR="00F96250" w:rsidRPr="008B67FD" w:rsidRDefault="0026327C" w:rsidP="00C70FA9">
      <w:pPr>
        <w:rPr>
          <w:sz w:val="28"/>
          <w:szCs w:val="28"/>
        </w:rPr>
      </w:pPr>
      <w:r w:rsidRPr="008B67FD">
        <w:rPr>
          <w:sz w:val="28"/>
          <w:szCs w:val="28"/>
        </w:rPr>
        <w:t xml:space="preserve">43.02.06 Сервис на транспорте (по видам транспорта), </w:t>
      </w:r>
      <w:r w:rsidRPr="008B67FD">
        <w:rPr>
          <w:b/>
          <w:sz w:val="28"/>
          <w:szCs w:val="28"/>
        </w:rPr>
        <w:t>группа СНТ</w:t>
      </w:r>
      <w:r w:rsidR="008B732E" w:rsidRPr="008B67FD">
        <w:rPr>
          <w:b/>
          <w:sz w:val="28"/>
          <w:szCs w:val="28"/>
        </w:rPr>
        <w:t xml:space="preserve"> 26.15</w:t>
      </w:r>
      <w:r w:rsidRPr="008B67FD">
        <w:rPr>
          <w:b/>
          <w:sz w:val="28"/>
          <w:szCs w:val="28"/>
        </w:rPr>
        <w:t xml:space="preserve"> (Клин)</w:t>
      </w:r>
      <w:r w:rsidR="00E77ACB" w:rsidRPr="008B67FD">
        <w:rPr>
          <w:b/>
          <w:sz w:val="28"/>
          <w:szCs w:val="28"/>
        </w:rPr>
        <w:t xml:space="preserve"> </w:t>
      </w:r>
      <w:proofErr w:type="spellStart"/>
      <w:r w:rsidR="00E77ACB" w:rsidRPr="008B67FD">
        <w:rPr>
          <w:b/>
          <w:sz w:val="28"/>
          <w:szCs w:val="28"/>
        </w:rPr>
        <w:t>кцп</w:t>
      </w:r>
      <w:proofErr w:type="spellEnd"/>
      <w:r w:rsidR="00E77ACB" w:rsidRPr="008B67FD">
        <w:rPr>
          <w:b/>
          <w:sz w:val="28"/>
          <w:szCs w:val="28"/>
        </w:rPr>
        <w:t xml:space="preserve"> 30</w:t>
      </w:r>
    </w:p>
    <w:p w:rsidR="00F96250" w:rsidRPr="008B67FD" w:rsidRDefault="00F96250" w:rsidP="00C70FA9">
      <w:pPr>
        <w:rPr>
          <w:sz w:val="28"/>
          <w:szCs w:val="28"/>
        </w:rPr>
      </w:pPr>
    </w:p>
    <w:tbl>
      <w:tblPr>
        <w:tblW w:w="6233" w:type="dxa"/>
        <w:tblLook w:val="04A0" w:firstRow="1" w:lastRow="0" w:firstColumn="1" w:lastColumn="0" w:noHBand="0" w:noVBand="1"/>
      </w:tblPr>
      <w:tblGrid>
        <w:gridCol w:w="841"/>
        <w:gridCol w:w="5392"/>
      </w:tblGrid>
      <w:tr w:rsidR="0080791F" w:rsidRPr="008B67FD" w:rsidTr="0080791F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94829">
            <w:pPr>
              <w:jc w:val="right"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94829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Ф.И.О.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5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Абрамова Дарья Николаевна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5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 xml:space="preserve">Акопян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Михак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5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Аркатов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Григорий Юрьевич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5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Блохина Валерия Евгеньевна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5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Бычкова Татьяна Дмитриевна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5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Гуляев Матвей Тарасович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5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Казов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Михаил Витальевич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5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Колбенева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Карина Олеговна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5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Кондырева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Мария Викторовна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5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Костюк Дмитрий Алексеевич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5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Лясников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Вячеслав Михайлович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5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Мергасова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Елизавета Алексеевна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5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Миняйчева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Полина Владимировна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5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Морозов Игорь Петрович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5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Мукумов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Тимур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Фирдавсиевич</w:t>
            </w:r>
            <w:proofErr w:type="spellEnd"/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5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Мурашев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Тимофей Павлович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5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Назруллоев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Мухаммадсидик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Амруллоджонович</w:t>
            </w:r>
            <w:proofErr w:type="spellEnd"/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5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Нищеков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Данила Сергеевич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5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Образцова Николина Александровна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5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Пахомов Алексей Романович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5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Петровская Софья Олеговна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5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Смирнов Максим Сергеевич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5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Филиппова Ксения Вячеславовна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5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Футорянский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Дмитрий Александрович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5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Чаплыгин Герман Дмитриевич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5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Шавенкова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Виктория Александровна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5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Шолохова Ульяна Павловна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5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Щербакова Ксения Валерьевна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5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Щукис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Дмитрий Андреевич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5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 xml:space="preserve">Никонов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Яролсав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Александрович</w:t>
            </w:r>
          </w:p>
        </w:tc>
      </w:tr>
    </w:tbl>
    <w:p w:rsidR="0048168F" w:rsidRPr="008B67FD" w:rsidRDefault="0048168F" w:rsidP="00C70FA9">
      <w:pPr>
        <w:rPr>
          <w:sz w:val="28"/>
          <w:szCs w:val="28"/>
        </w:rPr>
      </w:pPr>
    </w:p>
    <w:p w:rsidR="00F96250" w:rsidRPr="008B67FD" w:rsidRDefault="0048168F" w:rsidP="00C70FA9">
      <w:pPr>
        <w:rPr>
          <w:sz w:val="28"/>
          <w:szCs w:val="28"/>
        </w:rPr>
      </w:pPr>
      <w:r w:rsidRPr="008B67FD">
        <w:rPr>
          <w:sz w:val="28"/>
          <w:szCs w:val="28"/>
        </w:rPr>
        <w:t xml:space="preserve">43.02.06 Сервис на транспорте (по видам транспорта), </w:t>
      </w:r>
      <w:r w:rsidRPr="008B67FD">
        <w:rPr>
          <w:b/>
          <w:sz w:val="28"/>
          <w:szCs w:val="28"/>
        </w:rPr>
        <w:t xml:space="preserve">группа СНТ </w:t>
      </w:r>
      <w:r w:rsidR="008B732E" w:rsidRPr="008B67FD">
        <w:rPr>
          <w:b/>
          <w:sz w:val="28"/>
          <w:szCs w:val="28"/>
        </w:rPr>
        <w:t>26.34</w:t>
      </w:r>
      <w:r w:rsidRPr="008B67FD">
        <w:rPr>
          <w:b/>
          <w:sz w:val="28"/>
          <w:szCs w:val="28"/>
        </w:rPr>
        <w:t>(Лобня)</w:t>
      </w:r>
      <w:r w:rsidR="00E77ACB" w:rsidRPr="008B67FD">
        <w:rPr>
          <w:b/>
          <w:sz w:val="28"/>
          <w:szCs w:val="28"/>
        </w:rPr>
        <w:t xml:space="preserve"> </w:t>
      </w:r>
      <w:proofErr w:type="spellStart"/>
      <w:r w:rsidR="00E77ACB" w:rsidRPr="008B67FD">
        <w:rPr>
          <w:b/>
          <w:sz w:val="28"/>
          <w:szCs w:val="28"/>
        </w:rPr>
        <w:t>кцп</w:t>
      </w:r>
      <w:proofErr w:type="spellEnd"/>
      <w:r w:rsidR="00E77ACB" w:rsidRPr="008B67FD">
        <w:rPr>
          <w:b/>
          <w:sz w:val="28"/>
          <w:szCs w:val="28"/>
        </w:rPr>
        <w:t xml:space="preserve"> 25</w:t>
      </w:r>
    </w:p>
    <w:p w:rsidR="00F96250" w:rsidRPr="008B67FD" w:rsidRDefault="00F96250" w:rsidP="00C70FA9">
      <w:pPr>
        <w:rPr>
          <w:sz w:val="28"/>
          <w:szCs w:val="28"/>
        </w:rPr>
      </w:pPr>
    </w:p>
    <w:tbl>
      <w:tblPr>
        <w:tblW w:w="6233" w:type="dxa"/>
        <w:tblLook w:val="04A0" w:firstRow="1" w:lastRow="0" w:firstColumn="1" w:lastColumn="0" w:noHBand="0" w:noVBand="1"/>
      </w:tblPr>
      <w:tblGrid>
        <w:gridCol w:w="841"/>
        <w:gridCol w:w="5392"/>
      </w:tblGrid>
      <w:tr w:rsidR="0080791F" w:rsidRPr="008B67FD" w:rsidTr="0080791F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94829">
            <w:pPr>
              <w:jc w:val="right"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lastRenderedPageBreak/>
              <w:t>№</w:t>
            </w: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94829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Ф.И.О.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6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Александрова Екатерина Львовна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6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Анохина Дарья Сергеевна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6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Арбузова Алина Александровна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6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Арнаутов Матвей Дмитриевич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6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Белова Анна Сергеевна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6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Беляева Ангелина Дмитриевна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6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Букарева</w:t>
            </w:r>
            <w:proofErr w:type="spellEnd"/>
            <w:r w:rsidRPr="008B67FD">
              <w:rPr>
                <w:sz w:val="28"/>
                <w:szCs w:val="28"/>
              </w:rPr>
              <w:t xml:space="preserve"> Василиса Васильевна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6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Быховая</w:t>
            </w:r>
            <w:proofErr w:type="spellEnd"/>
            <w:r w:rsidRPr="008B67FD">
              <w:rPr>
                <w:sz w:val="28"/>
                <w:szCs w:val="28"/>
              </w:rPr>
              <w:t xml:space="preserve"> Вероника Сергеевна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6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Волкова Алина Олеговна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6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Вострикова Анастасия Максимовна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6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Грисюк</w:t>
            </w:r>
            <w:proofErr w:type="spellEnd"/>
            <w:r w:rsidRPr="008B67FD">
              <w:rPr>
                <w:sz w:val="28"/>
                <w:szCs w:val="28"/>
              </w:rPr>
              <w:t xml:space="preserve"> Милена Михайловна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6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Гурина Диана Юрьевна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6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Дубинина Полина Ивановна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6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Евсюченя</w:t>
            </w:r>
            <w:proofErr w:type="spellEnd"/>
            <w:r w:rsidRPr="008B67FD">
              <w:rPr>
                <w:sz w:val="28"/>
                <w:szCs w:val="28"/>
              </w:rPr>
              <w:t xml:space="preserve"> Алина Руслановна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6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Ефимкина Мария Денисовна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6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Злобина Полина Артёмовна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6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Киреева Софья Александровна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6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Киселева Виктория Алексеевна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6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Козлова Виктория Алексеевна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6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Коршикова</w:t>
            </w:r>
            <w:proofErr w:type="spellEnd"/>
            <w:r w:rsidRPr="008B67FD">
              <w:rPr>
                <w:sz w:val="28"/>
                <w:szCs w:val="28"/>
              </w:rPr>
              <w:t xml:space="preserve"> Валерия Станиславовна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6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Лабутина Татьяна Сергеевна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6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Лапина Александра Евгеньевна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6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Максимов Андрей Вадимович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6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Махметова</w:t>
            </w:r>
            <w:proofErr w:type="spellEnd"/>
            <w:r w:rsidRPr="008B67FD">
              <w:rPr>
                <w:sz w:val="28"/>
                <w:szCs w:val="28"/>
              </w:rPr>
              <w:t xml:space="preserve"> Алина </w:t>
            </w:r>
            <w:proofErr w:type="spellStart"/>
            <w:r w:rsidRPr="008B67FD">
              <w:rPr>
                <w:sz w:val="28"/>
                <w:szCs w:val="28"/>
              </w:rPr>
              <w:t>Нуржановна</w:t>
            </w:r>
            <w:proofErr w:type="spellEnd"/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6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Мелеинова</w:t>
            </w:r>
            <w:proofErr w:type="spellEnd"/>
            <w:r w:rsidRPr="008B67FD">
              <w:rPr>
                <w:sz w:val="28"/>
                <w:szCs w:val="28"/>
              </w:rPr>
              <w:t xml:space="preserve"> Александра Витальевна</w:t>
            </w:r>
          </w:p>
        </w:tc>
      </w:tr>
    </w:tbl>
    <w:p w:rsidR="00F96250" w:rsidRPr="008B67FD" w:rsidRDefault="00F96250" w:rsidP="00C70FA9">
      <w:pPr>
        <w:rPr>
          <w:sz w:val="28"/>
          <w:szCs w:val="28"/>
        </w:rPr>
      </w:pPr>
    </w:p>
    <w:p w:rsidR="00F96250" w:rsidRPr="008B67FD" w:rsidRDefault="0048168F" w:rsidP="00C70FA9">
      <w:pPr>
        <w:rPr>
          <w:sz w:val="28"/>
          <w:szCs w:val="28"/>
        </w:rPr>
      </w:pPr>
      <w:r w:rsidRPr="008B67FD">
        <w:rPr>
          <w:sz w:val="28"/>
          <w:szCs w:val="28"/>
        </w:rPr>
        <w:t xml:space="preserve">43.02.06 Сервис на транспорте (по видам транспорта), </w:t>
      </w:r>
      <w:r w:rsidRPr="008B67FD">
        <w:rPr>
          <w:b/>
          <w:sz w:val="28"/>
          <w:szCs w:val="28"/>
        </w:rPr>
        <w:t xml:space="preserve">группа СНТ </w:t>
      </w:r>
      <w:r w:rsidR="008B732E" w:rsidRPr="008B67FD">
        <w:rPr>
          <w:b/>
          <w:sz w:val="28"/>
          <w:szCs w:val="28"/>
        </w:rPr>
        <w:t xml:space="preserve">26.35 </w:t>
      </w:r>
      <w:r w:rsidRPr="008B67FD">
        <w:rPr>
          <w:b/>
          <w:sz w:val="28"/>
          <w:szCs w:val="28"/>
        </w:rPr>
        <w:t>(Лобня)</w:t>
      </w:r>
      <w:r w:rsidR="00E77ACB" w:rsidRPr="008B67FD">
        <w:rPr>
          <w:b/>
          <w:sz w:val="28"/>
          <w:szCs w:val="28"/>
        </w:rPr>
        <w:t xml:space="preserve"> </w:t>
      </w:r>
      <w:proofErr w:type="spellStart"/>
      <w:r w:rsidR="00E77ACB" w:rsidRPr="008B67FD">
        <w:rPr>
          <w:b/>
          <w:sz w:val="28"/>
          <w:szCs w:val="28"/>
        </w:rPr>
        <w:t>кцп</w:t>
      </w:r>
      <w:proofErr w:type="spellEnd"/>
      <w:r w:rsidR="00E77ACB" w:rsidRPr="008B67FD">
        <w:rPr>
          <w:b/>
          <w:sz w:val="28"/>
          <w:szCs w:val="28"/>
        </w:rPr>
        <w:t xml:space="preserve"> 25</w:t>
      </w:r>
    </w:p>
    <w:tbl>
      <w:tblPr>
        <w:tblW w:w="6233" w:type="dxa"/>
        <w:tblLook w:val="04A0" w:firstRow="1" w:lastRow="0" w:firstColumn="1" w:lastColumn="0" w:noHBand="0" w:noVBand="1"/>
      </w:tblPr>
      <w:tblGrid>
        <w:gridCol w:w="841"/>
        <w:gridCol w:w="5392"/>
      </w:tblGrid>
      <w:tr w:rsidR="0080791F" w:rsidRPr="008B67FD" w:rsidTr="0080791F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94829">
            <w:pPr>
              <w:jc w:val="right"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94829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Ф.И.О.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7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Миронова Елизавета Павловна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7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Николаева Юлия Владимировна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7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Никонорова</w:t>
            </w:r>
            <w:proofErr w:type="spellEnd"/>
            <w:r w:rsidRPr="008B67FD">
              <w:rPr>
                <w:sz w:val="28"/>
                <w:szCs w:val="28"/>
              </w:rPr>
              <w:t xml:space="preserve"> Олеся Дмитриевна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7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Онохова</w:t>
            </w:r>
            <w:proofErr w:type="spellEnd"/>
            <w:r w:rsidRPr="008B67FD">
              <w:rPr>
                <w:sz w:val="28"/>
                <w:szCs w:val="28"/>
              </w:rPr>
              <w:t xml:space="preserve"> Екатерина Алексеевна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7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Осина Мария Евгеньевна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7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Останина Алина Дмитриевна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7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Порфирьева Камелия Геннадьевна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7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Прокопенко Полина Сергеевна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7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Прямушко</w:t>
            </w:r>
            <w:proofErr w:type="spellEnd"/>
            <w:r w:rsidRPr="008B67FD">
              <w:rPr>
                <w:sz w:val="28"/>
                <w:szCs w:val="28"/>
              </w:rPr>
              <w:t xml:space="preserve"> Диана Геннадьевна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7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Пугачева София Алексеевна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7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Синякина</w:t>
            </w:r>
            <w:proofErr w:type="spellEnd"/>
            <w:r w:rsidRPr="008B67FD">
              <w:rPr>
                <w:sz w:val="28"/>
                <w:szCs w:val="28"/>
              </w:rPr>
              <w:t xml:space="preserve"> Анастасия Сергеевна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7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Скопкарева</w:t>
            </w:r>
            <w:proofErr w:type="spellEnd"/>
            <w:r w:rsidRPr="008B67FD">
              <w:rPr>
                <w:sz w:val="28"/>
                <w:szCs w:val="28"/>
              </w:rPr>
              <w:t xml:space="preserve"> Полина Александровна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7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Слепарчук</w:t>
            </w:r>
            <w:proofErr w:type="spellEnd"/>
            <w:r w:rsidRPr="008B67FD">
              <w:rPr>
                <w:sz w:val="28"/>
                <w:szCs w:val="28"/>
              </w:rPr>
              <w:t xml:space="preserve"> Дарья Сергеевна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7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Соколов Иван Ильич</w:t>
            </w:r>
          </w:p>
          <w:p w:rsidR="0080791F" w:rsidRPr="008B67FD" w:rsidRDefault="0080791F" w:rsidP="003E51D7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7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Таланова</w:t>
            </w:r>
            <w:proofErr w:type="spellEnd"/>
            <w:r w:rsidRPr="008B67FD">
              <w:rPr>
                <w:sz w:val="28"/>
                <w:szCs w:val="28"/>
              </w:rPr>
              <w:t xml:space="preserve"> Арина Алексеевна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7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Торбик</w:t>
            </w:r>
            <w:proofErr w:type="spellEnd"/>
            <w:r w:rsidRPr="008B67FD">
              <w:rPr>
                <w:sz w:val="28"/>
                <w:szCs w:val="28"/>
              </w:rPr>
              <w:t xml:space="preserve"> Вероника Вячеславовна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7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Туманова Варвара Станиславовна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7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Федорова Милана Анатольевна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7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Чачило</w:t>
            </w:r>
            <w:proofErr w:type="spellEnd"/>
            <w:r w:rsidRPr="008B67FD">
              <w:rPr>
                <w:sz w:val="28"/>
                <w:szCs w:val="28"/>
              </w:rPr>
              <w:t xml:space="preserve"> Валерия Леонидовна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7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Чикунов</w:t>
            </w:r>
            <w:proofErr w:type="spellEnd"/>
            <w:r w:rsidRPr="008B67FD">
              <w:rPr>
                <w:sz w:val="28"/>
                <w:szCs w:val="28"/>
              </w:rPr>
              <w:t xml:space="preserve"> Иван Витальевич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7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Шейченко</w:t>
            </w:r>
            <w:proofErr w:type="spellEnd"/>
            <w:r w:rsidRPr="008B67FD">
              <w:rPr>
                <w:sz w:val="28"/>
                <w:szCs w:val="28"/>
              </w:rPr>
              <w:t xml:space="preserve"> Анастасия Алексеевна</w:t>
            </w:r>
          </w:p>
          <w:p w:rsidR="0080791F" w:rsidRPr="008B67FD" w:rsidRDefault="0080791F" w:rsidP="003E51D7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7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Шильников Тимофей Алексеевич</w:t>
            </w:r>
          </w:p>
          <w:p w:rsidR="0080791F" w:rsidRPr="008B67FD" w:rsidRDefault="0080791F" w:rsidP="003E51D7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7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Юдина Кира Алексеевна</w:t>
            </w:r>
          </w:p>
          <w:p w:rsidR="0080791F" w:rsidRPr="008B67FD" w:rsidRDefault="0080791F" w:rsidP="003E51D7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7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Юрасёва</w:t>
            </w:r>
            <w:proofErr w:type="spellEnd"/>
            <w:r w:rsidRPr="008B67FD">
              <w:rPr>
                <w:sz w:val="28"/>
                <w:szCs w:val="28"/>
              </w:rPr>
              <w:t xml:space="preserve"> Анастасия Владимировна</w:t>
            </w:r>
          </w:p>
          <w:p w:rsidR="0080791F" w:rsidRPr="008B67FD" w:rsidRDefault="0080791F" w:rsidP="003E51D7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7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3E51D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 xml:space="preserve">Юсупова </w:t>
            </w:r>
            <w:proofErr w:type="spellStart"/>
            <w:r w:rsidRPr="008B67FD">
              <w:rPr>
                <w:sz w:val="28"/>
                <w:szCs w:val="28"/>
              </w:rPr>
              <w:t>Сумайя</w:t>
            </w:r>
            <w:proofErr w:type="spellEnd"/>
            <w:r w:rsidRPr="008B67FD">
              <w:rPr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sz w:val="28"/>
                <w:szCs w:val="28"/>
              </w:rPr>
              <w:t>Мансуровна</w:t>
            </w:r>
            <w:proofErr w:type="spellEnd"/>
          </w:p>
        </w:tc>
      </w:tr>
    </w:tbl>
    <w:p w:rsidR="00F96250" w:rsidRPr="008B67FD" w:rsidRDefault="00F96250" w:rsidP="00C70FA9">
      <w:pPr>
        <w:rPr>
          <w:sz w:val="28"/>
          <w:szCs w:val="28"/>
        </w:rPr>
      </w:pPr>
    </w:p>
    <w:p w:rsidR="00F96250" w:rsidRPr="008B67FD" w:rsidRDefault="0048168F" w:rsidP="00C70FA9">
      <w:pPr>
        <w:rPr>
          <w:sz w:val="28"/>
          <w:szCs w:val="28"/>
        </w:rPr>
      </w:pPr>
      <w:r w:rsidRPr="008B67FD">
        <w:rPr>
          <w:sz w:val="28"/>
          <w:szCs w:val="28"/>
        </w:rPr>
        <w:t xml:space="preserve">43.02.16 Туризм и гостеприимство, </w:t>
      </w:r>
      <w:r w:rsidRPr="008B67FD">
        <w:rPr>
          <w:b/>
          <w:sz w:val="28"/>
          <w:szCs w:val="28"/>
        </w:rPr>
        <w:t xml:space="preserve">группа ТГ </w:t>
      </w:r>
      <w:r w:rsidR="008B732E" w:rsidRPr="008B67FD">
        <w:rPr>
          <w:b/>
          <w:sz w:val="28"/>
          <w:szCs w:val="28"/>
        </w:rPr>
        <w:t>26.16</w:t>
      </w:r>
      <w:r w:rsidR="00E77ACB" w:rsidRPr="008B67FD">
        <w:rPr>
          <w:b/>
          <w:sz w:val="28"/>
          <w:szCs w:val="28"/>
        </w:rPr>
        <w:t xml:space="preserve"> </w:t>
      </w:r>
      <w:proofErr w:type="spellStart"/>
      <w:r w:rsidR="00E77ACB" w:rsidRPr="008B67FD">
        <w:rPr>
          <w:b/>
          <w:sz w:val="28"/>
          <w:szCs w:val="28"/>
        </w:rPr>
        <w:t>кцп</w:t>
      </w:r>
      <w:proofErr w:type="spellEnd"/>
      <w:r w:rsidR="00E77ACB" w:rsidRPr="008B67FD">
        <w:rPr>
          <w:b/>
          <w:sz w:val="28"/>
          <w:szCs w:val="28"/>
        </w:rPr>
        <w:t xml:space="preserve"> 25</w:t>
      </w:r>
    </w:p>
    <w:tbl>
      <w:tblPr>
        <w:tblW w:w="6233" w:type="dxa"/>
        <w:tblLook w:val="04A0" w:firstRow="1" w:lastRow="0" w:firstColumn="1" w:lastColumn="0" w:noHBand="0" w:noVBand="1"/>
      </w:tblPr>
      <w:tblGrid>
        <w:gridCol w:w="841"/>
        <w:gridCol w:w="5392"/>
      </w:tblGrid>
      <w:tr w:rsidR="0080791F" w:rsidRPr="008B67FD" w:rsidTr="0080791F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94829">
            <w:pPr>
              <w:jc w:val="right"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94829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Ф.И.О.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Артаханов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Ахмед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Арбиевич</w:t>
            </w:r>
            <w:proofErr w:type="spellEnd"/>
          </w:p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Веденеева Альбина Алексеевна</w:t>
            </w:r>
          </w:p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Воробьева Анастасия Евгеньевна</w:t>
            </w:r>
          </w:p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Захарова Анна Алексеевна</w:t>
            </w:r>
          </w:p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Калинкина Екатерина Антоновна</w:t>
            </w:r>
          </w:p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Мурадян Анна Ивановна</w:t>
            </w:r>
          </w:p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Нашук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Валерия Сергеевна</w:t>
            </w:r>
          </w:p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Никитина Лилия Александровна</w:t>
            </w:r>
          </w:p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Разумович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Кристина Алексеевна</w:t>
            </w:r>
          </w:p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Рогова Александра Евгеньевна</w:t>
            </w:r>
          </w:p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Романова Камилла Викторовна</w:t>
            </w:r>
          </w:p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Садовникова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Диана Сергеевна</w:t>
            </w:r>
          </w:p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Маркина Ева Дмитриевна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Силкина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Ксения Александровна</w:t>
            </w:r>
          </w:p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Симантьева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Наталья Эдуардовна</w:t>
            </w:r>
          </w:p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Смирнова Виктория Владимировна</w:t>
            </w:r>
          </w:p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Струнина Анастасия Владимировна</w:t>
            </w:r>
          </w:p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Ступнева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Валерия Дмитриевна</w:t>
            </w:r>
          </w:p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Телегина Алина Вадимовна</w:t>
            </w:r>
          </w:p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Торосян Артём Артурович</w:t>
            </w:r>
          </w:p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Умархаджиев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Малик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Исламович</w:t>
            </w:r>
            <w:proofErr w:type="spellEnd"/>
          </w:p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Хирса Иван Андреевич</w:t>
            </w:r>
          </w:p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Хомец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Надежда Николаевна</w:t>
            </w:r>
          </w:p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Крохина Мария Владимировна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pStyle w:val="a8"/>
              <w:numPr>
                <w:ilvl w:val="0"/>
                <w:numId w:val="3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3E51D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Ядгаров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Ринат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Рифатович</w:t>
            </w:r>
            <w:proofErr w:type="spellEnd"/>
          </w:p>
          <w:p w:rsidR="0080791F" w:rsidRPr="008B67FD" w:rsidRDefault="0080791F" w:rsidP="003E51D7">
            <w:pPr>
              <w:rPr>
                <w:color w:val="000000"/>
                <w:sz w:val="28"/>
                <w:szCs w:val="28"/>
              </w:rPr>
            </w:pPr>
          </w:p>
        </w:tc>
      </w:tr>
    </w:tbl>
    <w:p w:rsidR="00F96250" w:rsidRPr="008B67FD" w:rsidRDefault="0048168F" w:rsidP="00C70FA9">
      <w:pPr>
        <w:rPr>
          <w:sz w:val="28"/>
          <w:szCs w:val="28"/>
        </w:rPr>
      </w:pPr>
      <w:r w:rsidRPr="008B67FD">
        <w:rPr>
          <w:sz w:val="28"/>
          <w:szCs w:val="28"/>
        </w:rPr>
        <w:t xml:space="preserve">43.02.16 Туризм и гостеприимство, </w:t>
      </w:r>
      <w:r w:rsidRPr="008B67FD">
        <w:rPr>
          <w:b/>
          <w:sz w:val="28"/>
          <w:szCs w:val="28"/>
        </w:rPr>
        <w:t>группа ТГ</w:t>
      </w:r>
      <w:r w:rsidR="008B732E" w:rsidRPr="008B67FD">
        <w:rPr>
          <w:b/>
          <w:sz w:val="28"/>
          <w:szCs w:val="28"/>
        </w:rPr>
        <w:t xml:space="preserve"> 26.17</w:t>
      </w:r>
      <w:r w:rsidR="00E77ACB" w:rsidRPr="008B67FD">
        <w:rPr>
          <w:b/>
          <w:sz w:val="28"/>
          <w:szCs w:val="28"/>
        </w:rPr>
        <w:t xml:space="preserve"> </w:t>
      </w:r>
      <w:proofErr w:type="spellStart"/>
      <w:r w:rsidR="00E77ACB" w:rsidRPr="008B67FD">
        <w:rPr>
          <w:b/>
          <w:sz w:val="28"/>
          <w:szCs w:val="28"/>
        </w:rPr>
        <w:t>кцп</w:t>
      </w:r>
      <w:proofErr w:type="spellEnd"/>
      <w:r w:rsidR="00E77ACB" w:rsidRPr="008B67FD">
        <w:rPr>
          <w:b/>
          <w:sz w:val="28"/>
          <w:szCs w:val="28"/>
        </w:rPr>
        <w:t xml:space="preserve"> 25</w:t>
      </w:r>
    </w:p>
    <w:p w:rsidR="00F96250" w:rsidRPr="008B67FD" w:rsidRDefault="00F96250" w:rsidP="00C70FA9">
      <w:pPr>
        <w:rPr>
          <w:sz w:val="28"/>
          <w:szCs w:val="28"/>
        </w:rPr>
      </w:pPr>
    </w:p>
    <w:tbl>
      <w:tblPr>
        <w:tblW w:w="6233" w:type="dxa"/>
        <w:tblLook w:val="04A0" w:firstRow="1" w:lastRow="0" w:firstColumn="1" w:lastColumn="0" w:noHBand="0" w:noVBand="1"/>
      </w:tblPr>
      <w:tblGrid>
        <w:gridCol w:w="841"/>
        <w:gridCol w:w="5392"/>
      </w:tblGrid>
      <w:tr w:rsidR="0080791F" w:rsidRPr="008B67FD" w:rsidTr="0080791F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94829">
            <w:pPr>
              <w:jc w:val="right"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94829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Ф.И.О.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39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Абдукаюмова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Самира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Зоировна</w:t>
            </w:r>
            <w:proofErr w:type="spellEnd"/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39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Антонова Злата Алексеевна</w:t>
            </w:r>
          </w:p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39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Бугоркова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Алёна Андреевна</w:t>
            </w:r>
          </w:p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39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Ефремова Александра Дмитриевна</w:t>
            </w:r>
          </w:p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39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Жукова Варвара Александровна</w:t>
            </w:r>
          </w:p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39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Иноземцева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Ксения Денисовна</w:t>
            </w:r>
          </w:p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39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 xml:space="preserve">Каримова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Махинахон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Манноновна</w:t>
            </w:r>
            <w:proofErr w:type="spellEnd"/>
          </w:p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39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Кириллова Елена Сергеевна</w:t>
            </w:r>
          </w:p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39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Климова Кристина Денисовна</w:t>
            </w:r>
          </w:p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39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КОВАЛЬКОВА КСЕНИЯ РОМАНОВНА</w:t>
            </w:r>
          </w:p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39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Кузнецова Софья Алексеевна</w:t>
            </w:r>
          </w:p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39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Куликова Маргарита Денисовна</w:t>
            </w:r>
          </w:p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39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Малышева Виктория Сергеевна</w:t>
            </w:r>
          </w:p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39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 xml:space="preserve">Мансурова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Таманно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Мухиддиновна</w:t>
            </w:r>
            <w:proofErr w:type="spellEnd"/>
          </w:p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39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ПЕТРОВА СОФЬЯ АЛЕКСЕЕВНА</w:t>
            </w:r>
          </w:p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39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Пихновская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Валерия Николаевна</w:t>
            </w:r>
          </w:p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39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Роганова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Кира Александровна</w:t>
            </w:r>
          </w:p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39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Румянцева Валерия Алексеевна</w:t>
            </w:r>
          </w:p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39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Сизикова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Ангелина Вячеславовна</w:t>
            </w:r>
          </w:p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39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Субботина Таисия Алексеевна</w:t>
            </w:r>
          </w:p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39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Тимофеева Вероника Ильинична</w:t>
            </w:r>
          </w:p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39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Филонова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Анастасия Владимировна</w:t>
            </w:r>
          </w:p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39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Чижова Варвара Андреевна</w:t>
            </w:r>
          </w:p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39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Шамаева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Валентина Дмитриевна</w:t>
            </w:r>
          </w:p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39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Шарапова Ирина Максимовна</w:t>
            </w:r>
          </w:p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</w:p>
        </w:tc>
      </w:tr>
    </w:tbl>
    <w:p w:rsidR="00F96250" w:rsidRPr="008B67FD" w:rsidRDefault="00F96250" w:rsidP="00C70FA9">
      <w:pPr>
        <w:rPr>
          <w:sz w:val="28"/>
          <w:szCs w:val="28"/>
        </w:rPr>
      </w:pPr>
    </w:p>
    <w:p w:rsidR="00F96250" w:rsidRPr="008B67FD" w:rsidRDefault="0048168F" w:rsidP="00C70FA9">
      <w:pPr>
        <w:rPr>
          <w:sz w:val="28"/>
          <w:szCs w:val="28"/>
        </w:rPr>
      </w:pPr>
      <w:r w:rsidRPr="008B67FD">
        <w:rPr>
          <w:sz w:val="28"/>
          <w:szCs w:val="28"/>
        </w:rPr>
        <w:t xml:space="preserve">43.02.15 Поварское и кондитерское дело, </w:t>
      </w:r>
      <w:r w:rsidRPr="008B67FD">
        <w:rPr>
          <w:b/>
          <w:sz w:val="28"/>
          <w:szCs w:val="28"/>
        </w:rPr>
        <w:t>группа ПКД</w:t>
      </w:r>
      <w:r w:rsidR="008B732E" w:rsidRPr="008B67FD">
        <w:rPr>
          <w:b/>
          <w:sz w:val="28"/>
          <w:szCs w:val="28"/>
        </w:rPr>
        <w:t xml:space="preserve"> 26.18</w:t>
      </w:r>
      <w:r w:rsidRPr="008B67FD">
        <w:rPr>
          <w:b/>
          <w:sz w:val="28"/>
          <w:szCs w:val="28"/>
        </w:rPr>
        <w:t xml:space="preserve"> (Клин)</w:t>
      </w:r>
      <w:r w:rsidR="00E77ACB" w:rsidRPr="008B67FD">
        <w:rPr>
          <w:b/>
          <w:sz w:val="28"/>
          <w:szCs w:val="28"/>
        </w:rPr>
        <w:t xml:space="preserve"> </w:t>
      </w:r>
      <w:proofErr w:type="spellStart"/>
      <w:r w:rsidR="00E77ACB" w:rsidRPr="008B67FD">
        <w:rPr>
          <w:b/>
          <w:sz w:val="28"/>
          <w:szCs w:val="28"/>
        </w:rPr>
        <w:t>кцп</w:t>
      </w:r>
      <w:proofErr w:type="spellEnd"/>
      <w:r w:rsidR="00E77ACB" w:rsidRPr="008B67FD">
        <w:rPr>
          <w:b/>
          <w:sz w:val="28"/>
          <w:szCs w:val="28"/>
        </w:rPr>
        <w:t xml:space="preserve"> 25</w:t>
      </w:r>
    </w:p>
    <w:tbl>
      <w:tblPr>
        <w:tblW w:w="6233" w:type="dxa"/>
        <w:tblLook w:val="04A0" w:firstRow="1" w:lastRow="0" w:firstColumn="1" w:lastColumn="0" w:noHBand="0" w:noVBand="1"/>
      </w:tblPr>
      <w:tblGrid>
        <w:gridCol w:w="841"/>
        <w:gridCol w:w="5392"/>
      </w:tblGrid>
      <w:tr w:rsidR="0080791F" w:rsidRPr="008B67FD" w:rsidTr="0080791F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94829">
            <w:pPr>
              <w:jc w:val="right"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94829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Ф.И.О.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0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Хашабаева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Анастасия Михайловна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0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 xml:space="preserve">Симонян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Гоар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Саргисовна</w:t>
            </w:r>
            <w:proofErr w:type="spellEnd"/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0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Мурашова Ирина Дмитриевна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0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Селезнева Валерия Владимировна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0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Крупенин Алексей Владимирович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0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Шишкина Анастасия Владимировна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0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Евстигнеев Даниил Алексеевич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0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Лепикова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Виктория Александровна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0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Чернышев Андрей Владимирович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0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Моргуненко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Вероника Евгеньевна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0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Тарасов Александр Витальевич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0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Тепаносян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Диана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Горовна</w:t>
            </w:r>
            <w:proofErr w:type="spellEnd"/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0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Анциферов Александр Витальевич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0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Жидков Никита Алексеевич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0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Маклюева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Валерия Алексеевна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0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СИДОРЕНКО ИВАН АЛЕКСАНДРОВИЧ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0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Аминова Мария Павловна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0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Свинобой Камилла Алексеевна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0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Диланян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Нелли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Арменовна</w:t>
            </w:r>
            <w:proofErr w:type="spellEnd"/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0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Алянич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Владислав Сергеевич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0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Горбачева Ксения Евгеньевна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0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МАЙОРОВА АНАСТАСИЯ СТАНИСЛАВОВНА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0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Вахитов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Артём Юрьевич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0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Белов Денис Алексеевич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0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Нилова Екатерина Михайловна</w:t>
            </w:r>
          </w:p>
        </w:tc>
      </w:tr>
    </w:tbl>
    <w:p w:rsidR="0048168F" w:rsidRPr="008B67FD" w:rsidRDefault="0048168F" w:rsidP="00C70FA9">
      <w:pPr>
        <w:rPr>
          <w:sz w:val="28"/>
          <w:szCs w:val="28"/>
        </w:rPr>
      </w:pPr>
    </w:p>
    <w:p w:rsidR="00D554AD" w:rsidRPr="008B67FD" w:rsidRDefault="00D554AD">
      <w:pPr>
        <w:widowControl/>
        <w:autoSpaceDE/>
        <w:autoSpaceDN/>
        <w:adjustRightInd/>
        <w:rPr>
          <w:sz w:val="28"/>
          <w:szCs w:val="28"/>
        </w:rPr>
      </w:pPr>
      <w:r w:rsidRPr="008B67FD">
        <w:rPr>
          <w:sz w:val="28"/>
          <w:szCs w:val="28"/>
        </w:rPr>
        <w:br w:type="page"/>
      </w:r>
    </w:p>
    <w:p w:rsidR="00F96250" w:rsidRPr="008B67FD" w:rsidRDefault="0048168F" w:rsidP="00C70FA9">
      <w:pPr>
        <w:rPr>
          <w:sz w:val="28"/>
          <w:szCs w:val="28"/>
        </w:rPr>
      </w:pPr>
      <w:r w:rsidRPr="008B67FD">
        <w:rPr>
          <w:sz w:val="28"/>
          <w:szCs w:val="28"/>
        </w:rPr>
        <w:lastRenderedPageBreak/>
        <w:t xml:space="preserve">43.02.15 Поварское и кондитерское дело, </w:t>
      </w:r>
      <w:r w:rsidRPr="008B67FD">
        <w:rPr>
          <w:b/>
          <w:sz w:val="28"/>
          <w:szCs w:val="28"/>
        </w:rPr>
        <w:t>группа ПКД</w:t>
      </w:r>
      <w:r w:rsidR="008B732E" w:rsidRPr="008B67FD">
        <w:rPr>
          <w:b/>
          <w:sz w:val="28"/>
          <w:szCs w:val="28"/>
        </w:rPr>
        <w:t xml:space="preserve"> 26.37</w:t>
      </w:r>
      <w:r w:rsidRPr="008B67FD">
        <w:rPr>
          <w:b/>
          <w:sz w:val="28"/>
          <w:szCs w:val="28"/>
        </w:rPr>
        <w:t xml:space="preserve"> (Лобня)</w:t>
      </w:r>
      <w:r w:rsidR="00E77ACB" w:rsidRPr="008B67FD">
        <w:rPr>
          <w:b/>
          <w:sz w:val="28"/>
          <w:szCs w:val="28"/>
        </w:rPr>
        <w:t xml:space="preserve"> </w:t>
      </w:r>
      <w:proofErr w:type="spellStart"/>
      <w:r w:rsidR="00E77ACB" w:rsidRPr="008B67FD">
        <w:rPr>
          <w:b/>
          <w:sz w:val="28"/>
          <w:szCs w:val="28"/>
        </w:rPr>
        <w:t>кцп</w:t>
      </w:r>
      <w:proofErr w:type="spellEnd"/>
      <w:r w:rsidR="00E77ACB" w:rsidRPr="008B67FD">
        <w:rPr>
          <w:b/>
          <w:sz w:val="28"/>
          <w:szCs w:val="28"/>
        </w:rPr>
        <w:t xml:space="preserve"> 25</w:t>
      </w:r>
    </w:p>
    <w:p w:rsidR="00F96250" w:rsidRPr="008B67FD" w:rsidRDefault="00F96250" w:rsidP="00C70FA9">
      <w:pPr>
        <w:rPr>
          <w:sz w:val="28"/>
          <w:szCs w:val="28"/>
        </w:rPr>
      </w:pPr>
    </w:p>
    <w:tbl>
      <w:tblPr>
        <w:tblW w:w="6233" w:type="dxa"/>
        <w:tblLook w:val="04A0" w:firstRow="1" w:lastRow="0" w:firstColumn="1" w:lastColumn="0" w:noHBand="0" w:noVBand="1"/>
      </w:tblPr>
      <w:tblGrid>
        <w:gridCol w:w="841"/>
        <w:gridCol w:w="5392"/>
      </w:tblGrid>
      <w:tr w:rsidR="0080791F" w:rsidRPr="008B67FD" w:rsidTr="0080791F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94829">
            <w:pPr>
              <w:jc w:val="right"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94829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Ф.И.О.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1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Абдуллоева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Дилнура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Ёлкиновна</w:t>
            </w:r>
            <w:proofErr w:type="spellEnd"/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1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Амирханова Амина Магомедовна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1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Афанасьева Ксения Александровна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1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Бука Диана Артуровна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1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Виноградов Даниил Витальевич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1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Габараева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Мария Андреевна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1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Гаврилюк Татьяна Владимировна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1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Головина Ангелина Алексеевна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1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Дворникова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Ангелина Сергеевна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1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D554AD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Климова Ксения Максимовна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1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Ковалков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Данила Михайлович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1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Кулдашева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Шукурона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Кахромоновна</w:t>
            </w:r>
            <w:proofErr w:type="spellEnd"/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1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D554AD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Курушина</w:t>
            </w:r>
            <w:proofErr w:type="spellEnd"/>
            <w:r w:rsidRPr="008B67FD">
              <w:rPr>
                <w:sz w:val="28"/>
                <w:szCs w:val="28"/>
              </w:rPr>
              <w:t xml:space="preserve"> Ульяна Юрьевна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1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Медведева Кира Алексеевна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1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D554AD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Мирзакулова</w:t>
            </w:r>
            <w:proofErr w:type="spellEnd"/>
            <w:r w:rsidRPr="008B67FD">
              <w:rPr>
                <w:sz w:val="28"/>
                <w:szCs w:val="28"/>
              </w:rPr>
              <w:t xml:space="preserve"> Алёна Рустамовна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1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D554AD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Мороз Юрий Сергеевич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1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Нарышкина Павла Валерьевна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1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Прокопочкин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Андрей Николаевич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1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Серебрякова Анастасия Ивановна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1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Сысоев Никита Андреевич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1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Хахуцкий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Алексей Михайлович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1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Шалунов Никита Вячеславович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1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Шатайло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Степан Игоревич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1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Швайко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Анна Владимировна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1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Щербаков Кирилл Николаевич</w:t>
            </w:r>
          </w:p>
        </w:tc>
      </w:tr>
    </w:tbl>
    <w:p w:rsidR="00F96250" w:rsidRPr="008B67FD" w:rsidRDefault="00F96250" w:rsidP="00C70FA9">
      <w:pPr>
        <w:rPr>
          <w:sz w:val="28"/>
          <w:szCs w:val="28"/>
        </w:rPr>
      </w:pPr>
    </w:p>
    <w:p w:rsidR="00F96250" w:rsidRPr="008B67FD" w:rsidRDefault="0048168F" w:rsidP="00C70FA9">
      <w:pPr>
        <w:rPr>
          <w:sz w:val="28"/>
          <w:szCs w:val="28"/>
        </w:rPr>
      </w:pPr>
      <w:r w:rsidRPr="008B67FD">
        <w:rPr>
          <w:sz w:val="28"/>
          <w:szCs w:val="28"/>
        </w:rPr>
        <w:t xml:space="preserve">43.02.15 Поварское и кондитерское дело, </w:t>
      </w:r>
      <w:r w:rsidRPr="008B67FD">
        <w:rPr>
          <w:b/>
          <w:sz w:val="28"/>
          <w:szCs w:val="28"/>
        </w:rPr>
        <w:t>группа ПКД</w:t>
      </w:r>
      <w:r w:rsidR="00287720" w:rsidRPr="008B67FD">
        <w:rPr>
          <w:b/>
          <w:sz w:val="28"/>
          <w:szCs w:val="28"/>
        </w:rPr>
        <w:t xml:space="preserve"> 26.46</w:t>
      </w:r>
      <w:r w:rsidRPr="008B67FD">
        <w:rPr>
          <w:b/>
          <w:sz w:val="28"/>
          <w:szCs w:val="28"/>
        </w:rPr>
        <w:t xml:space="preserve"> (Химки)</w:t>
      </w:r>
      <w:r w:rsidR="00E77ACB" w:rsidRPr="008B67FD">
        <w:rPr>
          <w:b/>
          <w:sz w:val="28"/>
          <w:szCs w:val="28"/>
        </w:rPr>
        <w:t xml:space="preserve"> </w:t>
      </w:r>
      <w:proofErr w:type="spellStart"/>
      <w:r w:rsidR="00E77ACB" w:rsidRPr="008B67FD">
        <w:rPr>
          <w:b/>
          <w:sz w:val="28"/>
          <w:szCs w:val="28"/>
        </w:rPr>
        <w:t>кцп</w:t>
      </w:r>
      <w:proofErr w:type="spellEnd"/>
      <w:r w:rsidR="00E77ACB" w:rsidRPr="008B67FD">
        <w:rPr>
          <w:b/>
          <w:sz w:val="28"/>
          <w:szCs w:val="28"/>
        </w:rPr>
        <w:t xml:space="preserve"> 25</w:t>
      </w:r>
    </w:p>
    <w:tbl>
      <w:tblPr>
        <w:tblW w:w="6233" w:type="dxa"/>
        <w:tblLook w:val="04A0" w:firstRow="1" w:lastRow="0" w:firstColumn="1" w:lastColumn="0" w:noHBand="0" w:noVBand="1"/>
      </w:tblPr>
      <w:tblGrid>
        <w:gridCol w:w="841"/>
        <w:gridCol w:w="5392"/>
      </w:tblGrid>
      <w:tr w:rsidR="0080791F" w:rsidRPr="008B67FD" w:rsidTr="0080791F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94829">
            <w:pPr>
              <w:jc w:val="right"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94829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Ф.И.О.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2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D554AD">
            <w:pPr>
              <w:shd w:val="clear" w:color="auto" w:fill="FFFFFF" w:themeFill="background1"/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Федотова Наталья Викторовна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2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D554AD">
            <w:pPr>
              <w:shd w:val="clear" w:color="auto" w:fill="FFFFFF" w:themeFill="background1"/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Жохов Ярослав Максимович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2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D554AD">
            <w:pPr>
              <w:shd w:val="clear" w:color="auto" w:fill="FFFFFF" w:themeFill="background1"/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Дементьев Дмитрий Игоревич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2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D554AD">
            <w:pPr>
              <w:shd w:val="clear" w:color="auto" w:fill="FFFFFF" w:themeFill="background1"/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Высоколян</w:t>
            </w:r>
            <w:proofErr w:type="spellEnd"/>
            <w:r w:rsidRPr="008B67FD">
              <w:rPr>
                <w:sz w:val="28"/>
                <w:szCs w:val="28"/>
              </w:rPr>
              <w:t xml:space="preserve"> Елизавета Михайловна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2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D554AD">
            <w:pPr>
              <w:shd w:val="clear" w:color="auto" w:fill="FFFFFF" w:themeFill="background1"/>
              <w:tabs>
                <w:tab w:val="left" w:pos="1176"/>
              </w:tabs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Зуева Владислава Александровна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2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D554AD">
            <w:pPr>
              <w:shd w:val="clear" w:color="auto" w:fill="FFFFFF" w:themeFill="background1"/>
              <w:tabs>
                <w:tab w:val="left" w:pos="1176"/>
              </w:tabs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Горябина</w:t>
            </w:r>
            <w:proofErr w:type="spellEnd"/>
            <w:r w:rsidRPr="008B67FD">
              <w:rPr>
                <w:sz w:val="28"/>
                <w:szCs w:val="28"/>
              </w:rPr>
              <w:t xml:space="preserve"> Екатерина Антоновна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2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D554AD">
            <w:pPr>
              <w:shd w:val="clear" w:color="auto" w:fill="FFFFFF" w:themeFill="background1"/>
              <w:tabs>
                <w:tab w:val="left" w:pos="1176"/>
              </w:tabs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Пожалкина</w:t>
            </w:r>
            <w:proofErr w:type="spellEnd"/>
            <w:r w:rsidRPr="008B67FD">
              <w:rPr>
                <w:sz w:val="28"/>
                <w:szCs w:val="28"/>
              </w:rPr>
              <w:t xml:space="preserve"> Екатерина Дмитриевна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2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D554AD">
            <w:pPr>
              <w:shd w:val="clear" w:color="auto" w:fill="FFFFFF" w:themeFill="background1"/>
              <w:tabs>
                <w:tab w:val="left" w:pos="1176"/>
              </w:tabs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Кудрякова Анна Павловна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2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D554AD">
            <w:pPr>
              <w:shd w:val="clear" w:color="auto" w:fill="FFFFFF" w:themeFill="background1"/>
              <w:tabs>
                <w:tab w:val="left" w:pos="1176"/>
              </w:tabs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Лопатов</w:t>
            </w:r>
            <w:proofErr w:type="spellEnd"/>
            <w:r w:rsidRPr="008B67FD">
              <w:rPr>
                <w:sz w:val="28"/>
                <w:szCs w:val="28"/>
              </w:rPr>
              <w:t xml:space="preserve"> Юрий Владиславович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2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D554AD">
            <w:pPr>
              <w:shd w:val="clear" w:color="auto" w:fill="FFFFFF" w:themeFill="background1"/>
              <w:tabs>
                <w:tab w:val="left" w:pos="1176"/>
              </w:tabs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Давыдченко</w:t>
            </w:r>
            <w:proofErr w:type="spellEnd"/>
            <w:r w:rsidRPr="008B67FD">
              <w:rPr>
                <w:sz w:val="28"/>
                <w:szCs w:val="28"/>
              </w:rPr>
              <w:t xml:space="preserve"> Арина Владимировна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2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D554AD">
            <w:pPr>
              <w:shd w:val="clear" w:color="auto" w:fill="FFFFFF" w:themeFill="background1"/>
              <w:tabs>
                <w:tab w:val="left" w:pos="1176"/>
              </w:tabs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Шунгелия</w:t>
            </w:r>
            <w:proofErr w:type="spellEnd"/>
            <w:r w:rsidRPr="008B67FD">
              <w:rPr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sz w:val="28"/>
                <w:szCs w:val="28"/>
              </w:rPr>
              <w:t>Мурман</w:t>
            </w:r>
            <w:proofErr w:type="spellEnd"/>
            <w:r w:rsidRPr="008B67FD">
              <w:rPr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sz w:val="28"/>
                <w:szCs w:val="28"/>
              </w:rPr>
              <w:t>Рамазович</w:t>
            </w:r>
            <w:proofErr w:type="spellEnd"/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2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D554AD">
            <w:pPr>
              <w:shd w:val="clear" w:color="auto" w:fill="FFFFFF" w:themeFill="background1"/>
              <w:tabs>
                <w:tab w:val="left" w:pos="1176"/>
              </w:tabs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Шишканова</w:t>
            </w:r>
            <w:proofErr w:type="spellEnd"/>
            <w:r w:rsidRPr="008B67FD">
              <w:rPr>
                <w:sz w:val="28"/>
                <w:szCs w:val="28"/>
              </w:rPr>
              <w:t xml:space="preserve"> Арина Владиславовна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2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D554AD">
            <w:pPr>
              <w:shd w:val="clear" w:color="auto" w:fill="FFFFFF" w:themeFill="background1"/>
              <w:tabs>
                <w:tab w:val="left" w:pos="1176"/>
              </w:tabs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Шаврин</w:t>
            </w:r>
            <w:proofErr w:type="spellEnd"/>
            <w:r w:rsidRPr="008B67FD">
              <w:rPr>
                <w:sz w:val="28"/>
                <w:szCs w:val="28"/>
              </w:rPr>
              <w:t xml:space="preserve"> Егор Максимович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2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D554AD">
            <w:pPr>
              <w:shd w:val="clear" w:color="auto" w:fill="FFFFFF" w:themeFill="background1"/>
              <w:tabs>
                <w:tab w:val="left" w:pos="1176"/>
              </w:tabs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Николаева Варвара Сергеевна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2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D554AD">
            <w:pPr>
              <w:shd w:val="clear" w:color="auto" w:fill="FFFFFF" w:themeFill="background1"/>
              <w:tabs>
                <w:tab w:val="left" w:pos="1176"/>
              </w:tabs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Кузнецова Кира Федоровна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2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D554AD">
            <w:pPr>
              <w:shd w:val="clear" w:color="auto" w:fill="FFFFFF" w:themeFill="background1"/>
              <w:tabs>
                <w:tab w:val="left" w:pos="1176"/>
              </w:tabs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Кубыро</w:t>
            </w:r>
            <w:proofErr w:type="spellEnd"/>
            <w:r w:rsidRPr="008B67FD">
              <w:rPr>
                <w:sz w:val="28"/>
                <w:szCs w:val="28"/>
              </w:rPr>
              <w:t xml:space="preserve"> Александра Александровна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2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D554AD">
            <w:pPr>
              <w:shd w:val="clear" w:color="auto" w:fill="FFFFFF" w:themeFill="background1"/>
              <w:tabs>
                <w:tab w:val="left" w:pos="1176"/>
              </w:tabs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Батаева</w:t>
            </w:r>
            <w:proofErr w:type="spellEnd"/>
            <w:r w:rsidRPr="008B67FD">
              <w:rPr>
                <w:sz w:val="28"/>
                <w:szCs w:val="28"/>
              </w:rPr>
              <w:t xml:space="preserve"> Ксения Александровна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2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D554AD">
            <w:pPr>
              <w:shd w:val="clear" w:color="auto" w:fill="FFFFFF" w:themeFill="background1"/>
              <w:tabs>
                <w:tab w:val="left" w:pos="1176"/>
              </w:tabs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Курилова Александра Юрьевна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2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D554AD">
            <w:pPr>
              <w:shd w:val="clear" w:color="auto" w:fill="FFFFFF" w:themeFill="background1"/>
              <w:tabs>
                <w:tab w:val="left" w:pos="1176"/>
              </w:tabs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Ромашкин</w:t>
            </w:r>
            <w:proofErr w:type="spellEnd"/>
            <w:r w:rsidRPr="008B67FD">
              <w:rPr>
                <w:sz w:val="28"/>
                <w:szCs w:val="28"/>
              </w:rPr>
              <w:t xml:space="preserve"> Глеб Сергеевич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2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D554AD">
            <w:pPr>
              <w:shd w:val="clear" w:color="auto" w:fill="FFFFFF" w:themeFill="background1"/>
              <w:tabs>
                <w:tab w:val="left" w:pos="1176"/>
              </w:tabs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Васильев Сергей Денисович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2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D554AD">
            <w:pPr>
              <w:shd w:val="clear" w:color="auto" w:fill="FFFFFF" w:themeFill="background1"/>
              <w:tabs>
                <w:tab w:val="left" w:pos="1176"/>
              </w:tabs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Васильева Анна Михайловна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2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D554AD">
            <w:pPr>
              <w:shd w:val="clear" w:color="auto" w:fill="FFFFFF" w:themeFill="background1"/>
              <w:tabs>
                <w:tab w:val="left" w:pos="1176"/>
              </w:tabs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Леунова</w:t>
            </w:r>
            <w:proofErr w:type="spellEnd"/>
            <w:r w:rsidRPr="008B67FD">
              <w:rPr>
                <w:sz w:val="28"/>
                <w:szCs w:val="28"/>
              </w:rPr>
              <w:t xml:space="preserve"> Эльвира Денисовна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2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D554AD">
            <w:pPr>
              <w:shd w:val="clear" w:color="auto" w:fill="FFFFFF" w:themeFill="background1"/>
              <w:tabs>
                <w:tab w:val="left" w:pos="1176"/>
              </w:tabs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Жиляева</w:t>
            </w:r>
            <w:proofErr w:type="spellEnd"/>
            <w:r w:rsidRPr="008B67FD">
              <w:rPr>
                <w:sz w:val="28"/>
                <w:szCs w:val="28"/>
              </w:rPr>
              <w:t xml:space="preserve"> Ефросинья Александровна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2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D554AD">
            <w:pPr>
              <w:shd w:val="clear" w:color="auto" w:fill="FFFFFF" w:themeFill="background1"/>
              <w:tabs>
                <w:tab w:val="left" w:pos="1176"/>
              </w:tabs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Кольцов Иван Александрович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2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D554AD">
            <w:pPr>
              <w:shd w:val="clear" w:color="auto" w:fill="FFFFFF" w:themeFill="background1"/>
              <w:tabs>
                <w:tab w:val="left" w:pos="1176"/>
              </w:tabs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Сизова</w:t>
            </w:r>
            <w:proofErr w:type="spellEnd"/>
            <w:r w:rsidRPr="008B67FD">
              <w:rPr>
                <w:sz w:val="28"/>
                <w:szCs w:val="28"/>
              </w:rPr>
              <w:t xml:space="preserve"> Виолетта Александровна</w:t>
            </w:r>
          </w:p>
        </w:tc>
      </w:tr>
    </w:tbl>
    <w:p w:rsidR="0048168F" w:rsidRPr="008B67FD" w:rsidRDefault="0048168F" w:rsidP="00C70FA9">
      <w:pPr>
        <w:rPr>
          <w:sz w:val="28"/>
          <w:szCs w:val="28"/>
        </w:rPr>
      </w:pPr>
    </w:p>
    <w:p w:rsidR="00F96250" w:rsidRPr="008B67FD" w:rsidRDefault="0048168F" w:rsidP="00C70FA9">
      <w:pPr>
        <w:rPr>
          <w:b/>
          <w:sz w:val="28"/>
          <w:szCs w:val="28"/>
        </w:rPr>
      </w:pPr>
      <w:r w:rsidRPr="008B67FD">
        <w:rPr>
          <w:sz w:val="28"/>
          <w:szCs w:val="28"/>
        </w:rPr>
        <w:t>43.02.17 Технологии индустрии красоты</w:t>
      </w:r>
      <w:r w:rsidRPr="008B67FD">
        <w:rPr>
          <w:b/>
          <w:sz w:val="28"/>
          <w:szCs w:val="28"/>
        </w:rPr>
        <w:t xml:space="preserve">, группа ТИК </w:t>
      </w:r>
      <w:r w:rsidR="008B732E" w:rsidRPr="008B67FD">
        <w:rPr>
          <w:b/>
          <w:sz w:val="28"/>
          <w:szCs w:val="28"/>
        </w:rPr>
        <w:t>26.19</w:t>
      </w:r>
      <w:r w:rsidRPr="008B67FD">
        <w:rPr>
          <w:b/>
          <w:sz w:val="28"/>
          <w:szCs w:val="28"/>
        </w:rPr>
        <w:t xml:space="preserve"> (Клин)</w:t>
      </w:r>
      <w:r w:rsidR="000770B5" w:rsidRPr="008B67FD">
        <w:rPr>
          <w:b/>
          <w:sz w:val="28"/>
          <w:szCs w:val="28"/>
        </w:rPr>
        <w:t xml:space="preserve"> </w:t>
      </w:r>
      <w:proofErr w:type="spellStart"/>
      <w:r w:rsidR="000770B5" w:rsidRPr="008B67FD">
        <w:rPr>
          <w:b/>
          <w:sz w:val="28"/>
          <w:szCs w:val="28"/>
        </w:rPr>
        <w:t>кцп</w:t>
      </w:r>
      <w:proofErr w:type="spellEnd"/>
      <w:r w:rsidR="000770B5" w:rsidRPr="008B67FD">
        <w:rPr>
          <w:b/>
          <w:sz w:val="28"/>
          <w:szCs w:val="28"/>
        </w:rPr>
        <w:t xml:space="preserve"> 25</w:t>
      </w:r>
    </w:p>
    <w:tbl>
      <w:tblPr>
        <w:tblW w:w="6233" w:type="dxa"/>
        <w:tblLook w:val="04A0" w:firstRow="1" w:lastRow="0" w:firstColumn="1" w:lastColumn="0" w:noHBand="0" w:noVBand="1"/>
      </w:tblPr>
      <w:tblGrid>
        <w:gridCol w:w="841"/>
        <w:gridCol w:w="5392"/>
      </w:tblGrid>
      <w:tr w:rsidR="0080791F" w:rsidRPr="008B67FD" w:rsidTr="0080791F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94829">
            <w:pPr>
              <w:jc w:val="right"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94829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Ф.И.О.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3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Асоева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Оиша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Абдушаидовна</w:t>
            </w:r>
            <w:proofErr w:type="spellEnd"/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3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Богунова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Дарья Романовна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3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Войтекно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Диана Денисовна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3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Горбунова Алёна Алексеевна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3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Грибкова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Татьяна Владимировна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3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Журова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Вероника Денисовна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3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Зайц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Диана Алексеевна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3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 xml:space="preserve">Исаева Амина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Давутовна</w:t>
            </w:r>
            <w:proofErr w:type="spellEnd"/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3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Канарская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Виктория Александровна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3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Котова Анастасия Сергеевна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3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Красивская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Елизавета Алексеевна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3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Лавриненко Ульяна Алексеевна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3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Литвинова Софья Олеговна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3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Мальцева Екатерина Павловна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3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Мухиддинова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Шоирахон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Файзиевна</w:t>
            </w:r>
            <w:proofErr w:type="spellEnd"/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3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Никотенко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Ирина Николаевна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3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Онищук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Дарья Романовна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3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Робейкина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Яна Михайловна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3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Саксина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Виктория Алексеевна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3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Сикачевская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Александра Дмитриевна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3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Соседкова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Ольга Игоревна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3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Трохина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Ульяна Николаевна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3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Филиппова Елена Алексеевна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3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Фролочкина Алина Сергеевна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3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Чудина Мария Евгеньевна</w:t>
            </w:r>
          </w:p>
        </w:tc>
      </w:tr>
    </w:tbl>
    <w:p w:rsidR="00234C57" w:rsidRPr="008B67FD" w:rsidRDefault="00234C57" w:rsidP="00C70FA9">
      <w:pPr>
        <w:rPr>
          <w:sz w:val="28"/>
          <w:szCs w:val="28"/>
        </w:rPr>
      </w:pPr>
    </w:p>
    <w:p w:rsidR="0048168F" w:rsidRPr="008B67FD" w:rsidRDefault="0048168F" w:rsidP="00C70FA9">
      <w:pPr>
        <w:rPr>
          <w:sz w:val="28"/>
          <w:szCs w:val="28"/>
        </w:rPr>
      </w:pPr>
      <w:r w:rsidRPr="008B67FD">
        <w:rPr>
          <w:sz w:val="28"/>
          <w:szCs w:val="28"/>
        </w:rPr>
        <w:t>43.02.17 Технологии индустрии красоты</w:t>
      </w:r>
      <w:r w:rsidRPr="008B67FD">
        <w:rPr>
          <w:b/>
          <w:sz w:val="28"/>
          <w:szCs w:val="28"/>
        </w:rPr>
        <w:t xml:space="preserve">, группа ТИК </w:t>
      </w:r>
      <w:r w:rsidR="00287720" w:rsidRPr="008B67FD">
        <w:rPr>
          <w:b/>
          <w:sz w:val="28"/>
          <w:szCs w:val="28"/>
        </w:rPr>
        <w:t>26.47</w:t>
      </w:r>
      <w:r w:rsidRPr="008B67FD">
        <w:rPr>
          <w:b/>
          <w:sz w:val="28"/>
          <w:szCs w:val="28"/>
        </w:rPr>
        <w:t xml:space="preserve"> (Химки)</w:t>
      </w:r>
      <w:r w:rsidR="000770B5" w:rsidRPr="008B67FD">
        <w:rPr>
          <w:b/>
          <w:sz w:val="28"/>
          <w:szCs w:val="28"/>
        </w:rPr>
        <w:t xml:space="preserve"> </w:t>
      </w:r>
      <w:proofErr w:type="spellStart"/>
      <w:r w:rsidR="000770B5" w:rsidRPr="008B67FD">
        <w:rPr>
          <w:b/>
          <w:sz w:val="28"/>
          <w:szCs w:val="28"/>
        </w:rPr>
        <w:t>кцп</w:t>
      </w:r>
      <w:proofErr w:type="spellEnd"/>
      <w:r w:rsidR="000770B5" w:rsidRPr="008B67FD">
        <w:rPr>
          <w:b/>
          <w:sz w:val="28"/>
          <w:szCs w:val="28"/>
        </w:rPr>
        <w:t xml:space="preserve"> 25</w:t>
      </w:r>
    </w:p>
    <w:tbl>
      <w:tblPr>
        <w:tblW w:w="6233" w:type="dxa"/>
        <w:tblLook w:val="04A0" w:firstRow="1" w:lastRow="0" w:firstColumn="1" w:lastColumn="0" w:noHBand="0" w:noVBand="1"/>
      </w:tblPr>
      <w:tblGrid>
        <w:gridCol w:w="841"/>
        <w:gridCol w:w="5392"/>
      </w:tblGrid>
      <w:tr w:rsidR="0080791F" w:rsidRPr="008B67FD" w:rsidTr="0080791F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94829">
            <w:pPr>
              <w:jc w:val="right"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lastRenderedPageBreak/>
              <w:t>№</w:t>
            </w: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94829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Ф.И.О.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4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D554AD">
            <w:pPr>
              <w:tabs>
                <w:tab w:val="left" w:pos="1213"/>
              </w:tabs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Короткова Дарья Андреевна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4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D554AD">
            <w:pPr>
              <w:tabs>
                <w:tab w:val="left" w:pos="1213"/>
              </w:tabs>
              <w:rPr>
                <w:sz w:val="28"/>
                <w:szCs w:val="28"/>
                <w:shd w:val="clear" w:color="auto" w:fill="92D050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Байтикова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Луиза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Эркинбековна</w:t>
            </w:r>
            <w:proofErr w:type="spellEnd"/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4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D554AD">
            <w:pPr>
              <w:tabs>
                <w:tab w:val="left" w:pos="1213"/>
              </w:tabs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Прокопенко Каролина Антоновна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4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D554AD">
            <w:pPr>
              <w:tabs>
                <w:tab w:val="left" w:pos="1213"/>
              </w:tabs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Сонина Ксения Максимовна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4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D554AD">
            <w:pPr>
              <w:tabs>
                <w:tab w:val="left" w:pos="1213"/>
              </w:tabs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Савкова Злата Владимировна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4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D554AD">
            <w:pPr>
              <w:tabs>
                <w:tab w:val="left" w:pos="1213"/>
              </w:tabs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Осипова Кира Алексеевна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4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D554AD">
            <w:pPr>
              <w:tabs>
                <w:tab w:val="left" w:pos="1213"/>
              </w:tabs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Красикова Маргарита Григорьевна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4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D554AD">
            <w:pPr>
              <w:tabs>
                <w:tab w:val="left" w:pos="1213"/>
              </w:tabs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Замирова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Жасмин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Мерлисовна</w:t>
            </w:r>
            <w:proofErr w:type="spellEnd"/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4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D554AD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Степашкина Ирина Александровна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4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D554AD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Краснова Анастасия Максимовна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4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D554AD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Абдужалилова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Райхона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Насимжоновна</w:t>
            </w:r>
            <w:proofErr w:type="spellEnd"/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4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D554AD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Агаева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Сара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Джавидовна</w:t>
            </w:r>
            <w:proofErr w:type="spellEnd"/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4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D554AD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Громобоева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Дарья Павловна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4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D554AD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Теплякова Полина Анатольевна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4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D554AD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Смирнова Ярослава Дмитриевна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4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D554AD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Ларикова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Ульяна Александровна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4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D554AD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Баркова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Ева Руслановна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4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D554AD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Цумрачёва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Маргарита Игоревна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4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D554AD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Голованова Агата Александровна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4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D554AD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Сироткина Екатерина Владимировна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4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D554AD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Яралиева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Самира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Ялчыновна</w:t>
            </w:r>
            <w:proofErr w:type="spellEnd"/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4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D554AD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Осорьева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Валерия Алексеевна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4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D554AD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Украинская Ульяна Юрьевна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4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D554AD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Федина Алиса Дмитриевна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D554AD">
            <w:pPr>
              <w:pStyle w:val="a8"/>
              <w:numPr>
                <w:ilvl w:val="0"/>
                <w:numId w:val="44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D554AD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Рейбер Валерия Борисовна</w:t>
            </w:r>
          </w:p>
        </w:tc>
      </w:tr>
    </w:tbl>
    <w:p w:rsidR="0048168F" w:rsidRPr="008B67FD" w:rsidRDefault="0048168F" w:rsidP="00C70FA9">
      <w:pPr>
        <w:rPr>
          <w:sz w:val="28"/>
          <w:szCs w:val="28"/>
        </w:rPr>
      </w:pPr>
    </w:p>
    <w:p w:rsidR="0048168F" w:rsidRPr="008B67FD" w:rsidRDefault="0048168F" w:rsidP="00C70FA9">
      <w:pPr>
        <w:rPr>
          <w:sz w:val="28"/>
          <w:szCs w:val="28"/>
        </w:rPr>
      </w:pPr>
      <w:r w:rsidRPr="008B67FD">
        <w:rPr>
          <w:sz w:val="28"/>
          <w:szCs w:val="28"/>
        </w:rPr>
        <w:t xml:space="preserve">33.02.01 Фармация, </w:t>
      </w:r>
      <w:r w:rsidRPr="008B67FD">
        <w:rPr>
          <w:b/>
          <w:sz w:val="28"/>
          <w:szCs w:val="28"/>
        </w:rPr>
        <w:t>группа ФАР</w:t>
      </w:r>
      <w:r w:rsidRPr="008B67FD">
        <w:rPr>
          <w:sz w:val="28"/>
          <w:szCs w:val="28"/>
        </w:rPr>
        <w:t xml:space="preserve"> </w:t>
      </w:r>
      <w:r w:rsidR="00287720" w:rsidRPr="008B67FD">
        <w:rPr>
          <w:b/>
          <w:sz w:val="28"/>
          <w:szCs w:val="28"/>
        </w:rPr>
        <w:t>26.48</w:t>
      </w:r>
      <w:r w:rsidR="00234C57" w:rsidRPr="008B67FD">
        <w:rPr>
          <w:sz w:val="28"/>
          <w:szCs w:val="28"/>
        </w:rPr>
        <w:t xml:space="preserve"> (Химки)</w:t>
      </w:r>
      <w:r w:rsidR="000770B5" w:rsidRPr="008B67FD">
        <w:rPr>
          <w:sz w:val="28"/>
          <w:szCs w:val="28"/>
        </w:rPr>
        <w:t xml:space="preserve"> </w:t>
      </w:r>
      <w:proofErr w:type="spellStart"/>
      <w:r w:rsidR="000770B5" w:rsidRPr="008B67FD">
        <w:rPr>
          <w:sz w:val="28"/>
          <w:szCs w:val="28"/>
        </w:rPr>
        <w:t>кцп</w:t>
      </w:r>
      <w:proofErr w:type="spellEnd"/>
      <w:r w:rsidR="000770B5" w:rsidRPr="008B67FD">
        <w:rPr>
          <w:sz w:val="28"/>
          <w:szCs w:val="28"/>
        </w:rPr>
        <w:t xml:space="preserve"> 30</w:t>
      </w:r>
    </w:p>
    <w:tbl>
      <w:tblPr>
        <w:tblW w:w="6233" w:type="dxa"/>
        <w:tblLook w:val="04A0" w:firstRow="1" w:lastRow="0" w:firstColumn="1" w:lastColumn="0" w:noHBand="0" w:noVBand="1"/>
      </w:tblPr>
      <w:tblGrid>
        <w:gridCol w:w="841"/>
        <w:gridCol w:w="5392"/>
      </w:tblGrid>
      <w:tr w:rsidR="0080791F" w:rsidRPr="008B67FD" w:rsidTr="0080791F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94829">
            <w:pPr>
              <w:jc w:val="right"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94829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Ф.И.О.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0A7068">
            <w:pPr>
              <w:pStyle w:val="a8"/>
              <w:numPr>
                <w:ilvl w:val="0"/>
                <w:numId w:val="45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0A7068">
            <w:pPr>
              <w:tabs>
                <w:tab w:val="left" w:pos="1213"/>
              </w:tabs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Исайчикова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Марина Дмитриевна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0A7068">
            <w:pPr>
              <w:pStyle w:val="a8"/>
              <w:numPr>
                <w:ilvl w:val="0"/>
                <w:numId w:val="45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0A7068">
            <w:pPr>
              <w:tabs>
                <w:tab w:val="left" w:pos="1213"/>
              </w:tabs>
              <w:rPr>
                <w:sz w:val="28"/>
                <w:szCs w:val="28"/>
                <w:shd w:val="clear" w:color="auto" w:fill="92D050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Каримжанов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Иброхимжон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Илхомович</w:t>
            </w:r>
            <w:proofErr w:type="spellEnd"/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0A7068">
            <w:pPr>
              <w:pStyle w:val="a8"/>
              <w:numPr>
                <w:ilvl w:val="0"/>
                <w:numId w:val="45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0A7068">
            <w:pPr>
              <w:tabs>
                <w:tab w:val="left" w:pos="1213"/>
              </w:tabs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Пекушкин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Максим Юрьевич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0A7068">
            <w:pPr>
              <w:pStyle w:val="a8"/>
              <w:numPr>
                <w:ilvl w:val="0"/>
                <w:numId w:val="45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0A7068">
            <w:pPr>
              <w:tabs>
                <w:tab w:val="left" w:pos="1213"/>
              </w:tabs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Бринжак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Яна Александровна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0A7068">
            <w:pPr>
              <w:pStyle w:val="a8"/>
              <w:numPr>
                <w:ilvl w:val="0"/>
                <w:numId w:val="45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0A7068">
            <w:pPr>
              <w:tabs>
                <w:tab w:val="left" w:pos="1213"/>
              </w:tabs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Богомолов Сергей Алексеевич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0A7068">
            <w:pPr>
              <w:pStyle w:val="a8"/>
              <w:numPr>
                <w:ilvl w:val="0"/>
                <w:numId w:val="45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0A7068">
            <w:pPr>
              <w:tabs>
                <w:tab w:val="left" w:pos="1213"/>
              </w:tabs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Янова Алиса Андреевна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0A7068">
            <w:pPr>
              <w:pStyle w:val="a8"/>
              <w:numPr>
                <w:ilvl w:val="0"/>
                <w:numId w:val="45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0A7068">
            <w:pPr>
              <w:tabs>
                <w:tab w:val="left" w:pos="1213"/>
              </w:tabs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Сорокина Карина Андреевна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0A7068">
            <w:pPr>
              <w:pStyle w:val="a8"/>
              <w:numPr>
                <w:ilvl w:val="0"/>
                <w:numId w:val="45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0A7068">
            <w:pPr>
              <w:tabs>
                <w:tab w:val="left" w:pos="1213"/>
              </w:tabs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 xml:space="preserve">Гусейнова Фатима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Шерифовна</w:t>
            </w:r>
            <w:proofErr w:type="spellEnd"/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0A7068">
            <w:pPr>
              <w:pStyle w:val="a8"/>
              <w:numPr>
                <w:ilvl w:val="0"/>
                <w:numId w:val="45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0A7068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Унгурян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Яна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0A7068">
            <w:pPr>
              <w:pStyle w:val="a8"/>
              <w:numPr>
                <w:ilvl w:val="0"/>
                <w:numId w:val="45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0A7068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Насрулаева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Жамият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Загировна</w:t>
            </w:r>
            <w:proofErr w:type="spellEnd"/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0A7068">
            <w:pPr>
              <w:pStyle w:val="a8"/>
              <w:numPr>
                <w:ilvl w:val="0"/>
                <w:numId w:val="45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0A7068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Сальникова Вера Владиславовна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0A7068">
            <w:pPr>
              <w:pStyle w:val="a8"/>
              <w:numPr>
                <w:ilvl w:val="0"/>
                <w:numId w:val="45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0A7068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Гамолей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Анастасия Андреевна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0A7068">
            <w:pPr>
              <w:pStyle w:val="a8"/>
              <w:numPr>
                <w:ilvl w:val="0"/>
                <w:numId w:val="45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0A7068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Гордина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Анна Андреевна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0A7068">
            <w:pPr>
              <w:pStyle w:val="a8"/>
              <w:numPr>
                <w:ilvl w:val="0"/>
                <w:numId w:val="45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0A7068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Маматова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Оминахон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Мухаммадзухуровна</w:t>
            </w:r>
            <w:proofErr w:type="spellEnd"/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0A7068">
            <w:pPr>
              <w:pStyle w:val="a8"/>
              <w:numPr>
                <w:ilvl w:val="0"/>
                <w:numId w:val="45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0A7068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Бертретдинова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Алина Руслановна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0A7068">
            <w:pPr>
              <w:pStyle w:val="a8"/>
              <w:numPr>
                <w:ilvl w:val="0"/>
                <w:numId w:val="45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0A7068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 xml:space="preserve">Сафаров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Афрохин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Абдувохидович</w:t>
            </w:r>
            <w:proofErr w:type="spellEnd"/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0A7068">
            <w:pPr>
              <w:pStyle w:val="a8"/>
              <w:numPr>
                <w:ilvl w:val="0"/>
                <w:numId w:val="45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0A7068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Кулик Татьяна Сергеевна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0A7068">
            <w:pPr>
              <w:pStyle w:val="a8"/>
              <w:numPr>
                <w:ilvl w:val="0"/>
                <w:numId w:val="45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0A7068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Шарипова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Самира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Музаффаровна</w:t>
            </w:r>
            <w:proofErr w:type="spellEnd"/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0A7068">
            <w:pPr>
              <w:pStyle w:val="a8"/>
              <w:numPr>
                <w:ilvl w:val="0"/>
                <w:numId w:val="45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0A7068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Еганян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Марк Эдгарович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0A7068">
            <w:pPr>
              <w:pStyle w:val="a8"/>
              <w:numPr>
                <w:ilvl w:val="0"/>
                <w:numId w:val="45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0A7068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Нарбаева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Алина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Эмилбековна</w:t>
            </w:r>
            <w:proofErr w:type="spellEnd"/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0A7068">
            <w:pPr>
              <w:pStyle w:val="a8"/>
              <w:numPr>
                <w:ilvl w:val="0"/>
                <w:numId w:val="45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0A7068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Хаджий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Алёна Алексеевна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0A7068">
            <w:pPr>
              <w:pStyle w:val="a8"/>
              <w:numPr>
                <w:ilvl w:val="0"/>
                <w:numId w:val="45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0A7068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Шукуров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Абдуллох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Абдурахимович</w:t>
            </w:r>
            <w:proofErr w:type="spellEnd"/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0A7068">
            <w:pPr>
              <w:pStyle w:val="a8"/>
              <w:numPr>
                <w:ilvl w:val="0"/>
                <w:numId w:val="45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0A7068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Кленова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Таисия Александровна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0A7068">
            <w:pPr>
              <w:pStyle w:val="a8"/>
              <w:numPr>
                <w:ilvl w:val="0"/>
                <w:numId w:val="45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0A7068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Неделя Валерия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0A7068">
            <w:pPr>
              <w:pStyle w:val="a8"/>
              <w:numPr>
                <w:ilvl w:val="0"/>
                <w:numId w:val="45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0A7068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 xml:space="preserve">Сафаров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Биниомин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Абдувохидович</w:t>
            </w:r>
            <w:proofErr w:type="spellEnd"/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0A7068">
            <w:pPr>
              <w:pStyle w:val="a8"/>
              <w:numPr>
                <w:ilvl w:val="0"/>
                <w:numId w:val="45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0A7068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Репа Екатерина Александровна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0A7068">
            <w:pPr>
              <w:pStyle w:val="a8"/>
              <w:numPr>
                <w:ilvl w:val="0"/>
                <w:numId w:val="45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0A7068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Плаксина Ева Евгеньевна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0A7068">
            <w:pPr>
              <w:pStyle w:val="a8"/>
              <w:numPr>
                <w:ilvl w:val="0"/>
                <w:numId w:val="45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0A7068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Шуплякова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Мария Николаевна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0A7068">
            <w:pPr>
              <w:pStyle w:val="a8"/>
              <w:numPr>
                <w:ilvl w:val="0"/>
                <w:numId w:val="45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0A7068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Вербицкий Алексей Васильевич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0A7068">
            <w:pPr>
              <w:pStyle w:val="a8"/>
              <w:numPr>
                <w:ilvl w:val="0"/>
                <w:numId w:val="45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0A7068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Скуратова Вероника Сергеевна</w:t>
            </w:r>
          </w:p>
        </w:tc>
      </w:tr>
    </w:tbl>
    <w:p w:rsidR="0048168F" w:rsidRPr="008B67FD" w:rsidRDefault="0048168F" w:rsidP="00C70FA9">
      <w:pPr>
        <w:rPr>
          <w:sz w:val="28"/>
          <w:szCs w:val="28"/>
        </w:rPr>
      </w:pPr>
    </w:p>
    <w:p w:rsidR="00EB27F0" w:rsidRPr="008B67FD" w:rsidRDefault="00EB27F0" w:rsidP="001B75EB">
      <w:pPr>
        <w:autoSpaceDE/>
        <w:autoSpaceDN/>
        <w:adjustRightInd/>
        <w:spacing w:before="197" w:line="270" w:lineRule="exact"/>
        <w:jc w:val="both"/>
        <w:rPr>
          <w:sz w:val="28"/>
          <w:szCs w:val="28"/>
        </w:rPr>
      </w:pPr>
      <w:r w:rsidRPr="008B67FD">
        <w:rPr>
          <w:sz w:val="28"/>
          <w:szCs w:val="28"/>
        </w:rPr>
        <w:t xml:space="preserve">08.01.29 Мастер по ремонту и обслуживанию инженерных систем жилищно-коммунального хозяйства, </w:t>
      </w:r>
      <w:r w:rsidR="00F07722" w:rsidRPr="008B67FD">
        <w:rPr>
          <w:b/>
          <w:sz w:val="28"/>
          <w:szCs w:val="28"/>
        </w:rPr>
        <w:t>группа МЖКХ</w:t>
      </w:r>
      <w:r w:rsidR="008B732E" w:rsidRPr="008B67FD">
        <w:rPr>
          <w:b/>
          <w:sz w:val="28"/>
          <w:szCs w:val="28"/>
        </w:rPr>
        <w:t xml:space="preserve"> 26.20</w:t>
      </w:r>
      <w:r w:rsidR="00F07722" w:rsidRPr="008B67FD">
        <w:rPr>
          <w:b/>
          <w:sz w:val="28"/>
          <w:szCs w:val="28"/>
        </w:rPr>
        <w:t xml:space="preserve"> </w:t>
      </w:r>
      <w:r w:rsidR="00F16D48" w:rsidRPr="008B67FD">
        <w:rPr>
          <w:b/>
          <w:sz w:val="28"/>
          <w:szCs w:val="28"/>
        </w:rPr>
        <w:t>(</w:t>
      </w:r>
      <w:r w:rsidRPr="008B67FD">
        <w:rPr>
          <w:b/>
          <w:sz w:val="28"/>
          <w:szCs w:val="28"/>
        </w:rPr>
        <w:t>Клин</w:t>
      </w:r>
      <w:r w:rsidR="00F16D48" w:rsidRPr="008B67FD">
        <w:rPr>
          <w:b/>
          <w:sz w:val="28"/>
          <w:szCs w:val="28"/>
        </w:rPr>
        <w:t>)</w:t>
      </w:r>
      <w:r w:rsidR="008B732E" w:rsidRPr="008B67FD">
        <w:rPr>
          <w:b/>
          <w:sz w:val="28"/>
          <w:szCs w:val="28"/>
        </w:rPr>
        <w:t xml:space="preserve"> </w:t>
      </w:r>
    </w:p>
    <w:tbl>
      <w:tblPr>
        <w:tblStyle w:val="a9"/>
        <w:tblW w:w="5911" w:type="dxa"/>
        <w:tblLook w:val="04A0" w:firstRow="1" w:lastRow="0" w:firstColumn="1" w:lastColumn="0" w:noHBand="0" w:noVBand="1"/>
      </w:tblPr>
      <w:tblGrid>
        <w:gridCol w:w="846"/>
        <w:gridCol w:w="5065"/>
      </w:tblGrid>
      <w:tr w:rsidR="0080791F" w:rsidRPr="008B67FD" w:rsidTr="0080791F">
        <w:trPr>
          <w:trHeight w:val="300"/>
        </w:trPr>
        <w:tc>
          <w:tcPr>
            <w:tcW w:w="846" w:type="dxa"/>
            <w:noWrap/>
          </w:tcPr>
          <w:p w:rsidR="0080791F" w:rsidRPr="008B67FD" w:rsidRDefault="0080791F" w:rsidP="00750F42">
            <w:pPr>
              <w:jc w:val="center"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5065" w:type="dxa"/>
          </w:tcPr>
          <w:p w:rsidR="0080791F" w:rsidRPr="008B67FD" w:rsidRDefault="0080791F" w:rsidP="00750F42">
            <w:pPr>
              <w:jc w:val="center"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Ф.И.О.</w:t>
            </w:r>
          </w:p>
        </w:tc>
      </w:tr>
      <w:tr w:rsidR="0080791F" w:rsidRPr="008B67FD" w:rsidTr="0080791F">
        <w:trPr>
          <w:trHeight w:val="300"/>
        </w:trPr>
        <w:tc>
          <w:tcPr>
            <w:tcW w:w="846" w:type="dxa"/>
            <w:noWrap/>
            <w:hideMark/>
          </w:tcPr>
          <w:p w:rsidR="0080791F" w:rsidRPr="008B67FD" w:rsidRDefault="0080791F" w:rsidP="00FE3717">
            <w:pPr>
              <w:pStyle w:val="a8"/>
              <w:widowControl/>
              <w:numPr>
                <w:ilvl w:val="0"/>
                <w:numId w:val="4"/>
              </w:numPr>
              <w:autoSpaceDE/>
              <w:autoSpaceDN/>
              <w:adjustRightInd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065" w:type="dxa"/>
            <w:vAlign w:val="bottom"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Мешков Филипп Артёмович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6" w:type="dxa"/>
            <w:noWrap/>
            <w:hideMark/>
          </w:tcPr>
          <w:p w:rsidR="0080791F" w:rsidRPr="008B67FD" w:rsidRDefault="0080791F" w:rsidP="00FE3717">
            <w:pPr>
              <w:pStyle w:val="a8"/>
              <w:widowControl/>
              <w:numPr>
                <w:ilvl w:val="0"/>
                <w:numId w:val="4"/>
              </w:numPr>
              <w:autoSpaceDE/>
              <w:autoSpaceDN/>
              <w:adjustRightInd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065" w:type="dxa"/>
            <w:vAlign w:val="bottom"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Нахаева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Юлия Витальевна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6" w:type="dxa"/>
            <w:noWrap/>
            <w:hideMark/>
          </w:tcPr>
          <w:p w:rsidR="0080791F" w:rsidRPr="008B67FD" w:rsidRDefault="0080791F" w:rsidP="00FE3717">
            <w:pPr>
              <w:pStyle w:val="a8"/>
              <w:widowControl/>
              <w:numPr>
                <w:ilvl w:val="0"/>
                <w:numId w:val="4"/>
              </w:numPr>
              <w:autoSpaceDE/>
              <w:autoSpaceDN/>
              <w:adjustRightInd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065" w:type="dxa"/>
            <w:vAlign w:val="bottom"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Бальсунова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Ульяна Николаевна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6" w:type="dxa"/>
            <w:noWrap/>
            <w:hideMark/>
          </w:tcPr>
          <w:p w:rsidR="0080791F" w:rsidRPr="008B67FD" w:rsidRDefault="0080791F" w:rsidP="00FE3717">
            <w:pPr>
              <w:pStyle w:val="a8"/>
              <w:widowControl/>
              <w:numPr>
                <w:ilvl w:val="0"/>
                <w:numId w:val="4"/>
              </w:numPr>
              <w:autoSpaceDE/>
              <w:autoSpaceDN/>
              <w:adjustRightInd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065" w:type="dxa"/>
            <w:vAlign w:val="bottom"/>
          </w:tcPr>
          <w:p w:rsidR="0080791F" w:rsidRPr="008B67FD" w:rsidRDefault="0080791F" w:rsidP="00FE3717">
            <w:pPr>
              <w:rPr>
                <w:color w:val="FF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Ушаков Дмитрий Сергеевич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6" w:type="dxa"/>
            <w:noWrap/>
            <w:hideMark/>
          </w:tcPr>
          <w:p w:rsidR="0080791F" w:rsidRPr="008B67FD" w:rsidRDefault="0080791F" w:rsidP="00FE3717">
            <w:pPr>
              <w:pStyle w:val="a8"/>
              <w:widowControl/>
              <w:numPr>
                <w:ilvl w:val="0"/>
                <w:numId w:val="4"/>
              </w:numPr>
              <w:autoSpaceDE/>
              <w:autoSpaceDN/>
              <w:adjustRightInd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065" w:type="dxa"/>
            <w:vAlign w:val="bottom"/>
          </w:tcPr>
          <w:p w:rsidR="0080791F" w:rsidRPr="008B67FD" w:rsidRDefault="0080791F" w:rsidP="00FE3717">
            <w:pPr>
              <w:rPr>
                <w:color w:val="FF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Иванова Полина Ивановна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6" w:type="dxa"/>
            <w:noWrap/>
            <w:hideMark/>
          </w:tcPr>
          <w:p w:rsidR="0080791F" w:rsidRPr="008B67FD" w:rsidRDefault="0080791F" w:rsidP="00FE3717">
            <w:pPr>
              <w:pStyle w:val="a8"/>
              <w:widowControl/>
              <w:numPr>
                <w:ilvl w:val="0"/>
                <w:numId w:val="4"/>
              </w:numPr>
              <w:autoSpaceDE/>
              <w:autoSpaceDN/>
              <w:adjustRightInd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065" w:type="dxa"/>
            <w:vAlign w:val="bottom"/>
          </w:tcPr>
          <w:p w:rsidR="0080791F" w:rsidRPr="008B67FD" w:rsidRDefault="0080791F" w:rsidP="00FE3717">
            <w:pPr>
              <w:rPr>
                <w:color w:val="FF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Легостинова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Александра Максимовна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6" w:type="dxa"/>
            <w:noWrap/>
            <w:hideMark/>
          </w:tcPr>
          <w:p w:rsidR="0080791F" w:rsidRPr="008B67FD" w:rsidRDefault="0080791F" w:rsidP="00FE3717">
            <w:pPr>
              <w:pStyle w:val="a8"/>
              <w:widowControl/>
              <w:numPr>
                <w:ilvl w:val="0"/>
                <w:numId w:val="4"/>
              </w:numPr>
              <w:autoSpaceDE/>
              <w:autoSpaceDN/>
              <w:adjustRightInd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065" w:type="dxa"/>
            <w:vAlign w:val="bottom"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Жильцова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Маргарита Кирилловна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6" w:type="dxa"/>
            <w:noWrap/>
            <w:hideMark/>
          </w:tcPr>
          <w:p w:rsidR="0080791F" w:rsidRPr="008B67FD" w:rsidRDefault="0080791F" w:rsidP="00FE3717">
            <w:pPr>
              <w:pStyle w:val="a8"/>
              <w:widowControl/>
              <w:numPr>
                <w:ilvl w:val="0"/>
                <w:numId w:val="4"/>
              </w:numPr>
              <w:autoSpaceDE/>
              <w:autoSpaceDN/>
              <w:adjustRightInd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065" w:type="dxa"/>
            <w:vAlign w:val="bottom"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Кузнецова Лилия Андреевна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6" w:type="dxa"/>
            <w:noWrap/>
            <w:hideMark/>
          </w:tcPr>
          <w:p w:rsidR="0080791F" w:rsidRPr="008B67FD" w:rsidRDefault="0080791F" w:rsidP="00FE3717">
            <w:pPr>
              <w:pStyle w:val="a8"/>
              <w:widowControl/>
              <w:numPr>
                <w:ilvl w:val="0"/>
                <w:numId w:val="4"/>
              </w:numPr>
              <w:autoSpaceDE/>
              <w:autoSpaceDN/>
              <w:adjustRightInd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065" w:type="dxa"/>
            <w:vAlign w:val="bottom"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Леонов Антон Николаевич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6" w:type="dxa"/>
            <w:noWrap/>
            <w:hideMark/>
          </w:tcPr>
          <w:p w:rsidR="0080791F" w:rsidRPr="008B67FD" w:rsidRDefault="0080791F" w:rsidP="00FE3717">
            <w:pPr>
              <w:pStyle w:val="a8"/>
              <w:widowControl/>
              <w:numPr>
                <w:ilvl w:val="0"/>
                <w:numId w:val="4"/>
              </w:numPr>
              <w:autoSpaceDE/>
              <w:autoSpaceDN/>
              <w:adjustRightInd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065" w:type="dxa"/>
            <w:vAlign w:val="bottom"/>
          </w:tcPr>
          <w:p w:rsidR="0080791F" w:rsidRPr="008B67FD" w:rsidRDefault="0080791F" w:rsidP="00FE3717">
            <w:pPr>
              <w:rPr>
                <w:color w:val="FF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Намаконов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Пётр Дмитриевич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6" w:type="dxa"/>
            <w:noWrap/>
            <w:hideMark/>
          </w:tcPr>
          <w:p w:rsidR="0080791F" w:rsidRPr="008B67FD" w:rsidRDefault="0080791F" w:rsidP="00FE3717">
            <w:pPr>
              <w:pStyle w:val="a8"/>
              <w:widowControl/>
              <w:numPr>
                <w:ilvl w:val="0"/>
                <w:numId w:val="4"/>
              </w:numPr>
              <w:autoSpaceDE/>
              <w:autoSpaceDN/>
              <w:adjustRightInd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065" w:type="dxa"/>
            <w:vAlign w:val="bottom"/>
          </w:tcPr>
          <w:p w:rsidR="0080791F" w:rsidRPr="008B67FD" w:rsidRDefault="0080791F" w:rsidP="00FE3717">
            <w:pPr>
              <w:rPr>
                <w:color w:val="FF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Бояров Ростислав Дмитриевич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6" w:type="dxa"/>
            <w:noWrap/>
            <w:hideMark/>
          </w:tcPr>
          <w:p w:rsidR="0080791F" w:rsidRPr="008B67FD" w:rsidRDefault="0080791F" w:rsidP="00FE3717">
            <w:pPr>
              <w:pStyle w:val="a8"/>
              <w:widowControl/>
              <w:numPr>
                <w:ilvl w:val="0"/>
                <w:numId w:val="4"/>
              </w:numPr>
              <w:autoSpaceDE/>
              <w:autoSpaceDN/>
              <w:adjustRightInd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065" w:type="dxa"/>
            <w:vAlign w:val="bottom"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Севостьянова Мария Алексеевна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6" w:type="dxa"/>
            <w:noWrap/>
            <w:hideMark/>
          </w:tcPr>
          <w:p w:rsidR="0080791F" w:rsidRPr="008B67FD" w:rsidRDefault="0080791F" w:rsidP="00FE3717">
            <w:pPr>
              <w:pStyle w:val="a8"/>
              <w:widowControl/>
              <w:numPr>
                <w:ilvl w:val="0"/>
                <w:numId w:val="4"/>
              </w:numPr>
              <w:autoSpaceDE/>
              <w:autoSpaceDN/>
              <w:adjustRightInd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065" w:type="dxa"/>
            <w:vAlign w:val="bottom"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Осина Валерия Александровна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6" w:type="dxa"/>
            <w:noWrap/>
            <w:hideMark/>
          </w:tcPr>
          <w:p w:rsidR="0080791F" w:rsidRPr="008B67FD" w:rsidRDefault="0080791F" w:rsidP="00FE3717">
            <w:pPr>
              <w:pStyle w:val="a8"/>
              <w:widowControl/>
              <w:numPr>
                <w:ilvl w:val="0"/>
                <w:numId w:val="4"/>
              </w:numPr>
              <w:autoSpaceDE/>
              <w:autoSpaceDN/>
              <w:adjustRightInd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065" w:type="dxa"/>
            <w:vAlign w:val="bottom"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Ливандовский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Богдан Павлович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6" w:type="dxa"/>
            <w:noWrap/>
            <w:hideMark/>
          </w:tcPr>
          <w:p w:rsidR="0080791F" w:rsidRPr="008B67FD" w:rsidRDefault="0080791F" w:rsidP="00FE3717">
            <w:pPr>
              <w:pStyle w:val="a8"/>
              <w:widowControl/>
              <w:numPr>
                <w:ilvl w:val="0"/>
                <w:numId w:val="4"/>
              </w:numPr>
              <w:autoSpaceDE/>
              <w:autoSpaceDN/>
              <w:adjustRightInd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065" w:type="dxa"/>
            <w:vAlign w:val="bottom"/>
          </w:tcPr>
          <w:p w:rsidR="0080791F" w:rsidRPr="008B67FD" w:rsidRDefault="0080791F" w:rsidP="00FE3717">
            <w:pPr>
              <w:rPr>
                <w:color w:val="FF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Пробст Милана Эдуардовна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6" w:type="dxa"/>
            <w:noWrap/>
            <w:hideMark/>
          </w:tcPr>
          <w:p w:rsidR="0080791F" w:rsidRPr="008B67FD" w:rsidRDefault="0080791F" w:rsidP="00FE3717">
            <w:pPr>
              <w:pStyle w:val="a8"/>
              <w:widowControl/>
              <w:numPr>
                <w:ilvl w:val="0"/>
                <w:numId w:val="4"/>
              </w:numPr>
              <w:autoSpaceDE/>
              <w:autoSpaceDN/>
              <w:adjustRightInd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065" w:type="dxa"/>
            <w:vAlign w:val="bottom"/>
          </w:tcPr>
          <w:p w:rsidR="0080791F" w:rsidRPr="008B67FD" w:rsidRDefault="0080791F" w:rsidP="00FE3717">
            <w:pPr>
              <w:rPr>
                <w:color w:val="FF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Горюнова София Александровна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6" w:type="dxa"/>
            <w:noWrap/>
          </w:tcPr>
          <w:p w:rsidR="0080791F" w:rsidRPr="008B67FD" w:rsidRDefault="0080791F" w:rsidP="00FE3717">
            <w:pPr>
              <w:pStyle w:val="a8"/>
              <w:widowControl/>
              <w:numPr>
                <w:ilvl w:val="0"/>
                <w:numId w:val="4"/>
              </w:numPr>
              <w:autoSpaceDE/>
              <w:autoSpaceDN/>
              <w:adjustRightInd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065" w:type="dxa"/>
            <w:vAlign w:val="bottom"/>
          </w:tcPr>
          <w:p w:rsidR="0080791F" w:rsidRPr="008B67FD" w:rsidRDefault="0080791F" w:rsidP="00FE3717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Калугина Анна Сергеевна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6" w:type="dxa"/>
            <w:noWrap/>
            <w:hideMark/>
          </w:tcPr>
          <w:p w:rsidR="0080791F" w:rsidRPr="008B67FD" w:rsidRDefault="0080791F" w:rsidP="00FE3717">
            <w:pPr>
              <w:pStyle w:val="a8"/>
              <w:widowControl/>
              <w:numPr>
                <w:ilvl w:val="0"/>
                <w:numId w:val="4"/>
              </w:numPr>
              <w:autoSpaceDE/>
              <w:autoSpaceDN/>
              <w:adjustRightInd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065" w:type="dxa"/>
            <w:vAlign w:val="bottom"/>
          </w:tcPr>
          <w:p w:rsidR="0080791F" w:rsidRPr="008B67FD" w:rsidRDefault="0080791F" w:rsidP="00FE3717">
            <w:pPr>
              <w:rPr>
                <w:color w:val="FF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Жидкова Мария Владимировна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6" w:type="dxa"/>
            <w:noWrap/>
            <w:hideMark/>
          </w:tcPr>
          <w:p w:rsidR="0080791F" w:rsidRPr="008B67FD" w:rsidRDefault="0080791F" w:rsidP="00FE3717">
            <w:pPr>
              <w:pStyle w:val="a8"/>
              <w:widowControl/>
              <w:numPr>
                <w:ilvl w:val="0"/>
                <w:numId w:val="4"/>
              </w:numPr>
              <w:autoSpaceDE/>
              <w:autoSpaceDN/>
              <w:adjustRightInd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065" w:type="dxa"/>
            <w:vAlign w:val="bottom"/>
          </w:tcPr>
          <w:p w:rsidR="0080791F" w:rsidRPr="008B67FD" w:rsidRDefault="0080791F" w:rsidP="00FE3717">
            <w:pPr>
              <w:widowControl/>
              <w:autoSpaceDE/>
              <w:autoSpaceDN/>
              <w:adjustRightInd/>
              <w:rPr>
                <w:color w:val="FF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Драгунова Диана Дмитриевна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6" w:type="dxa"/>
            <w:noWrap/>
            <w:hideMark/>
          </w:tcPr>
          <w:p w:rsidR="0080791F" w:rsidRPr="008B67FD" w:rsidRDefault="0080791F" w:rsidP="00FE3717">
            <w:pPr>
              <w:pStyle w:val="a8"/>
              <w:widowControl/>
              <w:numPr>
                <w:ilvl w:val="0"/>
                <w:numId w:val="4"/>
              </w:numPr>
              <w:autoSpaceDE/>
              <w:autoSpaceDN/>
              <w:adjustRightInd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065" w:type="dxa"/>
            <w:vAlign w:val="bottom"/>
          </w:tcPr>
          <w:p w:rsidR="0080791F" w:rsidRPr="008B67FD" w:rsidRDefault="0080791F" w:rsidP="00FE3717">
            <w:pPr>
              <w:rPr>
                <w:color w:val="FF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Сергеева Виктория Александровна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6" w:type="dxa"/>
            <w:noWrap/>
            <w:hideMark/>
          </w:tcPr>
          <w:p w:rsidR="0080791F" w:rsidRPr="008B67FD" w:rsidRDefault="0080791F" w:rsidP="00FE3717">
            <w:pPr>
              <w:pStyle w:val="a8"/>
              <w:widowControl/>
              <w:numPr>
                <w:ilvl w:val="0"/>
                <w:numId w:val="4"/>
              </w:numPr>
              <w:autoSpaceDE/>
              <w:autoSpaceDN/>
              <w:adjustRightInd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065" w:type="dxa"/>
            <w:vAlign w:val="bottom"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Шерстнев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Данила Дмитриевич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6" w:type="dxa"/>
            <w:noWrap/>
            <w:hideMark/>
          </w:tcPr>
          <w:p w:rsidR="0080791F" w:rsidRPr="008B67FD" w:rsidRDefault="0080791F" w:rsidP="00FE3717">
            <w:pPr>
              <w:pStyle w:val="a8"/>
              <w:widowControl/>
              <w:numPr>
                <w:ilvl w:val="0"/>
                <w:numId w:val="4"/>
              </w:numPr>
              <w:autoSpaceDE/>
              <w:autoSpaceDN/>
              <w:adjustRightInd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065" w:type="dxa"/>
            <w:vAlign w:val="bottom"/>
          </w:tcPr>
          <w:p w:rsidR="0080791F" w:rsidRPr="008B67FD" w:rsidRDefault="0080791F" w:rsidP="00FE371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Пичугин Никита Максимович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6" w:type="dxa"/>
            <w:noWrap/>
            <w:hideMark/>
          </w:tcPr>
          <w:p w:rsidR="0080791F" w:rsidRPr="008B67FD" w:rsidRDefault="0080791F" w:rsidP="00FE3717">
            <w:pPr>
              <w:pStyle w:val="a8"/>
              <w:widowControl/>
              <w:numPr>
                <w:ilvl w:val="0"/>
                <w:numId w:val="4"/>
              </w:numPr>
              <w:autoSpaceDE/>
              <w:autoSpaceDN/>
              <w:adjustRightInd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065" w:type="dxa"/>
            <w:vAlign w:val="bottom"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Камленкова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Нелли Викторовна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846" w:type="dxa"/>
            <w:noWrap/>
            <w:hideMark/>
          </w:tcPr>
          <w:p w:rsidR="0080791F" w:rsidRPr="008B67FD" w:rsidRDefault="0080791F" w:rsidP="00FE3717">
            <w:pPr>
              <w:pStyle w:val="a8"/>
              <w:widowControl/>
              <w:numPr>
                <w:ilvl w:val="0"/>
                <w:numId w:val="4"/>
              </w:numPr>
              <w:autoSpaceDE/>
              <w:autoSpaceDN/>
              <w:adjustRightInd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065" w:type="dxa"/>
            <w:vAlign w:val="bottom"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Шарипов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Лоикжон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Джалолбекович</w:t>
            </w:r>
            <w:proofErr w:type="spellEnd"/>
          </w:p>
        </w:tc>
      </w:tr>
      <w:tr w:rsidR="0080791F" w:rsidRPr="008B67FD" w:rsidTr="0080791F">
        <w:trPr>
          <w:trHeight w:val="300"/>
        </w:trPr>
        <w:tc>
          <w:tcPr>
            <w:tcW w:w="846" w:type="dxa"/>
            <w:noWrap/>
            <w:hideMark/>
          </w:tcPr>
          <w:p w:rsidR="0080791F" w:rsidRPr="008B67FD" w:rsidRDefault="0080791F" w:rsidP="00FE3717">
            <w:pPr>
              <w:pStyle w:val="a8"/>
              <w:widowControl/>
              <w:numPr>
                <w:ilvl w:val="0"/>
                <w:numId w:val="4"/>
              </w:numPr>
              <w:autoSpaceDE/>
              <w:autoSpaceDN/>
              <w:adjustRightInd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065" w:type="dxa"/>
            <w:vAlign w:val="bottom"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Репкин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Егор Дмитриевич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6" w:type="dxa"/>
            <w:noWrap/>
            <w:hideMark/>
          </w:tcPr>
          <w:p w:rsidR="0080791F" w:rsidRPr="008B67FD" w:rsidRDefault="0080791F" w:rsidP="00FE3717">
            <w:pPr>
              <w:pStyle w:val="a8"/>
              <w:widowControl/>
              <w:numPr>
                <w:ilvl w:val="0"/>
                <w:numId w:val="4"/>
              </w:numPr>
              <w:autoSpaceDE/>
              <w:autoSpaceDN/>
              <w:adjustRightInd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065" w:type="dxa"/>
            <w:vAlign w:val="bottom"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Ильина Анна Михайловна</w:t>
            </w:r>
          </w:p>
        </w:tc>
      </w:tr>
    </w:tbl>
    <w:p w:rsidR="00EB27F0" w:rsidRPr="008B67FD" w:rsidRDefault="00EB27F0" w:rsidP="00EB27F0">
      <w:pPr>
        <w:rPr>
          <w:sz w:val="28"/>
          <w:szCs w:val="28"/>
        </w:rPr>
      </w:pPr>
    </w:p>
    <w:p w:rsidR="0080791F" w:rsidRPr="008B67FD" w:rsidRDefault="00EB27F0" w:rsidP="002826ED">
      <w:pPr>
        <w:autoSpaceDE/>
        <w:autoSpaceDN/>
        <w:adjustRightInd/>
        <w:spacing w:before="197" w:line="270" w:lineRule="exact"/>
        <w:jc w:val="center"/>
        <w:rPr>
          <w:b/>
          <w:sz w:val="28"/>
          <w:szCs w:val="28"/>
        </w:rPr>
      </w:pPr>
      <w:r w:rsidRPr="008B67FD">
        <w:rPr>
          <w:sz w:val="28"/>
          <w:szCs w:val="28"/>
        </w:rPr>
        <w:t xml:space="preserve">13.01.10 Электромонтер по ремонту и обслуживанию электрооборудования (по отраслям), </w:t>
      </w:r>
      <w:r w:rsidR="0011528C" w:rsidRPr="008B67FD">
        <w:rPr>
          <w:b/>
          <w:sz w:val="28"/>
          <w:szCs w:val="28"/>
        </w:rPr>
        <w:t xml:space="preserve">группа </w:t>
      </w:r>
      <w:proofErr w:type="gramStart"/>
      <w:r w:rsidR="0011528C" w:rsidRPr="008B67FD">
        <w:rPr>
          <w:b/>
          <w:sz w:val="28"/>
          <w:szCs w:val="28"/>
        </w:rPr>
        <w:t>Э</w:t>
      </w:r>
      <w:proofErr w:type="gramEnd"/>
      <w:r w:rsidR="0011528C" w:rsidRPr="008B67FD">
        <w:rPr>
          <w:b/>
          <w:sz w:val="28"/>
          <w:szCs w:val="28"/>
        </w:rPr>
        <w:t xml:space="preserve"> </w:t>
      </w:r>
      <w:r w:rsidR="008B732E" w:rsidRPr="008B67FD">
        <w:rPr>
          <w:b/>
          <w:sz w:val="28"/>
          <w:szCs w:val="28"/>
        </w:rPr>
        <w:t>26.21</w:t>
      </w:r>
      <w:r w:rsidR="00F16D48" w:rsidRPr="008B67FD">
        <w:rPr>
          <w:b/>
          <w:sz w:val="28"/>
          <w:szCs w:val="28"/>
        </w:rPr>
        <w:t xml:space="preserve"> (</w:t>
      </w:r>
      <w:r w:rsidRPr="008B67FD">
        <w:rPr>
          <w:b/>
          <w:sz w:val="28"/>
          <w:szCs w:val="28"/>
        </w:rPr>
        <w:t>Клин</w:t>
      </w:r>
      <w:r w:rsidR="00F16D48" w:rsidRPr="008B67FD">
        <w:rPr>
          <w:b/>
          <w:sz w:val="28"/>
          <w:szCs w:val="28"/>
        </w:rPr>
        <w:t>)</w:t>
      </w:r>
      <w:r w:rsidR="00445746" w:rsidRPr="008B67FD">
        <w:rPr>
          <w:b/>
          <w:sz w:val="28"/>
          <w:szCs w:val="28"/>
        </w:rPr>
        <w:t xml:space="preserve"> (25 бюджетных мест)</w:t>
      </w:r>
      <w:r w:rsidR="000770B5" w:rsidRPr="008B67FD">
        <w:rPr>
          <w:b/>
          <w:sz w:val="28"/>
          <w:szCs w:val="28"/>
        </w:rPr>
        <w:t xml:space="preserve"> </w:t>
      </w:r>
    </w:p>
    <w:p w:rsidR="0080791F" w:rsidRPr="008B67FD" w:rsidRDefault="0080791F" w:rsidP="001B75EB">
      <w:pPr>
        <w:autoSpaceDE/>
        <w:autoSpaceDN/>
        <w:adjustRightInd/>
        <w:spacing w:before="197" w:line="270" w:lineRule="exact"/>
        <w:jc w:val="center"/>
        <w:rPr>
          <w:b/>
          <w:sz w:val="28"/>
          <w:szCs w:val="28"/>
        </w:rPr>
      </w:pPr>
    </w:p>
    <w:tbl>
      <w:tblPr>
        <w:tblStyle w:val="a9"/>
        <w:tblpPr w:leftFromText="180" w:rightFromText="180" w:vertAnchor="text" w:tblpY="1"/>
        <w:tblOverlap w:val="never"/>
        <w:tblW w:w="5897" w:type="dxa"/>
        <w:tblLook w:val="04A0" w:firstRow="1" w:lastRow="0" w:firstColumn="1" w:lastColumn="0" w:noHBand="0" w:noVBand="1"/>
      </w:tblPr>
      <w:tblGrid>
        <w:gridCol w:w="743"/>
        <w:gridCol w:w="5154"/>
      </w:tblGrid>
      <w:tr w:rsidR="002826ED" w:rsidRPr="008B67FD" w:rsidTr="002826ED">
        <w:trPr>
          <w:trHeight w:val="270"/>
        </w:trPr>
        <w:tc>
          <w:tcPr>
            <w:tcW w:w="743" w:type="dxa"/>
          </w:tcPr>
          <w:p w:rsidR="002826ED" w:rsidRPr="008B67FD" w:rsidRDefault="002826ED" w:rsidP="00593198">
            <w:pPr>
              <w:jc w:val="center"/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№</w:t>
            </w:r>
          </w:p>
        </w:tc>
        <w:tc>
          <w:tcPr>
            <w:tcW w:w="5154" w:type="dxa"/>
          </w:tcPr>
          <w:p w:rsidR="002826ED" w:rsidRPr="008B67FD" w:rsidRDefault="002826ED" w:rsidP="00593198">
            <w:pPr>
              <w:jc w:val="center"/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Ф.И.О.</w:t>
            </w:r>
          </w:p>
        </w:tc>
      </w:tr>
      <w:tr w:rsidR="002826ED" w:rsidRPr="008B67FD" w:rsidTr="002826ED">
        <w:trPr>
          <w:trHeight w:val="270"/>
        </w:trPr>
        <w:tc>
          <w:tcPr>
            <w:tcW w:w="743" w:type="dxa"/>
          </w:tcPr>
          <w:p w:rsidR="002826ED" w:rsidRPr="008B67FD" w:rsidRDefault="002826ED" w:rsidP="00607FB0">
            <w:pPr>
              <w:pStyle w:val="a8"/>
              <w:numPr>
                <w:ilvl w:val="0"/>
                <w:numId w:val="54"/>
              </w:numPr>
              <w:jc w:val="right"/>
              <w:rPr>
                <w:sz w:val="28"/>
                <w:szCs w:val="28"/>
              </w:rPr>
            </w:pPr>
          </w:p>
        </w:tc>
        <w:tc>
          <w:tcPr>
            <w:tcW w:w="5154" w:type="dxa"/>
            <w:vAlign w:val="bottom"/>
          </w:tcPr>
          <w:p w:rsidR="002826ED" w:rsidRPr="008B67FD" w:rsidRDefault="002826ED" w:rsidP="00FE3717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Лавриненко Даниил Кириллович</w:t>
            </w:r>
          </w:p>
        </w:tc>
      </w:tr>
      <w:tr w:rsidR="002826ED" w:rsidRPr="008B67FD" w:rsidTr="002826ED">
        <w:trPr>
          <w:trHeight w:val="270"/>
        </w:trPr>
        <w:tc>
          <w:tcPr>
            <w:tcW w:w="743" w:type="dxa"/>
          </w:tcPr>
          <w:p w:rsidR="002826ED" w:rsidRPr="008B67FD" w:rsidRDefault="002826ED" w:rsidP="00607FB0">
            <w:pPr>
              <w:pStyle w:val="a8"/>
              <w:numPr>
                <w:ilvl w:val="0"/>
                <w:numId w:val="54"/>
              </w:numPr>
              <w:jc w:val="right"/>
              <w:rPr>
                <w:sz w:val="28"/>
                <w:szCs w:val="28"/>
              </w:rPr>
            </w:pPr>
          </w:p>
        </w:tc>
        <w:tc>
          <w:tcPr>
            <w:tcW w:w="5154" w:type="dxa"/>
            <w:vAlign w:val="bottom"/>
          </w:tcPr>
          <w:p w:rsidR="002826ED" w:rsidRPr="008B67FD" w:rsidRDefault="002826ED" w:rsidP="00FE3717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Романов Матвей Анатольевич</w:t>
            </w:r>
          </w:p>
        </w:tc>
      </w:tr>
      <w:tr w:rsidR="002826ED" w:rsidRPr="008B67FD" w:rsidTr="002826ED">
        <w:trPr>
          <w:trHeight w:val="270"/>
        </w:trPr>
        <w:tc>
          <w:tcPr>
            <w:tcW w:w="743" w:type="dxa"/>
          </w:tcPr>
          <w:p w:rsidR="002826ED" w:rsidRPr="008B67FD" w:rsidRDefault="002826ED" w:rsidP="00607FB0">
            <w:pPr>
              <w:pStyle w:val="a8"/>
              <w:numPr>
                <w:ilvl w:val="0"/>
                <w:numId w:val="54"/>
              </w:numPr>
              <w:jc w:val="right"/>
              <w:rPr>
                <w:sz w:val="28"/>
                <w:szCs w:val="28"/>
              </w:rPr>
            </w:pPr>
          </w:p>
        </w:tc>
        <w:tc>
          <w:tcPr>
            <w:tcW w:w="5154" w:type="dxa"/>
            <w:vAlign w:val="bottom"/>
          </w:tcPr>
          <w:p w:rsidR="002826ED" w:rsidRPr="008B67FD" w:rsidRDefault="002826ED" w:rsidP="00FE3717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Алексеев Роман Андреевич</w:t>
            </w:r>
          </w:p>
        </w:tc>
      </w:tr>
      <w:tr w:rsidR="002826ED" w:rsidRPr="008B67FD" w:rsidTr="002826ED">
        <w:trPr>
          <w:trHeight w:val="270"/>
        </w:trPr>
        <w:tc>
          <w:tcPr>
            <w:tcW w:w="743" w:type="dxa"/>
          </w:tcPr>
          <w:p w:rsidR="002826ED" w:rsidRPr="008B67FD" w:rsidRDefault="002826ED" w:rsidP="00607FB0">
            <w:pPr>
              <w:pStyle w:val="a8"/>
              <w:numPr>
                <w:ilvl w:val="0"/>
                <w:numId w:val="54"/>
              </w:numPr>
              <w:jc w:val="right"/>
              <w:rPr>
                <w:sz w:val="28"/>
                <w:szCs w:val="28"/>
              </w:rPr>
            </w:pPr>
          </w:p>
        </w:tc>
        <w:tc>
          <w:tcPr>
            <w:tcW w:w="5154" w:type="dxa"/>
            <w:vAlign w:val="bottom"/>
          </w:tcPr>
          <w:p w:rsidR="002826ED" w:rsidRPr="008B67FD" w:rsidRDefault="002826ED" w:rsidP="00FE3717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 xml:space="preserve">Рустамов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Умиджон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Убайдулла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Угли</w:t>
            </w:r>
          </w:p>
        </w:tc>
      </w:tr>
      <w:tr w:rsidR="002826ED" w:rsidRPr="008B67FD" w:rsidTr="002826ED">
        <w:trPr>
          <w:trHeight w:val="270"/>
        </w:trPr>
        <w:tc>
          <w:tcPr>
            <w:tcW w:w="743" w:type="dxa"/>
          </w:tcPr>
          <w:p w:rsidR="002826ED" w:rsidRPr="008B67FD" w:rsidRDefault="002826ED" w:rsidP="00607FB0">
            <w:pPr>
              <w:pStyle w:val="a8"/>
              <w:numPr>
                <w:ilvl w:val="0"/>
                <w:numId w:val="54"/>
              </w:numPr>
              <w:jc w:val="right"/>
              <w:rPr>
                <w:sz w:val="28"/>
                <w:szCs w:val="28"/>
              </w:rPr>
            </w:pPr>
          </w:p>
        </w:tc>
        <w:tc>
          <w:tcPr>
            <w:tcW w:w="5154" w:type="dxa"/>
            <w:vAlign w:val="bottom"/>
          </w:tcPr>
          <w:p w:rsidR="002826ED" w:rsidRPr="008B67FD" w:rsidRDefault="002826ED" w:rsidP="00FE371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Сенцов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Артём Кириллович</w:t>
            </w:r>
          </w:p>
        </w:tc>
      </w:tr>
      <w:tr w:rsidR="002826ED" w:rsidRPr="008B67FD" w:rsidTr="002826ED">
        <w:trPr>
          <w:trHeight w:val="270"/>
        </w:trPr>
        <w:tc>
          <w:tcPr>
            <w:tcW w:w="743" w:type="dxa"/>
          </w:tcPr>
          <w:p w:rsidR="002826ED" w:rsidRPr="008B67FD" w:rsidRDefault="002826ED" w:rsidP="00607FB0">
            <w:pPr>
              <w:pStyle w:val="a8"/>
              <w:numPr>
                <w:ilvl w:val="0"/>
                <w:numId w:val="54"/>
              </w:numPr>
              <w:jc w:val="right"/>
              <w:rPr>
                <w:sz w:val="28"/>
                <w:szCs w:val="28"/>
              </w:rPr>
            </w:pPr>
          </w:p>
        </w:tc>
        <w:tc>
          <w:tcPr>
            <w:tcW w:w="5154" w:type="dxa"/>
            <w:vAlign w:val="bottom"/>
          </w:tcPr>
          <w:p w:rsidR="002826ED" w:rsidRPr="008B67FD" w:rsidRDefault="002826ED" w:rsidP="00FE3717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Сорокин Никита Романович</w:t>
            </w:r>
          </w:p>
        </w:tc>
      </w:tr>
      <w:tr w:rsidR="002826ED" w:rsidRPr="008B67FD" w:rsidTr="002826ED">
        <w:trPr>
          <w:trHeight w:val="270"/>
        </w:trPr>
        <w:tc>
          <w:tcPr>
            <w:tcW w:w="743" w:type="dxa"/>
          </w:tcPr>
          <w:p w:rsidR="002826ED" w:rsidRPr="008B67FD" w:rsidRDefault="002826ED" w:rsidP="00607FB0">
            <w:pPr>
              <w:pStyle w:val="a8"/>
              <w:numPr>
                <w:ilvl w:val="0"/>
                <w:numId w:val="54"/>
              </w:numPr>
              <w:jc w:val="right"/>
              <w:rPr>
                <w:sz w:val="28"/>
                <w:szCs w:val="28"/>
              </w:rPr>
            </w:pPr>
          </w:p>
        </w:tc>
        <w:tc>
          <w:tcPr>
            <w:tcW w:w="5154" w:type="dxa"/>
            <w:vAlign w:val="bottom"/>
          </w:tcPr>
          <w:p w:rsidR="002826ED" w:rsidRPr="008B67FD" w:rsidRDefault="002826ED" w:rsidP="00FE3717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Андреев Александр Игоревич</w:t>
            </w:r>
          </w:p>
        </w:tc>
      </w:tr>
      <w:tr w:rsidR="002826ED" w:rsidRPr="008B67FD" w:rsidTr="002826ED">
        <w:trPr>
          <w:trHeight w:val="270"/>
        </w:trPr>
        <w:tc>
          <w:tcPr>
            <w:tcW w:w="743" w:type="dxa"/>
          </w:tcPr>
          <w:p w:rsidR="002826ED" w:rsidRPr="008B67FD" w:rsidRDefault="002826ED" w:rsidP="00607FB0">
            <w:pPr>
              <w:pStyle w:val="a8"/>
              <w:numPr>
                <w:ilvl w:val="0"/>
                <w:numId w:val="54"/>
              </w:numPr>
              <w:jc w:val="right"/>
              <w:rPr>
                <w:sz w:val="28"/>
                <w:szCs w:val="28"/>
              </w:rPr>
            </w:pPr>
          </w:p>
        </w:tc>
        <w:tc>
          <w:tcPr>
            <w:tcW w:w="5154" w:type="dxa"/>
            <w:vAlign w:val="bottom"/>
          </w:tcPr>
          <w:p w:rsidR="002826ED" w:rsidRPr="008B67FD" w:rsidRDefault="002826ED" w:rsidP="00FE3717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Меркулов Никита Сергеевич</w:t>
            </w:r>
          </w:p>
        </w:tc>
      </w:tr>
      <w:tr w:rsidR="002826ED" w:rsidRPr="008B67FD" w:rsidTr="002826ED">
        <w:trPr>
          <w:trHeight w:val="270"/>
        </w:trPr>
        <w:tc>
          <w:tcPr>
            <w:tcW w:w="743" w:type="dxa"/>
          </w:tcPr>
          <w:p w:rsidR="002826ED" w:rsidRPr="008B67FD" w:rsidRDefault="002826ED" w:rsidP="00607FB0">
            <w:pPr>
              <w:pStyle w:val="a8"/>
              <w:numPr>
                <w:ilvl w:val="0"/>
                <w:numId w:val="54"/>
              </w:numPr>
              <w:jc w:val="right"/>
              <w:rPr>
                <w:sz w:val="28"/>
                <w:szCs w:val="28"/>
              </w:rPr>
            </w:pPr>
          </w:p>
        </w:tc>
        <w:tc>
          <w:tcPr>
            <w:tcW w:w="5154" w:type="dxa"/>
            <w:vAlign w:val="bottom"/>
          </w:tcPr>
          <w:p w:rsidR="002826ED" w:rsidRPr="008B67FD" w:rsidRDefault="002826ED" w:rsidP="00FE3717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Никифоров Артём Максимович</w:t>
            </w:r>
          </w:p>
        </w:tc>
      </w:tr>
      <w:tr w:rsidR="002826ED" w:rsidRPr="008B67FD" w:rsidTr="002826ED">
        <w:trPr>
          <w:trHeight w:val="270"/>
        </w:trPr>
        <w:tc>
          <w:tcPr>
            <w:tcW w:w="743" w:type="dxa"/>
          </w:tcPr>
          <w:p w:rsidR="002826ED" w:rsidRPr="008B67FD" w:rsidRDefault="002826ED" w:rsidP="00607FB0">
            <w:pPr>
              <w:pStyle w:val="a8"/>
              <w:numPr>
                <w:ilvl w:val="0"/>
                <w:numId w:val="54"/>
              </w:numPr>
              <w:jc w:val="right"/>
              <w:rPr>
                <w:sz w:val="28"/>
                <w:szCs w:val="28"/>
              </w:rPr>
            </w:pPr>
          </w:p>
        </w:tc>
        <w:tc>
          <w:tcPr>
            <w:tcW w:w="5154" w:type="dxa"/>
            <w:vAlign w:val="bottom"/>
          </w:tcPr>
          <w:p w:rsidR="002826ED" w:rsidRPr="008B67FD" w:rsidRDefault="002826ED" w:rsidP="00FE3717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 xml:space="preserve">Карапетян Арсен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Грайрович</w:t>
            </w:r>
            <w:proofErr w:type="spellEnd"/>
          </w:p>
        </w:tc>
      </w:tr>
      <w:tr w:rsidR="002826ED" w:rsidRPr="008B67FD" w:rsidTr="002826ED">
        <w:trPr>
          <w:trHeight w:val="270"/>
        </w:trPr>
        <w:tc>
          <w:tcPr>
            <w:tcW w:w="743" w:type="dxa"/>
          </w:tcPr>
          <w:p w:rsidR="002826ED" w:rsidRPr="008B67FD" w:rsidRDefault="002826ED" w:rsidP="00607FB0">
            <w:pPr>
              <w:pStyle w:val="a8"/>
              <w:numPr>
                <w:ilvl w:val="0"/>
                <w:numId w:val="54"/>
              </w:numPr>
              <w:jc w:val="right"/>
              <w:rPr>
                <w:sz w:val="28"/>
                <w:szCs w:val="28"/>
              </w:rPr>
            </w:pPr>
          </w:p>
        </w:tc>
        <w:tc>
          <w:tcPr>
            <w:tcW w:w="5154" w:type="dxa"/>
            <w:vAlign w:val="bottom"/>
          </w:tcPr>
          <w:p w:rsidR="002826ED" w:rsidRPr="008B67FD" w:rsidRDefault="002826ED" w:rsidP="00FE3717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Рожков Илья Олегович</w:t>
            </w:r>
          </w:p>
        </w:tc>
      </w:tr>
      <w:tr w:rsidR="002826ED" w:rsidRPr="008B67FD" w:rsidTr="002826ED">
        <w:trPr>
          <w:trHeight w:val="270"/>
        </w:trPr>
        <w:tc>
          <w:tcPr>
            <w:tcW w:w="743" w:type="dxa"/>
          </w:tcPr>
          <w:p w:rsidR="002826ED" w:rsidRPr="008B67FD" w:rsidRDefault="002826ED" w:rsidP="00607FB0">
            <w:pPr>
              <w:pStyle w:val="a8"/>
              <w:numPr>
                <w:ilvl w:val="0"/>
                <w:numId w:val="54"/>
              </w:numPr>
              <w:jc w:val="right"/>
              <w:rPr>
                <w:sz w:val="28"/>
                <w:szCs w:val="28"/>
              </w:rPr>
            </w:pPr>
          </w:p>
        </w:tc>
        <w:tc>
          <w:tcPr>
            <w:tcW w:w="5154" w:type="dxa"/>
            <w:vAlign w:val="bottom"/>
          </w:tcPr>
          <w:p w:rsidR="002826ED" w:rsidRPr="008B67FD" w:rsidRDefault="002826ED" w:rsidP="00FE371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Брагнебун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Артём Александрович</w:t>
            </w:r>
          </w:p>
        </w:tc>
      </w:tr>
      <w:tr w:rsidR="002826ED" w:rsidRPr="008B67FD" w:rsidTr="002826ED">
        <w:trPr>
          <w:trHeight w:val="270"/>
        </w:trPr>
        <w:tc>
          <w:tcPr>
            <w:tcW w:w="743" w:type="dxa"/>
          </w:tcPr>
          <w:p w:rsidR="002826ED" w:rsidRPr="008B67FD" w:rsidRDefault="002826ED" w:rsidP="00607FB0">
            <w:pPr>
              <w:pStyle w:val="a8"/>
              <w:numPr>
                <w:ilvl w:val="0"/>
                <w:numId w:val="54"/>
              </w:numPr>
              <w:jc w:val="right"/>
              <w:rPr>
                <w:sz w:val="28"/>
                <w:szCs w:val="28"/>
              </w:rPr>
            </w:pPr>
          </w:p>
        </w:tc>
        <w:tc>
          <w:tcPr>
            <w:tcW w:w="5154" w:type="dxa"/>
            <w:vAlign w:val="bottom"/>
          </w:tcPr>
          <w:p w:rsidR="002826ED" w:rsidRPr="008B67FD" w:rsidRDefault="002826ED" w:rsidP="00FE3717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Новиков Михаил Андреевич</w:t>
            </w:r>
          </w:p>
        </w:tc>
      </w:tr>
      <w:tr w:rsidR="002826ED" w:rsidRPr="008B67FD" w:rsidTr="002826ED">
        <w:trPr>
          <w:trHeight w:val="270"/>
        </w:trPr>
        <w:tc>
          <w:tcPr>
            <w:tcW w:w="743" w:type="dxa"/>
          </w:tcPr>
          <w:p w:rsidR="002826ED" w:rsidRPr="008B67FD" w:rsidRDefault="002826ED" w:rsidP="00607FB0">
            <w:pPr>
              <w:pStyle w:val="a8"/>
              <w:numPr>
                <w:ilvl w:val="0"/>
                <w:numId w:val="54"/>
              </w:numPr>
              <w:jc w:val="right"/>
              <w:rPr>
                <w:sz w:val="28"/>
                <w:szCs w:val="28"/>
              </w:rPr>
            </w:pPr>
          </w:p>
        </w:tc>
        <w:tc>
          <w:tcPr>
            <w:tcW w:w="5154" w:type="dxa"/>
            <w:vAlign w:val="bottom"/>
          </w:tcPr>
          <w:p w:rsidR="002826ED" w:rsidRPr="008B67FD" w:rsidRDefault="002826ED" w:rsidP="00FE3717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Утенков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Александр Павлович</w:t>
            </w:r>
          </w:p>
        </w:tc>
      </w:tr>
      <w:tr w:rsidR="002826ED" w:rsidRPr="008B67FD" w:rsidTr="002826ED">
        <w:trPr>
          <w:trHeight w:val="270"/>
        </w:trPr>
        <w:tc>
          <w:tcPr>
            <w:tcW w:w="743" w:type="dxa"/>
          </w:tcPr>
          <w:p w:rsidR="002826ED" w:rsidRPr="008B67FD" w:rsidRDefault="002826ED" w:rsidP="00607FB0">
            <w:pPr>
              <w:pStyle w:val="a8"/>
              <w:numPr>
                <w:ilvl w:val="0"/>
                <w:numId w:val="54"/>
              </w:numPr>
              <w:jc w:val="right"/>
              <w:rPr>
                <w:sz w:val="28"/>
                <w:szCs w:val="28"/>
              </w:rPr>
            </w:pPr>
          </w:p>
        </w:tc>
        <w:tc>
          <w:tcPr>
            <w:tcW w:w="5154" w:type="dxa"/>
            <w:vAlign w:val="bottom"/>
          </w:tcPr>
          <w:p w:rsidR="002826ED" w:rsidRPr="008B67FD" w:rsidRDefault="002826ED" w:rsidP="00FE371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Горяшин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Кирилл Русланович</w:t>
            </w:r>
          </w:p>
        </w:tc>
      </w:tr>
      <w:tr w:rsidR="002826ED" w:rsidRPr="008B67FD" w:rsidTr="002826ED">
        <w:trPr>
          <w:trHeight w:val="270"/>
        </w:trPr>
        <w:tc>
          <w:tcPr>
            <w:tcW w:w="743" w:type="dxa"/>
          </w:tcPr>
          <w:p w:rsidR="002826ED" w:rsidRPr="008B67FD" w:rsidRDefault="002826ED" w:rsidP="00607FB0">
            <w:pPr>
              <w:pStyle w:val="a8"/>
              <w:numPr>
                <w:ilvl w:val="0"/>
                <w:numId w:val="54"/>
              </w:numPr>
              <w:jc w:val="right"/>
              <w:rPr>
                <w:sz w:val="28"/>
                <w:szCs w:val="28"/>
              </w:rPr>
            </w:pPr>
          </w:p>
        </w:tc>
        <w:tc>
          <w:tcPr>
            <w:tcW w:w="5154" w:type="dxa"/>
            <w:vAlign w:val="bottom"/>
          </w:tcPr>
          <w:p w:rsidR="002826ED" w:rsidRPr="008B67FD" w:rsidRDefault="002826ED" w:rsidP="00FE371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Палага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Дмитрий Васильевич</w:t>
            </w:r>
          </w:p>
        </w:tc>
      </w:tr>
      <w:tr w:rsidR="002826ED" w:rsidRPr="008B67FD" w:rsidTr="002826ED">
        <w:trPr>
          <w:trHeight w:val="270"/>
        </w:trPr>
        <w:tc>
          <w:tcPr>
            <w:tcW w:w="743" w:type="dxa"/>
          </w:tcPr>
          <w:p w:rsidR="002826ED" w:rsidRPr="008B67FD" w:rsidRDefault="002826ED" w:rsidP="00607FB0">
            <w:pPr>
              <w:pStyle w:val="a8"/>
              <w:numPr>
                <w:ilvl w:val="0"/>
                <w:numId w:val="54"/>
              </w:numPr>
              <w:jc w:val="right"/>
              <w:rPr>
                <w:sz w:val="28"/>
                <w:szCs w:val="28"/>
              </w:rPr>
            </w:pPr>
          </w:p>
        </w:tc>
        <w:tc>
          <w:tcPr>
            <w:tcW w:w="5154" w:type="dxa"/>
            <w:vAlign w:val="bottom"/>
          </w:tcPr>
          <w:p w:rsidR="002826ED" w:rsidRPr="008B67FD" w:rsidRDefault="002826ED" w:rsidP="00FE371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Трушкин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Арсений Алексеевич</w:t>
            </w:r>
          </w:p>
        </w:tc>
      </w:tr>
      <w:tr w:rsidR="002826ED" w:rsidRPr="008B67FD" w:rsidTr="002826ED">
        <w:trPr>
          <w:trHeight w:val="270"/>
        </w:trPr>
        <w:tc>
          <w:tcPr>
            <w:tcW w:w="743" w:type="dxa"/>
          </w:tcPr>
          <w:p w:rsidR="002826ED" w:rsidRPr="008B67FD" w:rsidRDefault="002826ED" w:rsidP="00607FB0">
            <w:pPr>
              <w:pStyle w:val="a8"/>
              <w:numPr>
                <w:ilvl w:val="0"/>
                <w:numId w:val="54"/>
              </w:numPr>
              <w:jc w:val="right"/>
              <w:rPr>
                <w:sz w:val="28"/>
                <w:szCs w:val="28"/>
              </w:rPr>
            </w:pPr>
          </w:p>
        </w:tc>
        <w:tc>
          <w:tcPr>
            <w:tcW w:w="5154" w:type="dxa"/>
            <w:vAlign w:val="bottom"/>
          </w:tcPr>
          <w:p w:rsidR="002826ED" w:rsidRPr="008B67FD" w:rsidRDefault="002826ED" w:rsidP="00FE3717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Гридин Вячеслав Олегович</w:t>
            </w:r>
          </w:p>
        </w:tc>
      </w:tr>
      <w:tr w:rsidR="002826ED" w:rsidRPr="008B67FD" w:rsidTr="002826ED">
        <w:trPr>
          <w:trHeight w:val="270"/>
        </w:trPr>
        <w:tc>
          <w:tcPr>
            <w:tcW w:w="743" w:type="dxa"/>
          </w:tcPr>
          <w:p w:rsidR="002826ED" w:rsidRPr="008B67FD" w:rsidRDefault="002826ED" w:rsidP="00607FB0">
            <w:pPr>
              <w:pStyle w:val="a8"/>
              <w:numPr>
                <w:ilvl w:val="0"/>
                <w:numId w:val="54"/>
              </w:numPr>
              <w:jc w:val="right"/>
              <w:rPr>
                <w:sz w:val="28"/>
                <w:szCs w:val="28"/>
              </w:rPr>
            </w:pPr>
          </w:p>
        </w:tc>
        <w:tc>
          <w:tcPr>
            <w:tcW w:w="5154" w:type="dxa"/>
            <w:vAlign w:val="bottom"/>
          </w:tcPr>
          <w:p w:rsidR="002826ED" w:rsidRPr="008B67FD" w:rsidRDefault="002826ED" w:rsidP="00607FB0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Кротов Тимур Сергеевич</w:t>
            </w:r>
          </w:p>
        </w:tc>
      </w:tr>
      <w:tr w:rsidR="002826ED" w:rsidRPr="008B67FD" w:rsidTr="002826ED">
        <w:trPr>
          <w:trHeight w:val="270"/>
        </w:trPr>
        <w:tc>
          <w:tcPr>
            <w:tcW w:w="743" w:type="dxa"/>
          </w:tcPr>
          <w:p w:rsidR="002826ED" w:rsidRPr="008B67FD" w:rsidRDefault="002826ED" w:rsidP="00607FB0">
            <w:pPr>
              <w:pStyle w:val="a8"/>
              <w:numPr>
                <w:ilvl w:val="0"/>
                <w:numId w:val="54"/>
              </w:numPr>
              <w:jc w:val="right"/>
              <w:rPr>
                <w:sz w:val="28"/>
                <w:szCs w:val="28"/>
              </w:rPr>
            </w:pPr>
          </w:p>
        </w:tc>
        <w:tc>
          <w:tcPr>
            <w:tcW w:w="5154" w:type="dxa"/>
            <w:vAlign w:val="bottom"/>
          </w:tcPr>
          <w:p w:rsidR="002826ED" w:rsidRPr="008B67FD" w:rsidRDefault="002826ED" w:rsidP="00607FB0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Гайдарлы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Михаил Иванович</w:t>
            </w:r>
          </w:p>
        </w:tc>
      </w:tr>
      <w:tr w:rsidR="002826ED" w:rsidRPr="008B67FD" w:rsidTr="002826ED">
        <w:trPr>
          <w:trHeight w:val="270"/>
        </w:trPr>
        <w:tc>
          <w:tcPr>
            <w:tcW w:w="743" w:type="dxa"/>
          </w:tcPr>
          <w:p w:rsidR="002826ED" w:rsidRPr="008B67FD" w:rsidRDefault="002826ED" w:rsidP="00607FB0">
            <w:pPr>
              <w:pStyle w:val="a8"/>
              <w:numPr>
                <w:ilvl w:val="0"/>
                <w:numId w:val="54"/>
              </w:numPr>
              <w:jc w:val="right"/>
              <w:rPr>
                <w:sz w:val="28"/>
                <w:szCs w:val="28"/>
              </w:rPr>
            </w:pPr>
          </w:p>
        </w:tc>
        <w:tc>
          <w:tcPr>
            <w:tcW w:w="5154" w:type="dxa"/>
            <w:vAlign w:val="bottom"/>
          </w:tcPr>
          <w:p w:rsidR="002826ED" w:rsidRPr="008B67FD" w:rsidRDefault="002826ED" w:rsidP="00607FB0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Кружков Максим Иванович</w:t>
            </w:r>
          </w:p>
        </w:tc>
      </w:tr>
      <w:tr w:rsidR="002826ED" w:rsidRPr="008B67FD" w:rsidTr="002826ED">
        <w:trPr>
          <w:trHeight w:val="270"/>
        </w:trPr>
        <w:tc>
          <w:tcPr>
            <w:tcW w:w="743" w:type="dxa"/>
          </w:tcPr>
          <w:p w:rsidR="002826ED" w:rsidRPr="008B67FD" w:rsidRDefault="002826ED" w:rsidP="00607FB0">
            <w:pPr>
              <w:pStyle w:val="a8"/>
              <w:numPr>
                <w:ilvl w:val="0"/>
                <w:numId w:val="54"/>
              </w:numPr>
              <w:jc w:val="right"/>
              <w:rPr>
                <w:sz w:val="28"/>
                <w:szCs w:val="28"/>
              </w:rPr>
            </w:pPr>
          </w:p>
        </w:tc>
        <w:tc>
          <w:tcPr>
            <w:tcW w:w="5154" w:type="dxa"/>
            <w:vAlign w:val="bottom"/>
          </w:tcPr>
          <w:p w:rsidR="002826ED" w:rsidRPr="008B67FD" w:rsidRDefault="002826ED" w:rsidP="00607FB0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Часов Кирилл Ильич</w:t>
            </w:r>
          </w:p>
        </w:tc>
      </w:tr>
      <w:tr w:rsidR="002826ED" w:rsidRPr="008B67FD" w:rsidTr="002826ED">
        <w:trPr>
          <w:trHeight w:val="270"/>
        </w:trPr>
        <w:tc>
          <w:tcPr>
            <w:tcW w:w="743" w:type="dxa"/>
          </w:tcPr>
          <w:p w:rsidR="002826ED" w:rsidRPr="008B67FD" w:rsidRDefault="002826ED" w:rsidP="00607FB0">
            <w:pPr>
              <w:pStyle w:val="a8"/>
              <w:numPr>
                <w:ilvl w:val="0"/>
                <w:numId w:val="54"/>
              </w:numPr>
              <w:jc w:val="right"/>
              <w:rPr>
                <w:sz w:val="28"/>
                <w:szCs w:val="28"/>
              </w:rPr>
            </w:pPr>
          </w:p>
        </w:tc>
        <w:tc>
          <w:tcPr>
            <w:tcW w:w="5154" w:type="dxa"/>
            <w:vAlign w:val="bottom"/>
          </w:tcPr>
          <w:p w:rsidR="002826ED" w:rsidRPr="008B67FD" w:rsidRDefault="002826ED" w:rsidP="00607FB0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Михайленко Илья Сергеевич</w:t>
            </w:r>
          </w:p>
        </w:tc>
      </w:tr>
      <w:tr w:rsidR="002826ED" w:rsidRPr="008B67FD" w:rsidTr="002826ED">
        <w:trPr>
          <w:trHeight w:val="270"/>
        </w:trPr>
        <w:tc>
          <w:tcPr>
            <w:tcW w:w="743" w:type="dxa"/>
          </w:tcPr>
          <w:p w:rsidR="002826ED" w:rsidRPr="008B67FD" w:rsidRDefault="002826ED" w:rsidP="00607FB0">
            <w:pPr>
              <w:pStyle w:val="a8"/>
              <w:numPr>
                <w:ilvl w:val="0"/>
                <w:numId w:val="54"/>
              </w:numPr>
              <w:jc w:val="right"/>
              <w:rPr>
                <w:sz w:val="28"/>
                <w:szCs w:val="28"/>
              </w:rPr>
            </w:pPr>
          </w:p>
        </w:tc>
        <w:tc>
          <w:tcPr>
            <w:tcW w:w="5154" w:type="dxa"/>
            <w:vAlign w:val="bottom"/>
          </w:tcPr>
          <w:p w:rsidR="002826ED" w:rsidRPr="008B67FD" w:rsidRDefault="002826ED" w:rsidP="00607FB0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Мочнов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Денис Алексеевич</w:t>
            </w:r>
          </w:p>
        </w:tc>
      </w:tr>
      <w:tr w:rsidR="002826ED" w:rsidRPr="008B67FD" w:rsidTr="002826ED">
        <w:trPr>
          <w:trHeight w:val="270"/>
        </w:trPr>
        <w:tc>
          <w:tcPr>
            <w:tcW w:w="743" w:type="dxa"/>
          </w:tcPr>
          <w:p w:rsidR="002826ED" w:rsidRPr="008B67FD" w:rsidRDefault="002826ED" w:rsidP="00607FB0">
            <w:pPr>
              <w:pStyle w:val="a8"/>
              <w:numPr>
                <w:ilvl w:val="0"/>
                <w:numId w:val="54"/>
              </w:numPr>
              <w:jc w:val="right"/>
              <w:rPr>
                <w:sz w:val="28"/>
                <w:szCs w:val="28"/>
              </w:rPr>
            </w:pPr>
          </w:p>
        </w:tc>
        <w:tc>
          <w:tcPr>
            <w:tcW w:w="5154" w:type="dxa"/>
            <w:vAlign w:val="bottom"/>
          </w:tcPr>
          <w:p w:rsidR="002826ED" w:rsidRPr="008B67FD" w:rsidRDefault="002826ED" w:rsidP="00607FB0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 xml:space="preserve">Гафаров Денис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Фиданович</w:t>
            </w:r>
            <w:proofErr w:type="spellEnd"/>
          </w:p>
        </w:tc>
      </w:tr>
      <w:tr w:rsidR="002826ED" w:rsidRPr="008B67FD" w:rsidTr="002826ED">
        <w:trPr>
          <w:trHeight w:val="270"/>
        </w:trPr>
        <w:tc>
          <w:tcPr>
            <w:tcW w:w="743" w:type="dxa"/>
          </w:tcPr>
          <w:p w:rsidR="002826ED" w:rsidRPr="008B67FD" w:rsidRDefault="002826ED" w:rsidP="00607FB0">
            <w:pPr>
              <w:pStyle w:val="a8"/>
              <w:numPr>
                <w:ilvl w:val="0"/>
                <w:numId w:val="54"/>
              </w:numPr>
              <w:jc w:val="right"/>
              <w:rPr>
                <w:sz w:val="28"/>
                <w:szCs w:val="28"/>
              </w:rPr>
            </w:pPr>
          </w:p>
        </w:tc>
        <w:tc>
          <w:tcPr>
            <w:tcW w:w="5154" w:type="dxa"/>
            <w:vAlign w:val="bottom"/>
          </w:tcPr>
          <w:p w:rsidR="002826ED" w:rsidRPr="008B67FD" w:rsidRDefault="002826ED" w:rsidP="00607FB0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Хворостинин Артём Павлович</w:t>
            </w:r>
          </w:p>
        </w:tc>
      </w:tr>
      <w:tr w:rsidR="002826ED" w:rsidRPr="008B67FD" w:rsidTr="002826ED">
        <w:trPr>
          <w:trHeight w:val="270"/>
        </w:trPr>
        <w:tc>
          <w:tcPr>
            <w:tcW w:w="743" w:type="dxa"/>
          </w:tcPr>
          <w:p w:rsidR="002826ED" w:rsidRPr="008B67FD" w:rsidRDefault="002826ED" w:rsidP="00607FB0">
            <w:pPr>
              <w:pStyle w:val="a8"/>
              <w:numPr>
                <w:ilvl w:val="0"/>
                <w:numId w:val="54"/>
              </w:numPr>
              <w:jc w:val="right"/>
              <w:rPr>
                <w:sz w:val="28"/>
                <w:szCs w:val="28"/>
              </w:rPr>
            </w:pPr>
          </w:p>
        </w:tc>
        <w:tc>
          <w:tcPr>
            <w:tcW w:w="5154" w:type="dxa"/>
            <w:vAlign w:val="bottom"/>
          </w:tcPr>
          <w:p w:rsidR="002826ED" w:rsidRPr="008B67FD" w:rsidRDefault="002826ED" w:rsidP="00607FB0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Бирюков Никита Викторович</w:t>
            </w:r>
          </w:p>
        </w:tc>
      </w:tr>
    </w:tbl>
    <w:p w:rsidR="002826ED" w:rsidRDefault="002826ED" w:rsidP="008B732E">
      <w:pPr>
        <w:autoSpaceDE/>
        <w:autoSpaceDN/>
        <w:adjustRightInd/>
        <w:spacing w:before="197" w:line="270" w:lineRule="exact"/>
        <w:rPr>
          <w:sz w:val="28"/>
          <w:szCs w:val="28"/>
        </w:rPr>
      </w:pPr>
    </w:p>
    <w:p w:rsidR="002826ED" w:rsidRDefault="002826ED" w:rsidP="008B732E">
      <w:pPr>
        <w:autoSpaceDE/>
        <w:autoSpaceDN/>
        <w:adjustRightInd/>
        <w:spacing w:before="197" w:line="270" w:lineRule="exact"/>
        <w:rPr>
          <w:sz w:val="28"/>
          <w:szCs w:val="28"/>
        </w:rPr>
      </w:pPr>
    </w:p>
    <w:p w:rsidR="002826ED" w:rsidRDefault="002826ED" w:rsidP="008B732E">
      <w:pPr>
        <w:autoSpaceDE/>
        <w:autoSpaceDN/>
        <w:adjustRightInd/>
        <w:spacing w:before="197" w:line="270" w:lineRule="exact"/>
        <w:rPr>
          <w:sz w:val="28"/>
          <w:szCs w:val="28"/>
        </w:rPr>
      </w:pPr>
    </w:p>
    <w:p w:rsidR="002826ED" w:rsidRDefault="002826ED" w:rsidP="008B732E">
      <w:pPr>
        <w:autoSpaceDE/>
        <w:autoSpaceDN/>
        <w:adjustRightInd/>
        <w:spacing w:before="197" w:line="270" w:lineRule="exact"/>
        <w:rPr>
          <w:sz w:val="28"/>
          <w:szCs w:val="28"/>
        </w:rPr>
      </w:pPr>
    </w:p>
    <w:p w:rsidR="002826ED" w:rsidRDefault="002826ED" w:rsidP="008B732E">
      <w:pPr>
        <w:autoSpaceDE/>
        <w:autoSpaceDN/>
        <w:adjustRightInd/>
        <w:spacing w:before="197" w:line="270" w:lineRule="exact"/>
        <w:rPr>
          <w:sz w:val="28"/>
          <w:szCs w:val="28"/>
        </w:rPr>
      </w:pPr>
    </w:p>
    <w:p w:rsidR="002826ED" w:rsidRDefault="002826ED" w:rsidP="008B732E">
      <w:pPr>
        <w:autoSpaceDE/>
        <w:autoSpaceDN/>
        <w:adjustRightInd/>
        <w:spacing w:before="197" w:line="270" w:lineRule="exact"/>
        <w:rPr>
          <w:sz w:val="28"/>
          <w:szCs w:val="28"/>
        </w:rPr>
      </w:pPr>
    </w:p>
    <w:p w:rsidR="002826ED" w:rsidRDefault="002826ED" w:rsidP="008B732E">
      <w:pPr>
        <w:autoSpaceDE/>
        <w:autoSpaceDN/>
        <w:adjustRightInd/>
        <w:spacing w:before="197" w:line="270" w:lineRule="exact"/>
        <w:rPr>
          <w:sz w:val="28"/>
          <w:szCs w:val="28"/>
        </w:rPr>
      </w:pPr>
    </w:p>
    <w:p w:rsidR="002826ED" w:rsidRDefault="002826ED" w:rsidP="008B732E">
      <w:pPr>
        <w:autoSpaceDE/>
        <w:autoSpaceDN/>
        <w:adjustRightInd/>
        <w:spacing w:before="197" w:line="270" w:lineRule="exact"/>
        <w:rPr>
          <w:sz w:val="28"/>
          <w:szCs w:val="28"/>
        </w:rPr>
      </w:pPr>
    </w:p>
    <w:p w:rsidR="002826ED" w:rsidRDefault="002826ED" w:rsidP="008B732E">
      <w:pPr>
        <w:autoSpaceDE/>
        <w:autoSpaceDN/>
        <w:adjustRightInd/>
        <w:spacing w:before="197" w:line="270" w:lineRule="exact"/>
        <w:rPr>
          <w:sz w:val="28"/>
          <w:szCs w:val="28"/>
        </w:rPr>
      </w:pPr>
    </w:p>
    <w:p w:rsidR="002826ED" w:rsidRDefault="002826ED" w:rsidP="008B732E">
      <w:pPr>
        <w:autoSpaceDE/>
        <w:autoSpaceDN/>
        <w:adjustRightInd/>
        <w:spacing w:before="197" w:line="270" w:lineRule="exact"/>
        <w:rPr>
          <w:sz w:val="28"/>
          <w:szCs w:val="28"/>
        </w:rPr>
      </w:pPr>
    </w:p>
    <w:p w:rsidR="002826ED" w:rsidRDefault="002826ED" w:rsidP="008B732E">
      <w:pPr>
        <w:autoSpaceDE/>
        <w:autoSpaceDN/>
        <w:adjustRightInd/>
        <w:spacing w:before="197" w:line="270" w:lineRule="exact"/>
        <w:rPr>
          <w:sz w:val="28"/>
          <w:szCs w:val="28"/>
        </w:rPr>
      </w:pPr>
    </w:p>
    <w:p w:rsidR="002826ED" w:rsidRDefault="002826ED" w:rsidP="008B732E">
      <w:pPr>
        <w:autoSpaceDE/>
        <w:autoSpaceDN/>
        <w:adjustRightInd/>
        <w:spacing w:before="197" w:line="270" w:lineRule="exact"/>
        <w:rPr>
          <w:sz w:val="28"/>
          <w:szCs w:val="28"/>
        </w:rPr>
      </w:pPr>
    </w:p>
    <w:p w:rsidR="002826ED" w:rsidRDefault="002826ED" w:rsidP="008B732E">
      <w:pPr>
        <w:autoSpaceDE/>
        <w:autoSpaceDN/>
        <w:adjustRightInd/>
        <w:spacing w:before="197" w:line="270" w:lineRule="exact"/>
        <w:rPr>
          <w:sz w:val="28"/>
          <w:szCs w:val="28"/>
        </w:rPr>
      </w:pPr>
    </w:p>
    <w:p w:rsidR="002826ED" w:rsidRDefault="002826ED" w:rsidP="008B732E">
      <w:pPr>
        <w:autoSpaceDE/>
        <w:autoSpaceDN/>
        <w:adjustRightInd/>
        <w:spacing w:before="197" w:line="270" w:lineRule="exact"/>
        <w:rPr>
          <w:sz w:val="28"/>
          <w:szCs w:val="28"/>
        </w:rPr>
      </w:pPr>
    </w:p>
    <w:p w:rsidR="002826ED" w:rsidRDefault="002826ED" w:rsidP="008B732E">
      <w:pPr>
        <w:autoSpaceDE/>
        <w:autoSpaceDN/>
        <w:adjustRightInd/>
        <w:spacing w:before="197" w:line="270" w:lineRule="exact"/>
        <w:rPr>
          <w:sz w:val="28"/>
          <w:szCs w:val="28"/>
        </w:rPr>
      </w:pPr>
    </w:p>
    <w:p w:rsidR="002826ED" w:rsidRDefault="002826ED" w:rsidP="008B732E">
      <w:pPr>
        <w:autoSpaceDE/>
        <w:autoSpaceDN/>
        <w:adjustRightInd/>
        <w:spacing w:before="197" w:line="270" w:lineRule="exact"/>
        <w:rPr>
          <w:sz w:val="28"/>
          <w:szCs w:val="28"/>
        </w:rPr>
      </w:pPr>
    </w:p>
    <w:p w:rsidR="002826ED" w:rsidRDefault="002826ED" w:rsidP="008B732E">
      <w:pPr>
        <w:autoSpaceDE/>
        <w:autoSpaceDN/>
        <w:adjustRightInd/>
        <w:spacing w:before="197" w:line="270" w:lineRule="exact"/>
        <w:rPr>
          <w:sz w:val="28"/>
          <w:szCs w:val="28"/>
        </w:rPr>
      </w:pPr>
    </w:p>
    <w:p w:rsidR="002826ED" w:rsidRDefault="002826ED" w:rsidP="008B732E">
      <w:pPr>
        <w:autoSpaceDE/>
        <w:autoSpaceDN/>
        <w:adjustRightInd/>
        <w:spacing w:before="197" w:line="270" w:lineRule="exact"/>
        <w:rPr>
          <w:sz w:val="28"/>
          <w:szCs w:val="28"/>
        </w:rPr>
      </w:pPr>
    </w:p>
    <w:p w:rsidR="002826ED" w:rsidRDefault="002826ED" w:rsidP="008B732E">
      <w:pPr>
        <w:autoSpaceDE/>
        <w:autoSpaceDN/>
        <w:adjustRightInd/>
        <w:spacing w:before="197" w:line="270" w:lineRule="exact"/>
        <w:rPr>
          <w:sz w:val="28"/>
          <w:szCs w:val="28"/>
        </w:rPr>
      </w:pPr>
    </w:p>
    <w:p w:rsidR="002826ED" w:rsidRDefault="002826ED" w:rsidP="008B732E">
      <w:pPr>
        <w:autoSpaceDE/>
        <w:autoSpaceDN/>
        <w:adjustRightInd/>
        <w:spacing w:before="197" w:line="270" w:lineRule="exact"/>
        <w:rPr>
          <w:sz w:val="28"/>
          <w:szCs w:val="28"/>
        </w:rPr>
      </w:pPr>
    </w:p>
    <w:p w:rsidR="002826ED" w:rsidRDefault="002826ED" w:rsidP="008B732E">
      <w:pPr>
        <w:autoSpaceDE/>
        <w:autoSpaceDN/>
        <w:adjustRightInd/>
        <w:spacing w:before="197" w:line="270" w:lineRule="exact"/>
        <w:rPr>
          <w:sz w:val="28"/>
          <w:szCs w:val="28"/>
        </w:rPr>
      </w:pPr>
    </w:p>
    <w:p w:rsidR="000E67DE" w:rsidRPr="008B67FD" w:rsidRDefault="00EB27F0" w:rsidP="008B732E">
      <w:pPr>
        <w:autoSpaceDE/>
        <w:autoSpaceDN/>
        <w:adjustRightInd/>
        <w:spacing w:before="197" w:line="270" w:lineRule="exact"/>
        <w:rPr>
          <w:b/>
          <w:sz w:val="28"/>
          <w:szCs w:val="28"/>
        </w:rPr>
      </w:pPr>
      <w:r w:rsidRPr="008B67FD">
        <w:rPr>
          <w:sz w:val="28"/>
          <w:szCs w:val="28"/>
        </w:rPr>
        <w:t xml:space="preserve">13.01.10 Электромонтер по ремонту и обслуживанию электрооборудования (по отраслям), </w:t>
      </w:r>
      <w:r w:rsidR="00474C17" w:rsidRPr="008B67FD">
        <w:rPr>
          <w:b/>
          <w:sz w:val="28"/>
          <w:szCs w:val="28"/>
        </w:rPr>
        <w:t xml:space="preserve">группа </w:t>
      </w:r>
      <w:proofErr w:type="gramStart"/>
      <w:r w:rsidR="00474C17" w:rsidRPr="008B67FD">
        <w:rPr>
          <w:b/>
          <w:sz w:val="28"/>
          <w:szCs w:val="28"/>
        </w:rPr>
        <w:t>Э</w:t>
      </w:r>
      <w:proofErr w:type="gramEnd"/>
      <w:r w:rsidR="00474C17" w:rsidRPr="008B67FD">
        <w:rPr>
          <w:b/>
          <w:sz w:val="28"/>
          <w:szCs w:val="28"/>
        </w:rPr>
        <w:t xml:space="preserve"> </w:t>
      </w:r>
      <w:r w:rsidR="00173FCA" w:rsidRPr="008B67FD">
        <w:rPr>
          <w:b/>
          <w:sz w:val="28"/>
          <w:szCs w:val="28"/>
        </w:rPr>
        <w:t>26.38</w:t>
      </w:r>
      <w:r w:rsidR="00F16D48" w:rsidRPr="008B67FD">
        <w:rPr>
          <w:b/>
          <w:sz w:val="28"/>
          <w:szCs w:val="28"/>
        </w:rPr>
        <w:t xml:space="preserve"> (</w:t>
      </w:r>
      <w:r w:rsidR="00474C17" w:rsidRPr="008B67FD">
        <w:rPr>
          <w:b/>
          <w:sz w:val="28"/>
          <w:szCs w:val="28"/>
        </w:rPr>
        <w:t>Лобня</w:t>
      </w:r>
      <w:r w:rsidR="00F16D48" w:rsidRPr="008B67FD">
        <w:rPr>
          <w:b/>
          <w:sz w:val="28"/>
          <w:szCs w:val="28"/>
        </w:rPr>
        <w:t>)</w:t>
      </w:r>
      <w:r w:rsidR="00173FCA" w:rsidRPr="008B67FD">
        <w:rPr>
          <w:b/>
          <w:sz w:val="28"/>
          <w:szCs w:val="28"/>
        </w:rPr>
        <w:t xml:space="preserve"> </w:t>
      </w:r>
      <w:r w:rsidR="002826ED">
        <w:rPr>
          <w:b/>
          <w:sz w:val="28"/>
          <w:szCs w:val="28"/>
        </w:rPr>
        <w:t xml:space="preserve"> </w:t>
      </w:r>
      <w:r w:rsidR="000770B5" w:rsidRPr="008B67FD">
        <w:rPr>
          <w:b/>
          <w:sz w:val="28"/>
          <w:szCs w:val="28"/>
        </w:rPr>
        <w:t xml:space="preserve"> </w:t>
      </w:r>
    </w:p>
    <w:tbl>
      <w:tblPr>
        <w:tblStyle w:val="a9"/>
        <w:tblW w:w="5852" w:type="dxa"/>
        <w:tblLook w:val="04A0" w:firstRow="1" w:lastRow="0" w:firstColumn="1" w:lastColumn="0" w:noHBand="0" w:noVBand="1"/>
      </w:tblPr>
      <w:tblGrid>
        <w:gridCol w:w="715"/>
        <w:gridCol w:w="5137"/>
      </w:tblGrid>
      <w:tr w:rsidR="0080791F" w:rsidRPr="008B67FD" w:rsidTr="0080791F">
        <w:trPr>
          <w:trHeight w:val="270"/>
        </w:trPr>
        <w:tc>
          <w:tcPr>
            <w:tcW w:w="715" w:type="dxa"/>
          </w:tcPr>
          <w:p w:rsidR="0080791F" w:rsidRPr="008B67FD" w:rsidRDefault="0080791F" w:rsidP="006314EC">
            <w:pPr>
              <w:jc w:val="center"/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№</w:t>
            </w:r>
          </w:p>
        </w:tc>
        <w:tc>
          <w:tcPr>
            <w:tcW w:w="5137" w:type="dxa"/>
          </w:tcPr>
          <w:p w:rsidR="0080791F" w:rsidRPr="008B67FD" w:rsidRDefault="0080791F" w:rsidP="006314EC">
            <w:pPr>
              <w:jc w:val="center"/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Ф.И.О.</w:t>
            </w:r>
          </w:p>
        </w:tc>
      </w:tr>
      <w:tr w:rsidR="0080791F" w:rsidRPr="008B67FD" w:rsidTr="0080791F">
        <w:trPr>
          <w:trHeight w:val="270"/>
        </w:trPr>
        <w:tc>
          <w:tcPr>
            <w:tcW w:w="715" w:type="dxa"/>
          </w:tcPr>
          <w:p w:rsidR="0080791F" w:rsidRPr="008B67FD" w:rsidRDefault="0080791F" w:rsidP="00FE3717">
            <w:pPr>
              <w:pStyle w:val="a8"/>
              <w:numPr>
                <w:ilvl w:val="0"/>
                <w:numId w:val="11"/>
              </w:numPr>
              <w:rPr>
                <w:sz w:val="28"/>
                <w:szCs w:val="28"/>
              </w:rPr>
            </w:pPr>
          </w:p>
        </w:tc>
        <w:tc>
          <w:tcPr>
            <w:tcW w:w="5137" w:type="dxa"/>
            <w:vAlign w:val="bottom"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Абдулложонов</w:t>
            </w:r>
            <w:proofErr w:type="spellEnd"/>
            <w:r w:rsidRPr="008B67FD">
              <w:rPr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sz w:val="28"/>
                <w:szCs w:val="28"/>
              </w:rPr>
              <w:t>Некруз</w:t>
            </w:r>
            <w:proofErr w:type="spellEnd"/>
            <w:r w:rsidRPr="008B67FD">
              <w:rPr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sz w:val="28"/>
                <w:szCs w:val="28"/>
              </w:rPr>
              <w:t>Зафаржонович</w:t>
            </w:r>
            <w:proofErr w:type="spellEnd"/>
          </w:p>
        </w:tc>
      </w:tr>
      <w:tr w:rsidR="0080791F" w:rsidRPr="008B67FD" w:rsidTr="0080791F">
        <w:trPr>
          <w:trHeight w:val="270"/>
        </w:trPr>
        <w:tc>
          <w:tcPr>
            <w:tcW w:w="715" w:type="dxa"/>
          </w:tcPr>
          <w:p w:rsidR="0080791F" w:rsidRPr="008B67FD" w:rsidRDefault="0080791F" w:rsidP="00FE3717">
            <w:pPr>
              <w:pStyle w:val="a8"/>
              <w:numPr>
                <w:ilvl w:val="0"/>
                <w:numId w:val="11"/>
              </w:numPr>
              <w:rPr>
                <w:sz w:val="28"/>
                <w:szCs w:val="28"/>
              </w:rPr>
            </w:pPr>
          </w:p>
        </w:tc>
        <w:tc>
          <w:tcPr>
            <w:tcW w:w="5137" w:type="dxa"/>
            <w:vAlign w:val="bottom"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Абыдёнов</w:t>
            </w:r>
            <w:proofErr w:type="spellEnd"/>
            <w:r w:rsidRPr="008B67FD">
              <w:rPr>
                <w:sz w:val="28"/>
                <w:szCs w:val="28"/>
              </w:rPr>
              <w:t xml:space="preserve"> Вадим Вениаминович</w:t>
            </w:r>
          </w:p>
        </w:tc>
      </w:tr>
      <w:tr w:rsidR="0080791F" w:rsidRPr="008B67FD" w:rsidTr="0080791F">
        <w:trPr>
          <w:trHeight w:val="270"/>
        </w:trPr>
        <w:tc>
          <w:tcPr>
            <w:tcW w:w="715" w:type="dxa"/>
          </w:tcPr>
          <w:p w:rsidR="0080791F" w:rsidRPr="008B67FD" w:rsidRDefault="0080791F" w:rsidP="00FE3717">
            <w:pPr>
              <w:pStyle w:val="a8"/>
              <w:numPr>
                <w:ilvl w:val="0"/>
                <w:numId w:val="11"/>
              </w:numPr>
              <w:rPr>
                <w:sz w:val="28"/>
                <w:szCs w:val="28"/>
              </w:rPr>
            </w:pPr>
          </w:p>
        </w:tc>
        <w:tc>
          <w:tcPr>
            <w:tcW w:w="5137" w:type="dxa"/>
            <w:vAlign w:val="bottom"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Алитойть</w:t>
            </w:r>
            <w:proofErr w:type="spellEnd"/>
            <w:r w:rsidRPr="008B67FD">
              <w:rPr>
                <w:sz w:val="28"/>
                <w:szCs w:val="28"/>
              </w:rPr>
              <w:t xml:space="preserve"> Арсений Александрович</w:t>
            </w:r>
          </w:p>
        </w:tc>
      </w:tr>
      <w:tr w:rsidR="0080791F" w:rsidRPr="008B67FD" w:rsidTr="0080791F">
        <w:trPr>
          <w:trHeight w:val="270"/>
        </w:trPr>
        <w:tc>
          <w:tcPr>
            <w:tcW w:w="715" w:type="dxa"/>
          </w:tcPr>
          <w:p w:rsidR="0080791F" w:rsidRPr="008B67FD" w:rsidRDefault="0080791F" w:rsidP="00FE3717">
            <w:pPr>
              <w:pStyle w:val="a8"/>
              <w:numPr>
                <w:ilvl w:val="0"/>
                <w:numId w:val="11"/>
              </w:numPr>
              <w:rPr>
                <w:sz w:val="28"/>
                <w:szCs w:val="28"/>
              </w:rPr>
            </w:pPr>
          </w:p>
        </w:tc>
        <w:tc>
          <w:tcPr>
            <w:tcW w:w="5137" w:type="dxa"/>
            <w:vAlign w:val="bottom"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Антонова Вероника Андреевна</w:t>
            </w:r>
          </w:p>
        </w:tc>
      </w:tr>
      <w:tr w:rsidR="0080791F" w:rsidRPr="008B67FD" w:rsidTr="0080791F">
        <w:trPr>
          <w:trHeight w:val="270"/>
        </w:trPr>
        <w:tc>
          <w:tcPr>
            <w:tcW w:w="715" w:type="dxa"/>
          </w:tcPr>
          <w:p w:rsidR="0080791F" w:rsidRPr="008B67FD" w:rsidRDefault="0080791F" w:rsidP="00FE3717">
            <w:pPr>
              <w:pStyle w:val="a8"/>
              <w:numPr>
                <w:ilvl w:val="0"/>
                <w:numId w:val="11"/>
              </w:numPr>
              <w:rPr>
                <w:sz w:val="28"/>
                <w:szCs w:val="28"/>
              </w:rPr>
            </w:pPr>
          </w:p>
        </w:tc>
        <w:tc>
          <w:tcPr>
            <w:tcW w:w="5137" w:type="dxa"/>
            <w:vAlign w:val="bottom"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Бирюков Егор Вадимович</w:t>
            </w:r>
          </w:p>
        </w:tc>
      </w:tr>
      <w:tr w:rsidR="0080791F" w:rsidRPr="008B67FD" w:rsidTr="0080791F">
        <w:trPr>
          <w:trHeight w:val="270"/>
        </w:trPr>
        <w:tc>
          <w:tcPr>
            <w:tcW w:w="715" w:type="dxa"/>
          </w:tcPr>
          <w:p w:rsidR="0080791F" w:rsidRPr="008B67FD" w:rsidRDefault="0080791F" w:rsidP="00FE3717">
            <w:pPr>
              <w:pStyle w:val="a8"/>
              <w:numPr>
                <w:ilvl w:val="0"/>
                <w:numId w:val="11"/>
              </w:numPr>
              <w:rPr>
                <w:sz w:val="28"/>
                <w:szCs w:val="28"/>
              </w:rPr>
            </w:pPr>
          </w:p>
        </w:tc>
        <w:tc>
          <w:tcPr>
            <w:tcW w:w="5137" w:type="dxa"/>
            <w:vAlign w:val="bottom"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Вицко</w:t>
            </w:r>
            <w:proofErr w:type="spellEnd"/>
            <w:r w:rsidRPr="008B67FD">
              <w:rPr>
                <w:sz w:val="28"/>
                <w:szCs w:val="28"/>
              </w:rPr>
              <w:t xml:space="preserve"> Ева Павловна</w:t>
            </w:r>
          </w:p>
        </w:tc>
      </w:tr>
      <w:tr w:rsidR="0080791F" w:rsidRPr="008B67FD" w:rsidTr="0080791F">
        <w:trPr>
          <w:trHeight w:val="270"/>
        </w:trPr>
        <w:tc>
          <w:tcPr>
            <w:tcW w:w="715" w:type="dxa"/>
          </w:tcPr>
          <w:p w:rsidR="0080791F" w:rsidRPr="008B67FD" w:rsidRDefault="0080791F" w:rsidP="00FE3717">
            <w:pPr>
              <w:pStyle w:val="a8"/>
              <w:numPr>
                <w:ilvl w:val="0"/>
                <w:numId w:val="11"/>
              </w:numPr>
              <w:rPr>
                <w:sz w:val="28"/>
                <w:szCs w:val="28"/>
              </w:rPr>
            </w:pPr>
          </w:p>
        </w:tc>
        <w:tc>
          <w:tcPr>
            <w:tcW w:w="5137" w:type="dxa"/>
            <w:vAlign w:val="bottom"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Гамарисаии</w:t>
            </w:r>
            <w:proofErr w:type="spellEnd"/>
            <w:r w:rsidRPr="008B67FD">
              <w:rPr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sz w:val="28"/>
                <w:szCs w:val="28"/>
              </w:rPr>
              <w:t>Ариана</w:t>
            </w:r>
            <w:proofErr w:type="spellEnd"/>
            <w:r w:rsidRPr="008B67FD">
              <w:rPr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sz w:val="28"/>
                <w:szCs w:val="28"/>
              </w:rPr>
              <w:t>Кушаевна</w:t>
            </w:r>
            <w:proofErr w:type="spellEnd"/>
          </w:p>
        </w:tc>
      </w:tr>
      <w:tr w:rsidR="0080791F" w:rsidRPr="008B67FD" w:rsidTr="0080791F">
        <w:trPr>
          <w:trHeight w:val="270"/>
        </w:trPr>
        <w:tc>
          <w:tcPr>
            <w:tcW w:w="715" w:type="dxa"/>
          </w:tcPr>
          <w:p w:rsidR="0080791F" w:rsidRPr="008B67FD" w:rsidRDefault="0080791F" w:rsidP="00FE3717">
            <w:pPr>
              <w:pStyle w:val="a8"/>
              <w:numPr>
                <w:ilvl w:val="0"/>
                <w:numId w:val="11"/>
              </w:numPr>
              <w:rPr>
                <w:sz w:val="28"/>
                <w:szCs w:val="28"/>
              </w:rPr>
            </w:pPr>
          </w:p>
        </w:tc>
        <w:tc>
          <w:tcPr>
            <w:tcW w:w="5137" w:type="dxa"/>
            <w:vAlign w:val="bottom"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Глевский</w:t>
            </w:r>
            <w:proofErr w:type="spellEnd"/>
            <w:r w:rsidRPr="008B67FD">
              <w:rPr>
                <w:sz w:val="28"/>
                <w:szCs w:val="28"/>
              </w:rPr>
              <w:t xml:space="preserve"> Илья Алексеевич</w:t>
            </w:r>
          </w:p>
        </w:tc>
      </w:tr>
      <w:tr w:rsidR="0080791F" w:rsidRPr="008B67FD" w:rsidTr="0080791F">
        <w:trPr>
          <w:trHeight w:val="270"/>
        </w:trPr>
        <w:tc>
          <w:tcPr>
            <w:tcW w:w="715" w:type="dxa"/>
          </w:tcPr>
          <w:p w:rsidR="0080791F" w:rsidRPr="008B67FD" w:rsidRDefault="0080791F" w:rsidP="00FE3717">
            <w:pPr>
              <w:pStyle w:val="a8"/>
              <w:numPr>
                <w:ilvl w:val="0"/>
                <w:numId w:val="11"/>
              </w:numPr>
              <w:rPr>
                <w:sz w:val="28"/>
                <w:szCs w:val="28"/>
              </w:rPr>
            </w:pPr>
          </w:p>
        </w:tc>
        <w:tc>
          <w:tcPr>
            <w:tcW w:w="5137" w:type="dxa"/>
            <w:vAlign w:val="bottom"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Гурьянов Виталий Олегович</w:t>
            </w:r>
          </w:p>
        </w:tc>
      </w:tr>
      <w:tr w:rsidR="0080791F" w:rsidRPr="008B67FD" w:rsidTr="0080791F">
        <w:trPr>
          <w:trHeight w:val="270"/>
        </w:trPr>
        <w:tc>
          <w:tcPr>
            <w:tcW w:w="715" w:type="dxa"/>
          </w:tcPr>
          <w:p w:rsidR="0080791F" w:rsidRPr="008B67FD" w:rsidRDefault="0080791F" w:rsidP="00FE3717">
            <w:pPr>
              <w:pStyle w:val="a8"/>
              <w:numPr>
                <w:ilvl w:val="0"/>
                <w:numId w:val="11"/>
              </w:numPr>
              <w:rPr>
                <w:sz w:val="28"/>
                <w:szCs w:val="28"/>
              </w:rPr>
            </w:pPr>
          </w:p>
        </w:tc>
        <w:tc>
          <w:tcPr>
            <w:tcW w:w="5137" w:type="dxa"/>
            <w:vAlign w:val="bottom"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Запорина</w:t>
            </w:r>
            <w:proofErr w:type="spellEnd"/>
            <w:r w:rsidRPr="008B67FD">
              <w:rPr>
                <w:sz w:val="28"/>
                <w:szCs w:val="28"/>
              </w:rPr>
              <w:t xml:space="preserve"> Анастасия Николаевна</w:t>
            </w:r>
          </w:p>
        </w:tc>
      </w:tr>
      <w:tr w:rsidR="0080791F" w:rsidRPr="008B67FD" w:rsidTr="0080791F">
        <w:trPr>
          <w:trHeight w:val="270"/>
        </w:trPr>
        <w:tc>
          <w:tcPr>
            <w:tcW w:w="715" w:type="dxa"/>
          </w:tcPr>
          <w:p w:rsidR="0080791F" w:rsidRPr="008B67FD" w:rsidRDefault="0080791F" w:rsidP="00FE3717">
            <w:pPr>
              <w:pStyle w:val="a8"/>
              <w:numPr>
                <w:ilvl w:val="0"/>
                <w:numId w:val="11"/>
              </w:numPr>
              <w:rPr>
                <w:sz w:val="28"/>
                <w:szCs w:val="28"/>
              </w:rPr>
            </w:pPr>
          </w:p>
        </w:tc>
        <w:tc>
          <w:tcPr>
            <w:tcW w:w="5137" w:type="dxa"/>
            <w:vAlign w:val="bottom"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Земляк Денис  Витальевич</w:t>
            </w:r>
          </w:p>
        </w:tc>
      </w:tr>
      <w:tr w:rsidR="0080791F" w:rsidRPr="008B67FD" w:rsidTr="0080791F">
        <w:trPr>
          <w:trHeight w:val="270"/>
        </w:trPr>
        <w:tc>
          <w:tcPr>
            <w:tcW w:w="715" w:type="dxa"/>
          </w:tcPr>
          <w:p w:rsidR="0080791F" w:rsidRPr="008B67FD" w:rsidRDefault="0080791F" w:rsidP="00FE3717">
            <w:pPr>
              <w:pStyle w:val="a8"/>
              <w:numPr>
                <w:ilvl w:val="0"/>
                <w:numId w:val="11"/>
              </w:numPr>
              <w:rPr>
                <w:sz w:val="28"/>
                <w:szCs w:val="28"/>
              </w:rPr>
            </w:pPr>
          </w:p>
        </w:tc>
        <w:tc>
          <w:tcPr>
            <w:tcW w:w="5137" w:type="dxa"/>
            <w:vAlign w:val="bottom"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Камаров</w:t>
            </w:r>
            <w:proofErr w:type="spellEnd"/>
            <w:r w:rsidRPr="008B67FD">
              <w:rPr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sz w:val="28"/>
                <w:szCs w:val="28"/>
              </w:rPr>
              <w:t>Умар</w:t>
            </w:r>
            <w:proofErr w:type="spellEnd"/>
            <w:r w:rsidRPr="008B67FD">
              <w:rPr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sz w:val="28"/>
                <w:szCs w:val="28"/>
              </w:rPr>
              <w:t>Шухратович</w:t>
            </w:r>
            <w:proofErr w:type="spellEnd"/>
          </w:p>
        </w:tc>
      </w:tr>
      <w:tr w:rsidR="0080791F" w:rsidRPr="008B67FD" w:rsidTr="0080791F">
        <w:trPr>
          <w:trHeight w:val="270"/>
        </w:trPr>
        <w:tc>
          <w:tcPr>
            <w:tcW w:w="715" w:type="dxa"/>
          </w:tcPr>
          <w:p w:rsidR="0080791F" w:rsidRPr="008B67FD" w:rsidRDefault="0080791F" w:rsidP="00FE3717">
            <w:pPr>
              <w:pStyle w:val="a8"/>
              <w:numPr>
                <w:ilvl w:val="0"/>
                <w:numId w:val="11"/>
              </w:numPr>
              <w:rPr>
                <w:sz w:val="28"/>
                <w:szCs w:val="28"/>
              </w:rPr>
            </w:pPr>
          </w:p>
        </w:tc>
        <w:tc>
          <w:tcPr>
            <w:tcW w:w="5137" w:type="dxa"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Карпекина</w:t>
            </w:r>
            <w:proofErr w:type="spellEnd"/>
            <w:r w:rsidRPr="008B67FD">
              <w:rPr>
                <w:sz w:val="28"/>
                <w:szCs w:val="28"/>
              </w:rPr>
              <w:t xml:space="preserve"> Алёна Алексеевна</w:t>
            </w:r>
          </w:p>
        </w:tc>
      </w:tr>
      <w:tr w:rsidR="0080791F" w:rsidRPr="008B67FD" w:rsidTr="0080791F">
        <w:trPr>
          <w:trHeight w:val="270"/>
        </w:trPr>
        <w:tc>
          <w:tcPr>
            <w:tcW w:w="715" w:type="dxa"/>
          </w:tcPr>
          <w:p w:rsidR="0080791F" w:rsidRPr="008B67FD" w:rsidRDefault="0080791F" w:rsidP="00FE3717">
            <w:pPr>
              <w:pStyle w:val="a8"/>
              <w:numPr>
                <w:ilvl w:val="0"/>
                <w:numId w:val="11"/>
              </w:numPr>
              <w:rPr>
                <w:sz w:val="28"/>
                <w:szCs w:val="28"/>
              </w:rPr>
            </w:pPr>
          </w:p>
        </w:tc>
        <w:tc>
          <w:tcPr>
            <w:tcW w:w="5137" w:type="dxa"/>
            <w:vAlign w:val="bottom"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Круковец</w:t>
            </w:r>
            <w:proofErr w:type="spellEnd"/>
            <w:r w:rsidRPr="008B67FD">
              <w:rPr>
                <w:sz w:val="28"/>
                <w:szCs w:val="28"/>
              </w:rPr>
              <w:t xml:space="preserve"> Дмитрий Евгеньевич</w:t>
            </w:r>
          </w:p>
        </w:tc>
      </w:tr>
      <w:tr w:rsidR="0080791F" w:rsidRPr="008B67FD" w:rsidTr="0080791F">
        <w:trPr>
          <w:trHeight w:val="270"/>
        </w:trPr>
        <w:tc>
          <w:tcPr>
            <w:tcW w:w="715" w:type="dxa"/>
          </w:tcPr>
          <w:p w:rsidR="0080791F" w:rsidRPr="008B67FD" w:rsidRDefault="0080791F" w:rsidP="00FE3717">
            <w:pPr>
              <w:pStyle w:val="a8"/>
              <w:numPr>
                <w:ilvl w:val="0"/>
                <w:numId w:val="11"/>
              </w:numPr>
              <w:rPr>
                <w:sz w:val="28"/>
                <w:szCs w:val="28"/>
              </w:rPr>
            </w:pPr>
          </w:p>
        </w:tc>
        <w:tc>
          <w:tcPr>
            <w:tcW w:w="5137" w:type="dxa"/>
            <w:vAlign w:val="bottom"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Крымский Максим Витальевич</w:t>
            </w:r>
          </w:p>
        </w:tc>
      </w:tr>
      <w:tr w:rsidR="0080791F" w:rsidRPr="008B67FD" w:rsidTr="0080791F">
        <w:trPr>
          <w:trHeight w:val="270"/>
        </w:trPr>
        <w:tc>
          <w:tcPr>
            <w:tcW w:w="715" w:type="dxa"/>
          </w:tcPr>
          <w:p w:rsidR="0080791F" w:rsidRPr="008B67FD" w:rsidRDefault="0080791F" w:rsidP="00FE3717">
            <w:pPr>
              <w:pStyle w:val="a8"/>
              <w:numPr>
                <w:ilvl w:val="0"/>
                <w:numId w:val="11"/>
              </w:numPr>
              <w:rPr>
                <w:sz w:val="28"/>
                <w:szCs w:val="28"/>
              </w:rPr>
            </w:pPr>
          </w:p>
        </w:tc>
        <w:tc>
          <w:tcPr>
            <w:tcW w:w="5137" w:type="dxa"/>
            <w:vAlign w:val="bottom"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Куликова Вера Кирилловна</w:t>
            </w:r>
          </w:p>
        </w:tc>
      </w:tr>
      <w:tr w:rsidR="0080791F" w:rsidRPr="008B67FD" w:rsidTr="0080791F">
        <w:trPr>
          <w:trHeight w:val="270"/>
        </w:trPr>
        <w:tc>
          <w:tcPr>
            <w:tcW w:w="715" w:type="dxa"/>
          </w:tcPr>
          <w:p w:rsidR="0080791F" w:rsidRPr="008B67FD" w:rsidRDefault="0080791F" w:rsidP="00FE3717">
            <w:pPr>
              <w:pStyle w:val="a8"/>
              <w:numPr>
                <w:ilvl w:val="0"/>
                <w:numId w:val="11"/>
              </w:numPr>
              <w:rPr>
                <w:sz w:val="28"/>
                <w:szCs w:val="28"/>
              </w:rPr>
            </w:pPr>
          </w:p>
        </w:tc>
        <w:tc>
          <w:tcPr>
            <w:tcW w:w="5137" w:type="dxa"/>
            <w:vAlign w:val="bottom"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Матвеев Андрей Дмитриевич</w:t>
            </w:r>
          </w:p>
        </w:tc>
      </w:tr>
      <w:tr w:rsidR="0080791F" w:rsidRPr="008B67FD" w:rsidTr="0080791F">
        <w:trPr>
          <w:trHeight w:val="270"/>
        </w:trPr>
        <w:tc>
          <w:tcPr>
            <w:tcW w:w="715" w:type="dxa"/>
          </w:tcPr>
          <w:p w:rsidR="0080791F" w:rsidRPr="008B67FD" w:rsidRDefault="0080791F" w:rsidP="00FE3717">
            <w:pPr>
              <w:pStyle w:val="a8"/>
              <w:numPr>
                <w:ilvl w:val="0"/>
                <w:numId w:val="11"/>
              </w:numPr>
              <w:rPr>
                <w:sz w:val="28"/>
                <w:szCs w:val="28"/>
              </w:rPr>
            </w:pPr>
          </w:p>
        </w:tc>
        <w:tc>
          <w:tcPr>
            <w:tcW w:w="5137" w:type="dxa"/>
            <w:vAlign w:val="bottom"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Перевезенцев</w:t>
            </w:r>
            <w:proofErr w:type="spellEnd"/>
            <w:r w:rsidRPr="008B67FD">
              <w:rPr>
                <w:sz w:val="28"/>
                <w:szCs w:val="28"/>
              </w:rPr>
              <w:t xml:space="preserve"> Сергей Александрович</w:t>
            </w:r>
          </w:p>
        </w:tc>
      </w:tr>
      <w:tr w:rsidR="0080791F" w:rsidRPr="008B67FD" w:rsidTr="0080791F">
        <w:trPr>
          <w:trHeight w:val="270"/>
        </w:trPr>
        <w:tc>
          <w:tcPr>
            <w:tcW w:w="715" w:type="dxa"/>
          </w:tcPr>
          <w:p w:rsidR="0080791F" w:rsidRPr="008B67FD" w:rsidRDefault="0080791F" w:rsidP="00FE3717">
            <w:pPr>
              <w:pStyle w:val="a8"/>
              <w:numPr>
                <w:ilvl w:val="0"/>
                <w:numId w:val="11"/>
              </w:numPr>
              <w:rPr>
                <w:sz w:val="28"/>
                <w:szCs w:val="28"/>
              </w:rPr>
            </w:pPr>
          </w:p>
        </w:tc>
        <w:tc>
          <w:tcPr>
            <w:tcW w:w="5137" w:type="dxa"/>
            <w:vAlign w:val="bottom"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Пырлий</w:t>
            </w:r>
            <w:proofErr w:type="spellEnd"/>
            <w:r w:rsidRPr="008B67FD">
              <w:rPr>
                <w:sz w:val="28"/>
                <w:szCs w:val="28"/>
              </w:rPr>
              <w:t xml:space="preserve"> Владислав Петрович</w:t>
            </w:r>
          </w:p>
        </w:tc>
      </w:tr>
      <w:tr w:rsidR="0080791F" w:rsidRPr="008B67FD" w:rsidTr="0080791F">
        <w:trPr>
          <w:trHeight w:val="270"/>
        </w:trPr>
        <w:tc>
          <w:tcPr>
            <w:tcW w:w="715" w:type="dxa"/>
          </w:tcPr>
          <w:p w:rsidR="0080791F" w:rsidRPr="008B67FD" w:rsidRDefault="0080791F" w:rsidP="00FE3717">
            <w:pPr>
              <w:pStyle w:val="a8"/>
              <w:numPr>
                <w:ilvl w:val="0"/>
                <w:numId w:val="11"/>
              </w:numPr>
              <w:rPr>
                <w:sz w:val="28"/>
                <w:szCs w:val="28"/>
              </w:rPr>
            </w:pPr>
          </w:p>
        </w:tc>
        <w:tc>
          <w:tcPr>
            <w:tcW w:w="5137" w:type="dxa"/>
            <w:vAlign w:val="bottom"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Свешникова Полина Александровна</w:t>
            </w:r>
          </w:p>
        </w:tc>
      </w:tr>
      <w:tr w:rsidR="0080791F" w:rsidRPr="008B67FD" w:rsidTr="0080791F">
        <w:trPr>
          <w:trHeight w:val="270"/>
        </w:trPr>
        <w:tc>
          <w:tcPr>
            <w:tcW w:w="715" w:type="dxa"/>
          </w:tcPr>
          <w:p w:rsidR="0080791F" w:rsidRPr="008B67FD" w:rsidRDefault="0080791F" w:rsidP="00FE3717">
            <w:pPr>
              <w:pStyle w:val="a8"/>
              <w:numPr>
                <w:ilvl w:val="0"/>
                <w:numId w:val="11"/>
              </w:numPr>
              <w:rPr>
                <w:sz w:val="28"/>
                <w:szCs w:val="28"/>
              </w:rPr>
            </w:pPr>
          </w:p>
        </w:tc>
        <w:tc>
          <w:tcPr>
            <w:tcW w:w="5137" w:type="dxa"/>
            <w:vAlign w:val="bottom"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Синицин</w:t>
            </w:r>
            <w:proofErr w:type="spellEnd"/>
            <w:r w:rsidRPr="008B67FD">
              <w:rPr>
                <w:sz w:val="28"/>
                <w:szCs w:val="28"/>
              </w:rPr>
              <w:t xml:space="preserve"> Георгий Дмитриевич</w:t>
            </w:r>
          </w:p>
        </w:tc>
      </w:tr>
      <w:tr w:rsidR="0080791F" w:rsidRPr="008B67FD" w:rsidTr="0080791F">
        <w:trPr>
          <w:trHeight w:val="270"/>
        </w:trPr>
        <w:tc>
          <w:tcPr>
            <w:tcW w:w="715" w:type="dxa"/>
          </w:tcPr>
          <w:p w:rsidR="0080791F" w:rsidRPr="008B67FD" w:rsidRDefault="0080791F" w:rsidP="00FE3717">
            <w:pPr>
              <w:pStyle w:val="a8"/>
              <w:numPr>
                <w:ilvl w:val="0"/>
                <w:numId w:val="11"/>
              </w:numPr>
              <w:rPr>
                <w:sz w:val="28"/>
                <w:szCs w:val="28"/>
              </w:rPr>
            </w:pPr>
          </w:p>
        </w:tc>
        <w:tc>
          <w:tcPr>
            <w:tcW w:w="5137" w:type="dxa"/>
            <w:vAlign w:val="bottom"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Солянкин</w:t>
            </w:r>
            <w:proofErr w:type="spellEnd"/>
            <w:r w:rsidRPr="008B67FD">
              <w:rPr>
                <w:sz w:val="28"/>
                <w:szCs w:val="28"/>
              </w:rPr>
              <w:t xml:space="preserve"> Евгений Андреевич</w:t>
            </w:r>
          </w:p>
        </w:tc>
      </w:tr>
      <w:tr w:rsidR="0080791F" w:rsidRPr="008B67FD" w:rsidTr="0080791F">
        <w:trPr>
          <w:trHeight w:val="270"/>
        </w:trPr>
        <w:tc>
          <w:tcPr>
            <w:tcW w:w="715" w:type="dxa"/>
          </w:tcPr>
          <w:p w:rsidR="0080791F" w:rsidRPr="008B67FD" w:rsidRDefault="0080791F" w:rsidP="00FE3717">
            <w:pPr>
              <w:pStyle w:val="a8"/>
              <w:numPr>
                <w:ilvl w:val="0"/>
                <w:numId w:val="11"/>
              </w:numPr>
              <w:rPr>
                <w:sz w:val="28"/>
                <w:szCs w:val="28"/>
              </w:rPr>
            </w:pPr>
          </w:p>
        </w:tc>
        <w:tc>
          <w:tcPr>
            <w:tcW w:w="5137" w:type="dxa"/>
            <w:vAlign w:val="bottom"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Бугаков</w:t>
            </w:r>
            <w:proofErr w:type="spellEnd"/>
            <w:r w:rsidRPr="008B67FD">
              <w:rPr>
                <w:sz w:val="28"/>
                <w:szCs w:val="28"/>
              </w:rPr>
              <w:t xml:space="preserve"> Платон Алексеевич</w:t>
            </w:r>
          </w:p>
        </w:tc>
      </w:tr>
      <w:tr w:rsidR="0080791F" w:rsidRPr="008B67FD" w:rsidTr="0080791F">
        <w:trPr>
          <w:trHeight w:val="270"/>
        </w:trPr>
        <w:tc>
          <w:tcPr>
            <w:tcW w:w="715" w:type="dxa"/>
          </w:tcPr>
          <w:p w:rsidR="0080791F" w:rsidRPr="008B67FD" w:rsidRDefault="0080791F" w:rsidP="00FE3717">
            <w:pPr>
              <w:pStyle w:val="a8"/>
              <w:numPr>
                <w:ilvl w:val="0"/>
                <w:numId w:val="11"/>
              </w:numPr>
              <w:rPr>
                <w:sz w:val="28"/>
                <w:szCs w:val="28"/>
              </w:rPr>
            </w:pPr>
          </w:p>
        </w:tc>
        <w:tc>
          <w:tcPr>
            <w:tcW w:w="5137" w:type="dxa"/>
            <w:vAlign w:val="bottom"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Вельш</w:t>
            </w:r>
            <w:proofErr w:type="spellEnd"/>
            <w:r w:rsidRPr="008B67FD">
              <w:rPr>
                <w:sz w:val="28"/>
                <w:szCs w:val="28"/>
              </w:rPr>
              <w:t xml:space="preserve"> Артём Дмитриевич</w:t>
            </w:r>
          </w:p>
        </w:tc>
      </w:tr>
      <w:tr w:rsidR="0080791F" w:rsidRPr="008B67FD" w:rsidTr="0080791F">
        <w:trPr>
          <w:trHeight w:val="270"/>
        </w:trPr>
        <w:tc>
          <w:tcPr>
            <w:tcW w:w="715" w:type="dxa"/>
          </w:tcPr>
          <w:p w:rsidR="0080791F" w:rsidRPr="008B67FD" w:rsidRDefault="0080791F" w:rsidP="00FE3717">
            <w:pPr>
              <w:pStyle w:val="a8"/>
              <w:numPr>
                <w:ilvl w:val="0"/>
                <w:numId w:val="11"/>
              </w:numPr>
              <w:rPr>
                <w:sz w:val="28"/>
                <w:szCs w:val="28"/>
              </w:rPr>
            </w:pPr>
          </w:p>
        </w:tc>
        <w:tc>
          <w:tcPr>
            <w:tcW w:w="5137" w:type="dxa"/>
            <w:vAlign w:val="bottom"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Иевская</w:t>
            </w:r>
            <w:proofErr w:type="spellEnd"/>
            <w:r w:rsidRPr="008B67FD">
              <w:rPr>
                <w:sz w:val="28"/>
                <w:szCs w:val="28"/>
              </w:rPr>
              <w:t xml:space="preserve"> Мария Дмитриевна</w:t>
            </w:r>
          </w:p>
        </w:tc>
      </w:tr>
      <w:tr w:rsidR="0080791F" w:rsidRPr="008B67FD" w:rsidTr="0080791F">
        <w:trPr>
          <w:trHeight w:val="270"/>
        </w:trPr>
        <w:tc>
          <w:tcPr>
            <w:tcW w:w="715" w:type="dxa"/>
          </w:tcPr>
          <w:p w:rsidR="0080791F" w:rsidRPr="008B67FD" w:rsidRDefault="0080791F" w:rsidP="00FE3717">
            <w:pPr>
              <w:pStyle w:val="a8"/>
              <w:numPr>
                <w:ilvl w:val="0"/>
                <w:numId w:val="11"/>
              </w:numPr>
              <w:rPr>
                <w:sz w:val="28"/>
                <w:szCs w:val="28"/>
              </w:rPr>
            </w:pPr>
          </w:p>
        </w:tc>
        <w:tc>
          <w:tcPr>
            <w:tcW w:w="5137" w:type="dxa"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Маджидов</w:t>
            </w:r>
            <w:proofErr w:type="spellEnd"/>
            <w:r w:rsidRPr="008B67FD">
              <w:rPr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sz w:val="28"/>
                <w:szCs w:val="28"/>
              </w:rPr>
              <w:t>Абдулмаджид</w:t>
            </w:r>
            <w:proofErr w:type="spellEnd"/>
            <w:r w:rsidRPr="008B67FD">
              <w:rPr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sz w:val="28"/>
                <w:szCs w:val="28"/>
              </w:rPr>
              <w:t>Акмалиддинович</w:t>
            </w:r>
            <w:proofErr w:type="spellEnd"/>
          </w:p>
        </w:tc>
      </w:tr>
      <w:tr w:rsidR="0080791F" w:rsidRPr="008B67FD" w:rsidTr="0080791F">
        <w:trPr>
          <w:trHeight w:val="270"/>
        </w:trPr>
        <w:tc>
          <w:tcPr>
            <w:tcW w:w="715" w:type="dxa"/>
          </w:tcPr>
          <w:p w:rsidR="0080791F" w:rsidRPr="008B67FD" w:rsidRDefault="0080791F" w:rsidP="00FE3717">
            <w:pPr>
              <w:pStyle w:val="a8"/>
              <w:numPr>
                <w:ilvl w:val="0"/>
                <w:numId w:val="11"/>
              </w:numPr>
              <w:rPr>
                <w:sz w:val="28"/>
                <w:szCs w:val="28"/>
              </w:rPr>
            </w:pPr>
          </w:p>
        </w:tc>
        <w:tc>
          <w:tcPr>
            <w:tcW w:w="5137" w:type="dxa"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Павлович Владимир Владимирович</w:t>
            </w:r>
          </w:p>
        </w:tc>
      </w:tr>
      <w:tr w:rsidR="0080791F" w:rsidRPr="008B67FD" w:rsidTr="0080791F">
        <w:trPr>
          <w:trHeight w:val="270"/>
        </w:trPr>
        <w:tc>
          <w:tcPr>
            <w:tcW w:w="715" w:type="dxa"/>
          </w:tcPr>
          <w:p w:rsidR="0080791F" w:rsidRPr="008B67FD" w:rsidRDefault="0080791F" w:rsidP="00FE3717">
            <w:pPr>
              <w:pStyle w:val="a8"/>
              <w:numPr>
                <w:ilvl w:val="0"/>
                <w:numId w:val="11"/>
              </w:numPr>
              <w:rPr>
                <w:sz w:val="28"/>
                <w:szCs w:val="28"/>
              </w:rPr>
            </w:pPr>
          </w:p>
        </w:tc>
        <w:tc>
          <w:tcPr>
            <w:tcW w:w="5137" w:type="dxa"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Петров Дамиан</w:t>
            </w:r>
          </w:p>
        </w:tc>
      </w:tr>
      <w:tr w:rsidR="0080791F" w:rsidRPr="008B67FD" w:rsidTr="0080791F">
        <w:trPr>
          <w:trHeight w:val="270"/>
        </w:trPr>
        <w:tc>
          <w:tcPr>
            <w:tcW w:w="715" w:type="dxa"/>
          </w:tcPr>
          <w:p w:rsidR="0080791F" w:rsidRPr="008B67FD" w:rsidRDefault="0080791F" w:rsidP="00FE3717">
            <w:pPr>
              <w:pStyle w:val="a8"/>
              <w:numPr>
                <w:ilvl w:val="0"/>
                <w:numId w:val="11"/>
              </w:numPr>
              <w:rPr>
                <w:sz w:val="28"/>
                <w:szCs w:val="28"/>
              </w:rPr>
            </w:pPr>
          </w:p>
        </w:tc>
        <w:tc>
          <w:tcPr>
            <w:tcW w:w="5137" w:type="dxa"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Потапов Владимир Владимирович</w:t>
            </w:r>
          </w:p>
        </w:tc>
      </w:tr>
      <w:tr w:rsidR="0080791F" w:rsidRPr="008B67FD" w:rsidTr="0080791F">
        <w:trPr>
          <w:trHeight w:val="270"/>
        </w:trPr>
        <w:tc>
          <w:tcPr>
            <w:tcW w:w="715" w:type="dxa"/>
          </w:tcPr>
          <w:p w:rsidR="0080791F" w:rsidRPr="008B67FD" w:rsidRDefault="0080791F" w:rsidP="00FE3717">
            <w:pPr>
              <w:pStyle w:val="a8"/>
              <w:numPr>
                <w:ilvl w:val="0"/>
                <w:numId w:val="11"/>
              </w:numPr>
              <w:rPr>
                <w:sz w:val="28"/>
                <w:szCs w:val="28"/>
              </w:rPr>
            </w:pPr>
          </w:p>
        </w:tc>
        <w:tc>
          <w:tcPr>
            <w:tcW w:w="5137" w:type="dxa"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Рогачев Герман Владимирович</w:t>
            </w:r>
          </w:p>
        </w:tc>
      </w:tr>
      <w:tr w:rsidR="0080791F" w:rsidRPr="008B67FD" w:rsidTr="0080791F">
        <w:trPr>
          <w:trHeight w:val="270"/>
        </w:trPr>
        <w:tc>
          <w:tcPr>
            <w:tcW w:w="715" w:type="dxa"/>
          </w:tcPr>
          <w:p w:rsidR="0080791F" w:rsidRPr="008B67FD" w:rsidRDefault="0080791F" w:rsidP="00FE3717">
            <w:pPr>
              <w:pStyle w:val="a8"/>
              <w:numPr>
                <w:ilvl w:val="0"/>
                <w:numId w:val="11"/>
              </w:numPr>
              <w:rPr>
                <w:sz w:val="28"/>
                <w:szCs w:val="28"/>
              </w:rPr>
            </w:pPr>
          </w:p>
        </w:tc>
        <w:tc>
          <w:tcPr>
            <w:tcW w:w="5137" w:type="dxa"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Сариев</w:t>
            </w:r>
            <w:proofErr w:type="spellEnd"/>
            <w:r w:rsidRPr="008B67FD">
              <w:rPr>
                <w:sz w:val="28"/>
                <w:szCs w:val="28"/>
              </w:rPr>
              <w:t xml:space="preserve"> Даниель </w:t>
            </w:r>
            <w:proofErr w:type="spellStart"/>
            <w:r w:rsidRPr="008B67FD">
              <w:rPr>
                <w:sz w:val="28"/>
                <w:szCs w:val="28"/>
              </w:rPr>
              <w:t>Базарбаевич</w:t>
            </w:r>
            <w:proofErr w:type="spellEnd"/>
          </w:p>
        </w:tc>
      </w:tr>
      <w:tr w:rsidR="0080791F" w:rsidRPr="008B67FD" w:rsidTr="0080791F">
        <w:trPr>
          <w:trHeight w:val="270"/>
        </w:trPr>
        <w:tc>
          <w:tcPr>
            <w:tcW w:w="715" w:type="dxa"/>
          </w:tcPr>
          <w:p w:rsidR="0080791F" w:rsidRPr="008B67FD" w:rsidRDefault="0080791F" w:rsidP="00FE3717">
            <w:pPr>
              <w:pStyle w:val="a8"/>
              <w:numPr>
                <w:ilvl w:val="0"/>
                <w:numId w:val="11"/>
              </w:numPr>
              <w:rPr>
                <w:sz w:val="28"/>
                <w:szCs w:val="28"/>
              </w:rPr>
            </w:pPr>
          </w:p>
        </w:tc>
        <w:tc>
          <w:tcPr>
            <w:tcW w:w="5137" w:type="dxa"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Сафин Дамир Рустемович</w:t>
            </w:r>
          </w:p>
        </w:tc>
      </w:tr>
      <w:tr w:rsidR="0080791F" w:rsidRPr="008B67FD" w:rsidTr="0080791F">
        <w:trPr>
          <w:trHeight w:val="270"/>
        </w:trPr>
        <w:tc>
          <w:tcPr>
            <w:tcW w:w="715" w:type="dxa"/>
          </w:tcPr>
          <w:p w:rsidR="0080791F" w:rsidRPr="008B67FD" w:rsidRDefault="0080791F" w:rsidP="00FE3717">
            <w:pPr>
              <w:pStyle w:val="a8"/>
              <w:numPr>
                <w:ilvl w:val="0"/>
                <w:numId w:val="11"/>
              </w:numPr>
              <w:rPr>
                <w:sz w:val="28"/>
                <w:szCs w:val="28"/>
              </w:rPr>
            </w:pPr>
          </w:p>
        </w:tc>
        <w:tc>
          <w:tcPr>
            <w:tcW w:w="5137" w:type="dxa"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Свертокин</w:t>
            </w:r>
            <w:proofErr w:type="spellEnd"/>
            <w:r w:rsidRPr="008B67FD">
              <w:rPr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sz w:val="28"/>
                <w:szCs w:val="28"/>
              </w:rPr>
              <w:t>Никитас</w:t>
            </w:r>
            <w:proofErr w:type="spellEnd"/>
          </w:p>
        </w:tc>
      </w:tr>
      <w:tr w:rsidR="0080791F" w:rsidRPr="008B67FD" w:rsidTr="0080791F">
        <w:trPr>
          <w:trHeight w:val="270"/>
        </w:trPr>
        <w:tc>
          <w:tcPr>
            <w:tcW w:w="715" w:type="dxa"/>
          </w:tcPr>
          <w:p w:rsidR="0080791F" w:rsidRPr="008B67FD" w:rsidRDefault="0080791F" w:rsidP="00FE3717">
            <w:pPr>
              <w:pStyle w:val="a8"/>
              <w:numPr>
                <w:ilvl w:val="0"/>
                <w:numId w:val="11"/>
              </w:numPr>
              <w:rPr>
                <w:sz w:val="28"/>
                <w:szCs w:val="28"/>
              </w:rPr>
            </w:pPr>
          </w:p>
        </w:tc>
        <w:tc>
          <w:tcPr>
            <w:tcW w:w="5137" w:type="dxa"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Тарахно</w:t>
            </w:r>
            <w:proofErr w:type="spellEnd"/>
            <w:r w:rsidRPr="008B67FD">
              <w:rPr>
                <w:sz w:val="28"/>
                <w:szCs w:val="28"/>
              </w:rPr>
              <w:t xml:space="preserve"> Дмитрий Сергеевич</w:t>
            </w:r>
          </w:p>
        </w:tc>
      </w:tr>
      <w:tr w:rsidR="0080791F" w:rsidRPr="008B67FD" w:rsidTr="0080791F">
        <w:trPr>
          <w:trHeight w:val="270"/>
        </w:trPr>
        <w:tc>
          <w:tcPr>
            <w:tcW w:w="715" w:type="dxa"/>
          </w:tcPr>
          <w:p w:rsidR="0080791F" w:rsidRPr="008B67FD" w:rsidRDefault="0080791F" w:rsidP="00FE3717">
            <w:pPr>
              <w:pStyle w:val="a8"/>
              <w:numPr>
                <w:ilvl w:val="0"/>
                <w:numId w:val="11"/>
              </w:numPr>
              <w:rPr>
                <w:sz w:val="28"/>
                <w:szCs w:val="28"/>
              </w:rPr>
            </w:pPr>
          </w:p>
        </w:tc>
        <w:tc>
          <w:tcPr>
            <w:tcW w:w="5137" w:type="dxa"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Унгурян</w:t>
            </w:r>
            <w:proofErr w:type="spellEnd"/>
            <w:r w:rsidRPr="008B67FD">
              <w:rPr>
                <w:sz w:val="28"/>
                <w:szCs w:val="28"/>
              </w:rPr>
              <w:t xml:space="preserve"> Янош</w:t>
            </w:r>
          </w:p>
        </w:tc>
      </w:tr>
      <w:tr w:rsidR="0080791F" w:rsidRPr="008B67FD" w:rsidTr="0080791F">
        <w:trPr>
          <w:trHeight w:val="270"/>
        </w:trPr>
        <w:tc>
          <w:tcPr>
            <w:tcW w:w="715" w:type="dxa"/>
          </w:tcPr>
          <w:p w:rsidR="0080791F" w:rsidRPr="008B67FD" w:rsidRDefault="0080791F" w:rsidP="00FE3717">
            <w:pPr>
              <w:pStyle w:val="a8"/>
              <w:numPr>
                <w:ilvl w:val="0"/>
                <w:numId w:val="11"/>
              </w:numPr>
              <w:rPr>
                <w:sz w:val="28"/>
                <w:szCs w:val="28"/>
              </w:rPr>
            </w:pPr>
          </w:p>
        </w:tc>
        <w:tc>
          <w:tcPr>
            <w:tcW w:w="5137" w:type="dxa"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Шевцов Иван Владимирович</w:t>
            </w:r>
          </w:p>
        </w:tc>
      </w:tr>
      <w:tr w:rsidR="0080791F" w:rsidRPr="008B67FD" w:rsidTr="0080791F">
        <w:trPr>
          <w:trHeight w:val="270"/>
        </w:trPr>
        <w:tc>
          <w:tcPr>
            <w:tcW w:w="715" w:type="dxa"/>
          </w:tcPr>
          <w:p w:rsidR="0080791F" w:rsidRPr="008B67FD" w:rsidRDefault="0080791F" w:rsidP="00FE3717">
            <w:pPr>
              <w:pStyle w:val="a8"/>
              <w:numPr>
                <w:ilvl w:val="0"/>
                <w:numId w:val="11"/>
              </w:numPr>
              <w:rPr>
                <w:sz w:val="28"/>
                <w:szCs w:val="28"/>
              </w:rPr>
            </w:pPr>
          </w:p>
        </w:tc>
        <w:tc>
          <w:tcPr>
            <w:tcW w:w="5137" w:type="dxa"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Шишкина Татьяна Сергеевна</w:t>
            </w:r>
          </w:p>
        </w:tc>
      </w:tr>
    </w:tbl>
    <w:p w:rsidR="00EB27F0" w:rsidRPr="008B67FD" w:rsidRDefault="00EB27F0" w:rsidP="00EC526B">
      <w:pPr>
        <w:autoSpaceDE/>
        <w:autoSpaceDN/>
        <w:adjustRightInd/>
        <w:spacing w:before="197" w:line="270" w:lineRule="exact"/>
        <w:rPr>
          <w:b/>
          <w:sz w:val="28"/>
          <w:szCs w:val="28"/>
        </w:rPr>
      </w:pPr>
      <w:r w:rsidRPr="008B67FD">
        <w:rPr>
          <w:sz w:val="28"/>
          <w:szCs w:val="28"/>
        </w:rPr>
        <w:t>15.01.05 Сварщик (ручной и частично механизированной сварки (наплавки</w:t>
      </w:r>
      <w:proofErr w:type="gramStart"/>
      <w:r w:rsidRPr="008B67FD">
        <w:rPr>
          <w:sz w:val="28"/>
          <w:szCs w:val="28"/>
        </w:rPr>
        <w:t xml:space="preserve">), </w:t>
      </w:r>
      <w:r w:rsidR="001B75EB" w:rsidRPr="008B67FD">
        <w:rPr>
          <w:sz w:val="28"/>
          <w:szCs w:val="28"/>
        </w:rPr>
        <w:t xml:space="preserve">  </w:t>
      </w:r>
      <w:proofErr w:type="gramEnd"/>
      <w:r w:rsidR="001B75EB" w:rsidRPr="008B67FD">
        <w:rPr>
          <w:sz w:val="28"/>
          <w:szCs w:val="28"/>
        </w:rPr>
        <w:t xml:space="preserve">           </w:t>
      </w:r>
      <w:r w:rsidR="00857A04" w:rsidRPr="008B67FD">
        <w:rPr>
          <w:b/>
          <w:sz w:val="28"/>
          <w:szCs w:val="28"/>
        </w:rPr>
        <w:t>группа СВ</w:t>
      </w:r>
      <w:r w:rsidR="008B732E" w:rsidRPr="008B67FD">
        <w:rPr>
          <w:b/>
          <w:sz w:val="28"/>
          <w:szCs w:val="28"/>
        </w:rPr>
        <w:t xml:space="preserve"> 26.22</w:t>
      </w:r>
      <w:r w:rsidR="00857A04" w:rsidRPr="008B67FD">
        <w:rPr>
          <w:b/>
          <w:sz w:val="28"/>
          <w:szCs w:val="28"/>
        </w:rPr>
        <w:t xml:space="preserve"> </w:t>
      </w:r>
      <w:r w:rsidR="00F16D48" w:rsidRPr="008B67FD">
        <w:rPr>
          <w:b/>
          <w:sz w:val="28"/>
          <w:szCs w:val="28"/>
        </w:rPr>
        <w:t xml:space="preserve"> (</w:t>
      </w:r>
      <w:r w:rsidRPr="008B67FD">
        <w:rPr>
          <w:b/>
          <w:sz w:val="28"/>
          <w:szCs w:val="28"/>
        </w:rPr>
        <w:t>Клин</w:t>
      </w:r>
      <w:r w:rsidR="00F16D48" w:rsidRPr="008B67FD">
        <w:rPr>
          <w:b/>
          <w:sz w:val="28"/>
          <w:szCs w:val="28"/>
        </w:rPr>
        <w:t>)</w:t>
      </w:r>
      <w:r w:rsidR="002826ED">
        <w:rPr>
          <w:b/>
          <w:sz w:val="28"/>
          <w:szCs w:val="28"/>
        </w:rPr>
        <w:t xml:space="preserve"> </w:t>
      </w:r>
    </w:p>
    <w:tbl>
      <w:tblPr>
        <w:tblStyle w:val="10"/>
        <w:tblW w:w="6133" w:type="dxa"/>
        <w:tblLook w:val="04A0" w:firstRow="1" w:lastRow="0" w:firstColumn="1" w:lastColumn="0" w:noHBand="0" w:noVBand="1"/>
      </w:tblPr>
      <w:tblGrid>
        <w:gridCol w:w="639"/>
        <w:gridCol w:w="5494"/>
      </w:tblGrid>
      <w:tr w:rsidR="0080791F" w:rsidRPr="008B67FD" w:rsidTr="0080791F">
        <w:trPr>
          <w:trHeight w:val="330"/>
        </w:trPr>
        <w:tc>
          <w:tcPr>
            <w:tcW w:w="639" w:type="dxa"/>
          </w:tcPr>
          <w:p w:rsidR="0080791F" w:rsidRPr="008B67FD" w:rsidRDefault="0080791F" w:rsidP="00750F42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B67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5494" w:type="dxa"/>
            <w:noWrap/>
          </w:tcPr>
          <w:p w:rsidR="0080791F" w:rsidRPr="008B67FD" w:rsidRDefault="0080791F" w:rsidP="00750F42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B67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Ф.И.О.</w:t>
            </w:r>
          </w:p>
        </w:tc>
      </w:tr>
      <w:tr w:rsidR="0080791F" w:rsidRPr="008B67FD" w:rsidTr="0080791F">
        <w:trPr>
          <w:trHeight w:val="330"/>
        </w:trPr>
        <w:tc>
          <w:tcPr>
            <w:tcW w:w="639" w:type="dxa"/>
          </w:tcPr>
          <w:p w:rsidR="0080791F" w:rsidRPr="008B67FD" w:rsidRDefault="0080791F" w:rsidP="00FE3717">
            <w:pPr>
              <w:pStyle w:val="a8"/>
              <w:widowControl/>
              <w:numPr>
                <w:ilvl w:val="0"/>
                <w:numId w:val="13"/>
              </w:num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94" w:type="dxa"/>
            <w:noWrap/>
          </w:tcPr>
          <w:p w:rsidR="0080791F" w:rsidRPr="008B67FD" w:rsidRDefault="0080791F" w:rsidP="00FE37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67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Бирюков Евгений Александрович</w:t>
            </w:r>
          </w:p>
        </w:tc>
      </w:tr>
      <w:tr w:rsidR="0080791F" w:rsidRPr="008B67FD" w:rsidTr="0080791F">
        <w:trPr>
          <w:trHeight w:val="330"/>
        </w:trPr>
        <w:tc>
          <w:tcPr>
            <w:tcW w:w="639" w:type="dxa"/>
          </w:tcPr>
          <w:p w:rsidR="0080791F" w:rsidRPr="008B67FD" w:rsidRDefault="0080791F" w:rsidP="00FE3717">
            <w:pPr>
              <w:pStyle w:val="a8"/>
              <w:widowControl/>
              <w:numPr>
                <w:ilvl w:val="0"/>
                <w:numId w:val="13"/>
              </w:num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94" w:type="dxa"/>
            <w:noWrap/>
          </w:tcPr>
          <w:p w:rsidR="0080791F" w:rsidRPr="008B67FD" w:rsidRDefault="0080791F" w:rsidP="00FE37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B67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Добрыянов</w:t>
            </w:r>
            <w:proofErr w:type="spellEnd"/>
            <w:r w:rsidRPr="008B67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Егор Владимирович</w:t>
            </w:r>
          </w:p>
        </w:tc>
      </w:tr>
      <w:tr w:rsidR="0080791F" w:rsidRPr="008B67FD" w:rsidTr="0080791F">
        <w:trPr>
          <w:trHeight w:val="330"/>
        </w:trPr>
        <w:tc>
          <w:tcPr>
            <w:tcW w:w="639" w:type="dxa"/>
          </w:tcPr>
          <w:p w:rsidR="0080791F" w:rsidRPr="008B67FD" w:rsidRDefault="0080791F" w:rsidP="00FE3717">
            <w:pPr>
              <w:pStyle w:val="a8"/>
              <w:widowControl/>
              <w:numPr>
                <w:ilvl w:val="0"/>
                <w:numId w:val="13"/>
              </w:num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94" w:type="dxa"/>
            <w:noWrap/>
          </w:tcPr>
          <w:p w:rsidR="0080791F" w:rsidRPr="008B67FD" w:rsidRDefault="0080791F" w:rsidP="00FE37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67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Астафьев Ярослав Романович</w:t>
            </w:r>
          </w:p>
        </w:tc>
      </w:tr>
      <w:tr w:rsidR="0080791F" w:rsidRPr="008B67FD" w:rsidTr="0080791F">
        <w:trPr>
          <w:trHeight w:val="330"/>
        </w:trPr>
        <w:tc>
          <w:tcPr>
            <w:tcW w:w="639" w:type="dxa"/>
          </w:tcPr>
          <w:p w:rsidR="0080791F" w:rsidRPr="008B67FD" w:rsidRDefault="0080791F" w:rsidP="00FE3717">
            <w:pPr>
              <w:pStyle w:val="a8"/>
              <w:widowControl/>
              <w:numPr>
                <w:ilvl w:val="0"/>
                <w:numId w:val="13"/>
              </w:num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94" w:type="dxa"/>
            <w:noWrap/>
          </w:tcPr>
          <w:p w:rsidR="0080791F" w:rsidRPr="008B67FD" w:rsidRDefault="0080791F" w:rsidP="00FE37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B67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Гревцов</w:t>
            </w:r>
            <w:proofErr w:type="spellEnd"/>
            <w:r w:rsidRPr="008B67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Юрий Михайлович</w:t>
            </w:r>
          </w:p>
        </w:tc>
      </w:tr>
      <w:tr w:rsidR="0080791F" w:rsidRPr="008B67FD" w:rsidTr="0080791F">
        <w:trPr>
          <w:trHeight w:val="330"/>
        </w:trPr>
        <w:tc>
          <w:tcPr>
            <w:tcW w:w="639" w:type="dxa"/>
          </w:tcPr>
          <w:p w:rsidR="0080791F" w:rsidRPr="008B67FD" w:rsidRDefault="0080791F" w:rsidP="00FE3717">
            <w:pPr>
              <w:pStyle w:val="a8"/>
              <w:widowControl/>
              <w:numPr>
                <w:ilvl w:val="0"/>
                <w:numId w:val="13"/>
              </w:num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94" w:type="dxa"/>
            <w:noWrap/>
          </w:tcPr>
          <w:p w:rsidR="0080791F" w:rsidRPr="008B67FD" w:rsidRDefault="0080791F" w:rsidP="00FE371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8B67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Бобылев Артём Сергеевич</w:t>
            </w:r>
          </w:p>
        </w:tc>
      </w:tr>
      <w:tr w:rsidR="0080791F" w:rsidRPr="008B67FD" w:rsidTr="0080791F">
        <w:trPr>
          <w:trHeight w:val="330"/>
        </w:trPr>
        <w:tc>
          <w:tcPr>
            <w:tcW w:w="639" w:type="dxa"/>
          </w:tcPr>
          <w:p w:rsidR="0080791F" w:rsidRPr="008B67FD" w:rsidRDefault="0080791F" w:rsidP="00773397">
            <w:pPr>
              <w:pStyle w:val="a8"/>
              <w:widowControl/>
              <w:numPr>
                <w:ilvl w:val="0"/>
                <w:numId w:val="13"/>
              </w:num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94" w:type="dxa"/>
            <w:noWrap/>
          </w:tcPr>
          <w:p w:rsidR="0080791F" w:rsidRPr="008B67FD" w:rsidRDefault="0080791F" w:rsidP="007733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B67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Шувиков</w:t>
            </w:r>
            <w:proofErr w:type="spellEnd"/>
            <w:r w:rsidRPr="008B67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Алексей Васильевич</w:t>
            </w:r>
          </w:p>
        </w:tc>
      </w:tr>
      <w:tr w:rsidR="0080791F" w:rsidRPr="008B67FD" w:rsidTr="0080791F">
        <w:trPr>
          <w:trHeight w:val="330"/>
        </w:trPr>
        <w:tc>
          <w:tcPr>
            <w:tcW w:w="639" w:type="dxa"/>
          </w:tcPr>
          <w:p w:rsidR="0080791F" w:rsidRPr="008B67FD" w:rsidRDefault="0080791F" w:rsidP="00773397">
            <w:pPr>
              <w:pStyle w:val="a8"/>
              <w:widowControl/>
              <w:numPr>
                <w:ilvl w:val="0"/>
                <w:numId w:val="13"/>
              </w:num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94" w:type="dxa"/>
            <w:noWrap/>
          </w:tcPr>
          <w:p w:rsidR="0080791F" w:rsidRPr="008B67FD" w:rsidRDefault="0080791F" w:rsidP="007733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67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Осетров Станислав Андреевич</w:t>
            </w:r>
          </w:p>
        </w:tc>
      </w:tr>
      <w:tr w:rsidR="0080791F" w:rsidRPr="008B67FD" w:rsidTr="0080791F">
        <w:trPr>
          <w:trHeight w:val="330"/>
        </w:trPr>
        <w:tc>
          <w:tcPr>
            <w:tcW w:w="639" w:type="dxa"/>
          </w:tcPr>
          <w:p w:rsidR="0080791F" w:rsidRPr="008B67FD" w:rsidRDefault="0080791F" w:rsidP="00773397">
            <w:pPr>
              <w:pStyle w:val="a8"/>
              <w:widowControl/>
              <w:numPr>
                <w:ilvl w:val="0"/>
                <w:numId w:val="13"/>
              </w:num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94" w:type="dxa"/>
            <w:noWrap/>
          </w:tcPr>
          <w:p w:rsidR="0080791F" w:rsidRPr="008B67FD" w:rsidRDefault="0080791F" w:rsidP="007733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67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Ульянов Богдан Игоревич</w:t>
            </w:r>
          </w:p>
        </w:tc>
      </w:tr>
      <w:tr w:rsidR="0080791F" w:rsidRPr="008B67FD" w:rsidTr="0080791F">
        <w:trPr>
          <w:trHeight w:val="330"/>
        </w:trPr>
        <w:tc>
          <w:tcPr>
            <w:tcW w:w="639" w:type="dxa"/>
          </w:tcPr>
          <w:p w:rsidR="0080791F" w:rsidRPr="008B67FD" w:rsidRDefault="0080791F" w:rsidP="00773397">
            <w:pPr>
              <w:pStyle w:val="a8"/>
              <w:widowControl/>
              <w:numPr>
                <w:ilvl w:val="0"/>
                <w:numId w:val="13"/>
              </w:num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94" w:type="dxa"/>
            <w:noWrap/>
          </w:tcPr>
          <w:p w:rsidR="0080791F" w:rsidRPr="008B67FD" w:rsidRDefault="0080791F" w:rsidP="007733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67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Смушков Кирилл Иванович</w:t>
            </w:r>
          </w:p>
        </w:tc>
      </w:tr>
      <w:tr w:rsidR="0080791F" w:rsidRPr="008B67FD" w:rsidTr="0080791F">
        <w:trPr>
          <w:trHeight w:val="330"/>
        </w:trPr>
        <w:tc>
          <w:tcPr>
            <w:tcW w:w="639" w:type="dxa"/>
          </w:tcPr>
          <w:p w:rsidR="0080791F" w:rsidRPr="008B67FD" w:rsidRDefault="0080791F" w:rsidP="00773397">
            <w:pPr>
              <w:pStyle w:val="a8"/>
              <w:widowControl/>
              <w:numPr>
                <w:ilvl w:val="0"/>
                <w:numId w:val="13"/>
              </w:num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94" w:type="dxa"/>
            <w:noWrap/>
          </w:tcPr>
          <w:p w:rsidR="0080791F" w:rsidRPr="008B67FD" w:rsidRDefault="0080791F" w:rsidP="007733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67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Тагиров Кирилл Александрович</w:t>
            </w:r>
          </w:p>
        </w:tc>
      </w:tr>
      <w:tr w:rsidR="0080791F" w:rsidRPr="008B67FD" w:rsidTr="0080791F">
        <w:trPr>
          <w:trHeight w:val="330"/>
        </w:trPr>
        <w:tc>
          <w:tcPr>
            <w:tcW w:w="639" w:type="dxa"/>
          </w:tcPr>
          <w:p w:rsidR="0080791F" w:rsidRPr="008B67FD" w:rsidRDefault="0080791F" w:rsidP="00773397">
            <w:pPr>
              <w:pStyle w:val="a8"/>
              <w:widowControl/>
              <w:numPr>
                <w:ilvl w:val="0"/>
                <w:numId w:val="13"/>
              </w:num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94" w:type="dxa"/>
            <w:noWrap/>
          </w:tcPr>
          <w:p w:rsidR="0080791F" w:rsidRPr="008B67FD" w:rsidRDefault="0080791F" w:rsidP="007733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67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Морозов Алексей Дмитриевич</w:t>
            </w:r>
          </w:p>
        </w:tc>
      </w:tr>
      <w:tr w:rsidR="0080791F" w:rsidRPr="008B67FD" w:rsidTr="0080791F">
        <w:trPr>
          <w:trHeight w:val="330"/>
        </w:trPr>
        <w:tc>
          <w:tcPr>
            <w:tcW w:w="639" w:type="dxa"/>
          </w:tcPr>
          <w:p w:rsidR="0080791F" w:rsidRPr="008B67FD" w:rsidRDefault="0080791F" w:rsidP="00773397">
            <w:pPr>
              <w:pStyle w:val="a8"/>
              <w:widowControl/>
              <w:numPr>
                <w:ilvl w:val="0"/>
                <w:numId w:val="13"/>
              </w:num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94" w:type="dxa"/>
            <w:noWrap/>
          </w:tcPr>
          <w:p w:rsidR="0080791F" w:rsidRPr="008B67FD" w:rsidRDefault="0080791F" w:rsidP="007733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B67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Верлан</w:t>
            </w:r>
            <w:proofErr w:type="spellEnd"/>
            <w:r w:rsidRPr="008B67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Матвей Александрович</w:t>
            </w:r>
          </w:p>
        </w:tc>
      </w:tr>
      <w:tr w:rsidR="0080791F" w:rsidRPr="008B67FD" w:rsidTr="0080791F">
        <w:trPr>
          <w:trHeight w:val="330"/>
        </w:trPr>
        <w:tc>
          <w:tcPr>
            <w:tcW w:w="639" w:type="dxa"/>
          </w:tcPr>
          <w:p w:rsidR="0080791F" w:rsidRPr="008B67FD" w:rsidRDefault="0080791F" w:rsidP="00773397">
            <w:pPr>
              <w:pStyle w:val="a8"/>
              <w:widowControl/>
              <w:numPr>
                <w:ilvl w:val="0"/>
                <w:numId w:val="13"/>
              </w:num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94" w:type="dxa"/>
            <w:noWrap/>
          </w:tcPr>
          <w:p w:rsidR="0080791F" w:rsidRPr="008B67FD" w:rsidRDefault="0080791F" w:rsidP="007733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67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Соловых Денис Ильич</w:t>
            </w:r>
          </w:p>
        </w:tc>
      </w:tr>
      <w:tr w:rsidR="0080791F" w:rsidRPr="008B67FD" w:rsidTr="0080791F">
        <w:trPr>
          <w:trHeight w:val="330"/>
        </w:trPr>
        <w:tc>
          <w:tcPr>
            <w:tcW w:w="639" w:type="dxa"/>
          </w:tcPr>
          <w:p w:rsidR="0080791F" w:rsidRPr="008B67FD" w:rsidRDefault="0080791F" w:rsidP="00773397">
            <w:pPr>
              <w:pStyle w:val="a8"/>
              <w:widowControl/>
              <w:numPr>
                <w:ilvl w:val="0"/>
                <w:numId w:val="13"/>
              </w:num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94" w:type="dxa"/>
            <w:noWrap/>
          </w:tcPr>
          <w:p w:rsidR="0080791F" w:rsidRPr="008B67FD" w:rsidRDefault="0080791F" w:rsidP="007733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67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Серганов Константин Алексеевич</w:t>
            </w:r>
          </w:p>
        </w:tc>
      </w:tr>
      <w:tr w:rsidR="0080791F" w:rsidRPr="008B67FD" w:rsidTr="0080791F">
        <w:trPr>
          <w:trHeight w:val="330"/>
        </w:trPr>
        <w:tc>
          <w:tcPr>
            <w:tcW w:w="639" w:type="dxa"/>
          </w:tcPr>
          <w:p w:rsidR="0080791F" w:rsidRPr="008B67FD" w:rsidRDefault="0080791F" w:rsidP="00773397">
            <w:pPr>
              <w:pStyle w:val="a8"/>
              <w:widowControl/>
              <w:numPr>
                <w:ilvl w:val="0"/>
                <w:numId w:val="13"/>
              </w:num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94" w:type="dxa"/>
            <w:noWrap/>
          </w:tcPr>
          <w:p w:rsidR="0080791F" w:rsidRPr="008B67FD" w:rsidRDefault="0080791F" w:rsidP="007733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67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Власов Роман Владимирович</w:t>
            </w:r>
          </w:p>
        </w:tc>
      </w:tr>
      <w:tr w:rsidR="0080791F" w:rsidRPr="008B67FD" w:rsidTr="0080791F">
        <w:trPr>
          <w:trHeight w:val="330"/>
        </w:trPr>
        <w:tc>
          <w:tcPr>
            <w:tcW w:w="639" w:type="dxa"/>
          </w:tcPr>
          <w:p w:rsidR="0080791F" w:rsidRPr="008B67FD" w:rsidRDefault="0080791F" w:rsidP="00773397">
            <w:pPr>
              <w:pStyle w:val="a8"/>
              <w:widowControl/>
              <w:numPr>
                <w:ilvl w:val="0"/>
                <w:numId w:val="13"/>
              </w:num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94" w:type="dxa"/>
            <w:noWrap/>
          </w:tcPr>
          <w:p w:rsidR="0080791F" w:rsidRPr="008B67FD" w:rsidRDefault="0080791F" w:rsidP="007733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B67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Гыдей</w:t>
            </w:r>
            <w:proofErr w:type="spellEnd"/>
            <w:r w:rsidRPr="008B67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Денис Евгеньевич</w:t>
            </w:r>
          </w:p>
        </w:tc>
      </w:tr>
      <w:tr w:rsidR="0080791F" w:rsidRPr="008B67FD" w:rsidTr="0080791F">
        <w:trPr>
          <w:trHeight w:val="330"/>
        </w:trPr>
        <w:tc>
          <w:tcPr>
            <w:tcW w:w="639" w:type="dxa"/>
          </w:tcPr>
          <w:p w:rsidR="0080791F" w:rsidRPr="008B67FD" w:rsidRDefault="0080791F" w:rsidP="00773397">
            <w:pPr>
              <w:pStyle w:val="a8"/>
              <w:widowControl/>
              <w:numPr>
                <w:ilvl w:val="0"/>
                <w:numId w:val="13"/>
              </w:num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94" w:type="dxa"/>
            <w:noWrap/>
          </w:tcPr>
          <w:p w:rsidR="0080791F" w:rsidRPr="008B67FD" w:rsidRDefault="0080791F" w:rsidP="007733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B67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Мереуца</w:t>
            </w:r>
            <w:proofErr w:type="spellEnd"/>
            <w:r w:rsidRPr="008B67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Артём Романович</w:t>
            </w:r>
          </w:p>
        </w:tc>
      </w:tr>
      <w:tr w:rsidR="0080791F" w:rsidRPr="008B67FD" w:rsidTr="0080791F">
        <w:trPr>
          <w:trHeight w:val="330"/>
        </w:trPr>
        <w:tc>
          <w:tcPr>
            <w:tcW w:w="639" w:type="dxa"/>
          </w:tcPr>
          <w:p w:rsidR="0080791F" w:rsidRPr="008B67FD" w:rsidRDefault="0080791F" w:rsidP="00773397">
            <w:pPr>
              <w:pStyle w:val="a8"/>
              <w:widowControl/>
              <w:numPr>
                <w:ilvl w:val="0"/>
                <w:numId w:val="13"/>
              </w:num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94" w:type="dxa"/>
            <w:noWrap/>
          </w:tcPr>
          <w:p w:rsidR="0080791F" w:rsidRPr="008B67FD" w:rsidRDefault="0080791F" w:rsidP="007733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67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Усачёв Игорь Александрович</w:t>
            </w:r>
          </w:p>
        </w:tc>
      </w:tr>
      <w:tr w:rsidR="0080791F" w:rsidRPr="008B67FD" w:rsidTr="0080791F">
        <w:trPr>
          <w:trHeight w:val="330"/>
        </w:trPr>
        <w:tc>
          <w:tcPr>
            <w:tcW w:w="639" w:type="dxa"/>
          </w:tcPr>
          <w:p w:rsidR="0080791F" w:rsidRPr="008B67FD" w:rsidRDefault="0080791F" w:rsidP="00773397">
            <w:pPr>
              <w:pStyle w:val="a8"/>
              <w:widowControl/>
              <w:numPr>
                <w:ilvl w:val="0"/>
                <w:numId w:val="13"/>
              </w:num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94" w:type="dxa"/>
            <w:noWrap/>
          </w:tcPr>
          <w:p w:rsidR="0080791F" w:rsidRPr="008B67FD" w:rsidRDefault="0080791F" w:rsidP="007733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B67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Лакутин</w:t>
            </w:r>
            <w:proofErr w:type="spellEnd"/>
            <w:r w:rsidRPr="008B67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Алексей Юрьевич</w:t>
            </w:r>
          </w:p>
        </w:tc>
      </w:tr>
      <w:tr w:rsidR="0080791F" w:rsidRPr="008B67FD" w:rsidTr="0080791F">
        <w:trPr>
          <w:trHeight w:val="330"/>
        </w:trPr>
        <w:tc>
          <w:tcPr>
            <w:tcW w:w="639" w:type="dxa"/>
          </w:tcPr>
          <w:p w:rsidR="0080791F" w:rsidRPr="008B67FD" w:rsidRDefault="0080791F" w:rsidP="00773397">
            <w:pPr>
              <w:pStyle w:val="a8"/>
              <w:widowControl/>
              <w:numPr>
                <w:ilvl w:val="0"/>
                <w:numId w:val="13"/>
              </w:num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94" w:type="dxa"/>
            <w:noWrap/>
          </w:tcPr>
          <w:p w:rsidR="0080791F" w:rsidRPr="008B67FD" w:rsidRDefault="0080791F" w:rsidP="007733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67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Назаров Михаил Андреевич</w:t>
            </w:r>
          </w:p>
        </w:tc>
      </w:tr>
      <w:tr w:rsidR="0080791F" w:rsidRPr="008B67FD" w:rsidTr="0080791F">
        <w:trPr>
          <w:trHeight w:val="330"/>
        </w:trPr>
        <w:tc>
          <w:tcPr>
            <w:tcW w:w="639" w:type="dxa"/>
          </w:tcPr>
          <w:p w:rsidR="0080791F" w:rsidRPr="008B67FD" w:rsidRDefault="0080791F" w:rsidP="00773397">
            <w:pPr>
              <w:pStyle w:val="a8"/>
              <w:widowControl/>
              <w:numPr>
                <w:ilvl w:val="0"/>
                <w:numId w:val="13"/>
              </w:num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94" w:type="dxa"/>
            <w:noWrap/>
          </w:tcPr>
          <w:p w:rsidR="0080791F" w:rsidRPr="008B67FD" w:rsidRDefault="0080791F" w:rsidP="00773397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8B67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Черепанов Вадим Алексеевич</w:t>
            </w:r>
          </w:p>
        </w:tc>
      </w:tr>
      <w:tr w:rsidR="0080791F" w:rsidRPr="008B67FD" w:rsidTr="0080791F">
        <w:trPr>
          <w:trHeight w:val="330"/>
        </w:trPr>
        <w:tc>
          <w:tcPr>
            <w:tcW w:w="639" w:type="dxa"/>
          </w:tcPr>
          <w:p w:rsidR="0080791F" w:rsidRPr="008B67FD" w:rsidRDefault="0080791F" w:rsidP="00773397">
            <w:pPr>
              <w:pStyle w:val="a8"/>
              <w:widowControl/>
              <w:numPr>
                <w:ilvl w:val="0"/>
                <w:numId w:val="13"/>
              </w:num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94" w:type="dxa"/>
            <w:noWrap/>
          </w:tcPr>
          <w:p w:rsidR="0080791F" w:rsidRPr="008B67FD" w:rsidRDefault="0080791F" w:rsidP="007733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67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Самсонов Максим Александрович</w:t>
            </w:r>
          </w:p>
        </w:tc>
      </w:tr>
      <w:tr w:rsidR="0080791F" w:rsidRPr="008B67FD" w:rsidTr="0080791F">
        <w:trPr>
          <w:trHeight w:val="330"/>
        </w:trPr>
        <w:tc>
          <w:tcPr>
            <w:tcW w:w="639" w:type="dxa"/>
          </w:tcPr>
          <w:p w:rsidR="0080791F" w:rsidRPr="008B67FD" w:rsidRDefault="0080791F" w:rsidP="00773397">
            <w:pPr>
              <w:pStyle w:val="a8"/>
              <w:widowControl/>
              <w:numPr>
                <w:ilvl w:val="0"/>
                <w:numId w:val="13"/>
              </w:num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94" w:type="dxa"/>
            <w:noWrap/>
          </w:tcPr>
          <w:p w:rsidR="0080791F" w:rsidRPr="008B67FD" w:rsidRDefault="0080791F" w:rsidP="007733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B67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Мацай</w:t>
            </w:r>
            <w:proofErr w:type="spellEnd"/>
            <w:r w:rsidRPr="008B67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Михаил Игоревич</w:t>
            </w:r>
          </w:p>
        </w:tc>
      </w:tr>
      <w:tr w:rsidR="0080791F" w:rsidRPr="008B67FD" w:rsidTr="0080791F">
        <w:trPr>
          <w:trHeight w:val="330"/>
        </w:trPr>
        <w:tc>
          <w:tcPr>
            <w:tcW w:w="639" w:type="dxa"/>
          </w:tcPr>
          <w:p w:rsidR="0080791F" w:rsidRPr="008B67FD" w:rsidRDefault="0080791F" w:rsidP="00773397">
            <w:pPr>
              <w:pStyle w:val="a8"/>
              <w:widowControl/>
              <w:numPr>
                <w:ilvl w:val="0"/>
                <w:numId w:val="13"/>
              </w:num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94" w:type="dxa"/>
            <w:noWrap/>
          </w:tcPr>
          <w:p w:rsidR="0080791F" w:rsidRPr="008B67FD" w:rsidRDefault="0080791F" w:rsidP="007733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67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Зверев Данил Валерьевич</w:t>
            </w:r>
          </w:p>
        </w:tc>
      </w:tr>
      <w:tr w:rsidR="0080791F" w:rsidRPr="008B67FD" w:rsidTr="0080791F">
        <w:trPr>
          <w:trHeight w:val="330"/>
        </w:trPr>
        <w:tc>
          <w:tcPr>
            <w:tcW w:w="639" w:type="dxa"/>
          </w:tcPr>
          <w:p w:rsidR="0080791F" w:rsidRPr="008B67FD" w:rsidRDefault="0080791F" w:rsidP="00773397">
            <w:pPr>
              <w:pStyle w:val="a8"/>
              <w:widowControl/>
              <w:numPr>
                <w:ilvl w:val="0"/>
                <w:numId w:val="13"/>
              </w:num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94" w:type="dxa"/>
            <w:noWrap/>
          </w:tcPr>
          <w:p w:rsidR="0080791F" w:rsidRPr="008B67FD" w:rsidRDefault="0080791F" w:rsidP="007733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67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Садовников Степан Михайлович</w:t>
            </w:r>
          </w:p>
        </w:tc>
      </w:tr>
      <w:tr w:rsidR="0080791F" w:rsidRPr="008B67FD" w:rsidTr="0080791F">
        <w:trPr>
          <w:trHeight w:val="330"/>
        </w:trPr>
        <w:tc>
          <w:tcPr>
            <w:tcW w:w="639" w:type="dxa"/>
          </w:tcPr>
          <w:p w:rsidR="0080791F" w:rsidRPr="008B67FD" w:rsidRDefault="0080791F" w:rsidP="00773397">
            <w:pPr>
              <w:pStyle w:val="a8"/>
              <w:widowControl/>
              <w:numPr>
                <w:ilvl w:val="0"/>
                <w:numId w:val="13"/>
              </w:num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94" w:type="dxa"/>
            <w:noWrap/>
          </w:tcPr>
          <w:p w:rsidR="0080791F" w:rsidRPr="008B67FD" w:rsidRDefault="0080791F" w:rsidP="007733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67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Андрианов Сергей Дмитриевич</w:t>
            </w:r>
          </w:p>
        </w:tc>
      </w:tr>
      <w:tr w:rsidR="0080791F" w:rsidRPr="008B67FD" w:rsidTr="0080791F">
        <w:trPr>
          <w:trHeight w:val="330"/>
        </w:trPr>
        <w:tc>
          <w:tcPr>
            <w:tcW w:w="639" w:type="dxa"/>
          </w:tcPr>
          <w:p w:rsidR="0080791F" w:rsidRPr="008B67FD" w:rsidRDefault="0080791F" w:rsidP="00773397">
            <w:pPr>
              <w:pStyle w:val="a8"/>
              <w:widowControl/>
              <w:numPr>
                <w:ilvl w:val="0"/>
                <w:numId w:val="13"/>
              </w:num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94" w:type="dxa"/>
            <w:noWrap/>
          </w:tcPr>
          <w:p w:rsidR="0080791F" w:rsidRPr="008B67FD" w:rsidRDefault="0080791F" w:rsidP="007733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67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Евдокимов Максим Александрович</w:t>
            </w:r>
          </w:p>
        </w:tc>
      </w:tr>
      <w:tr w:rsidR="0080791F" w:rsidRPr="008B67FD" w:rsidTr="0080791F">
        <w:trPr>
          <w:trHeight w:val="330"/>
        </w:trPr>
        <w:tc>
          <w:tcPr>
            <w:tcW w:w="639" w:type="dxa"/>
          </w:tcPr>
          <w:p w:rsidR="0080791F" w:rsidRPr="008B67FD" w:rsidRDefault="0080791F" w:rsidP="00773397">
            <w:pPr>
              <w:pStyle w:val="a8"/>
              <w:widowControl/>
              <w:numPr>
                <w:ilvl w:val="0"/>
                <w:numId w:val="13"/>
              </w:num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94" w:type="dxa"/>
            <w:noWrap/>
          </w:tcPr>
          <w:p w:rsidR="0080791F" w:rsidRPr="008B67FD" w:rsidRDefault="0080791F" w:rsidP="007733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67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Синяков Михаил Дмитриевич</w:t>
            </w:r>
          </w:p>
        </w:tc>
      </w:tr>
      <w:tr w:rsidR="0080791F" w:rsidRPr="008B67FD" w:rsidTr="0080791F">
        <w:trPr>
          <w:trHeight w:val="330"/>
        </w:trPr>
        <w:tc>
          <w:tcPr>
            <w:tcW w:w="639" w:type="dxa"/>
          </w:tcPr>
          <w:p w:rsidR="0080791F" w:rsidRPr="008B67FD" w:rsidRDefault="0080791F" w:rsidP="00773397">
            <w:pPr>
              <w:pStyle w:val="a8"/>
              <w:widowControl/>
              <w:numPr>
                <w:ilvl w:val="0"/>
                <w:numId w:val="13"/>
              </w:num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94" w:type="dxa"/>
            <w:noWrap/>
          </w:tcPr>
          <w:p w:rsidR="0080791F" w:rsidRPr="008B67FD" w:rsidRDefault="0080791F" w:rsidP="007733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67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Ященко Глеб Евгеньевич</w:t>
            </w:r>
          </w:p>
        </w:tc>
      </w:tr>
      <w:tr w:rsidR="0080791F" w:rsidRPr="008B67FD" w:rsidTr="0080791F">
        <w:trPr>
          <w:trHeight w:val="330"/>
        </w:trPr>
        <w:tc>
          <w:tcPr>
            <w:tcW w:w="639" w:type="dxa"/>
          </w:tcPr>
          <w:p w:rsidR="0080791F" w:rsidRPr="008B67FD" w:rsidRDefault="0080791F" w:rsidP="00773397">
            <w:pPr>
              <w:pStyle w:val="a8"/>
              <w:widowControl/>
              <w:numPr>
                <w:ilvl w:val="0"/>
                <w:numId w:val="13"/>
              </w:num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94" w:type="dxa"/>
            <w:noWrap/>
          </w:tcPr>
          <w:p w:rsidR="0080791F" w:rsidRPr="008B67FD" w:rsidRDefault="0080791F" w:rsidP="007733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67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Бородин Фёдор Сергеевич</w:t>
            </w:r>
          </w:p>
        </w:tc>
      </w:tr>
      <w:tr w:rsidR="0080791F" w:rsidRPr="008B67FD" w:rsidTr="0080791F">
        <w:trPr>
          <w:trHeight w:val="330"/>
        </w:trPr>
        <w:tc>
          <w:tcPr>
            <w:tcW w:w="639" w:type="dxa"/>
          </w:tcPr>
          <w:p w:rsidR="0080791F" w:rsidRPr="008B67FD" w:rsidRDefault="0080791F" w:rsidP="00773397">
            <w:pPr>
              <w:pStyle w:val="a8"/>
              <w:widowControl/>
              <w:numPr>
                <w:ilvl w:val="0"/>
                <w:numId w:val="13"/>
              </w:num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94" w:type="dxa"/>
            <w:noWrap/>
          </w:tcPr>
          <w:p w:rsidR="0080791F" w:rsidRPr="008B67FD" w:rsidRDefault="0080791F" w:rsidP="007733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67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Аргунов Никита Сергеевич</w:t>
            </w:r>
          </w:p>
        </w:tc>
      </w:tr>
      <w:tr w:rsidR="0080791F" w:rsidRPr="008B67FD" w:rsidTr="0080791F">
        <w:trPr>
          <w:trHeight w:val="330"/>
        </w:trPr>
        <w:tc>
          <w:tcPr>
            <w:tcW w:w="639" w:type="dxa"/>
          </w:tcPr>
          <w:p w:rsidR="0080791F" w:rsidRPr="008B67FD" w:rsidRDefault="0080791F" w:rsidP="00773397">
            <w:pPr>
              <w:pStyle w:val="a8"/>
              <w:widowControl/>
              <w:numPr>
                <w:ilvl w:val="0"/>
                <w:numId w:val="13"/>
              </w:num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94" w:type="dxa"/>
            <w:noWrap/>
          </w:tcPr>
          <w:p w:rsidR="0080791F" w:rsidRPr="008B67FD" w:rsidRDefault="0080791F" w:rsidP="007733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67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Савкин Даниил Витальевич</w:t>
            </w:r>
          </w:p>
        </w:tc>
      </w:tr>
      <w:tr w:rsidR="0080791F" w:rsidRPr="008B67FD" w:rsidTr="0080791F">
        <w:trPr>
          <w:trHeight w:val="330"/>
        </w:trPr>
        <w:tc>
          <w:tcPr>
            <w:tcW w:w="639" w:type="dxa"/>
          </w:tcPr>
          <w:p w:rsidR="0080791F" w:rsidRPr="008B67FD" w:rsidRDefault="0080791F" w:rsidP="00773397">
            <w:pPr>
              <w:pStyle w:val="a8"/>
              <w:widowControl/>
              <w:numPr>
                <w:ilvl w:val="0"/>
                <w:numId w:val="13"/>
              </w:num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94" w:type="dxa"/>
            <w:noWrap/>
          </w:tcPr>
          <w:p w:rsidR="0080791F" w:rsidRPr="008B67FD" w:rsidRDefault="0080791F" w:rsidP="0077339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B67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Осин Вадим Александрович</w:t>
            </w:r>
          </w:p>
        </w:tc>
      </w:tr>
      <w:tr w:rsidR="0080791F" w:rsidRPr="008B67FD" w:rsidTr="0080791F">
        <w:trPr>
          <w:trHeight w:val="330"/>
        </w:trPr>
        <w:tc>
          <w:tcPr>
            <w:tcW w:w="639" w:type="dxa"/>
          </w:tcPr>
          <w:p w:rsidR="0080791F" w:rsidRPr="008B67FD" w:rsidRDefault="0080791F" w:rsidP="00773397">
            <w:pPr>
              <w:pStyle w:val="a8"/>
              <w:widowControl/>
              <w:numPr>
                <w:ilvl w:val="0"/>
                <w:numId w:val="13"/>
              </w:num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94" w:type="dxa"/>
            <w:noWrap/>
          </w:tcPr>
          <w:p w:rsidR="0080791F" w:rsidRPr="008B67FD" w:rsidRDefault="0080791F" w:rsidP="007733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B67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Галстян</w:t>
            </w:r>
            <w:proofErr w:type="spellEnd"/>
            <w:r w:rsidRPr="008B67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Артём </w:t>
            </w:r>
            <w:proofErr w:type="spellStart"/>
            <w:r w:rsidRPr="008B67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Араевич</w:t>
            </w:r>
            <w:proofErr w:type="spellEnd"/>
          </w:p>
        </w:tc>
      </w:tr>
      <w:tr w:rsidR="0080791F" w:rsidRPr="008B67FD" w:rsidTr="0080791F">
        <w:trPr>
          <w:trHeight w:val="330"/>
        </w:trPr>
        <w:tc>
          <w:tcPr>
            <w:tcW w:w="639" w:type="dxa"/>
          </w:tcPr>
          <w:p w:rsidR="0080791F" w:rsidRPr="008B67FD" w:rsidRDefault="0080791F" w:rsidP="00773397">
            <w:pPr>
              <w:pStyle w:val="a8"/>
              <w:widowControl/>
              <w:numPr>
                <w:ilvl w:val="0"/>
                <w:numId w:val="13"/>
              </w:num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94" w:type="dxa"/>
            <w:noWrap/>
          </w:tcPr>
          <w:p w:rsidR="0080791F" w:rsidRPr="008B67FD" w:rsidRDefault="0080791F" w:rsidP="007733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B67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Варзонин</w:t>
            </w:r>
            <w:proofErr w:type="spellEnd"/>
            <w:r w:rsidRPr="008B67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Денис Игоревич</w:t>
            </w:r>
          </w:p>
        </w:tc>
      </w:tr>
      <w:tr w:rsidR="0080791F" w:rsidRPr="008B67FD" w:rsidTr="0080791F">
        <w:trPr>
          <w:trHeight w:val="330"/>
        </w:trPr>
        <w:tc>
          <w:tcPr>
            <w:tcW w:w="639" w:type="dxa"/>
          </w:tcPr>
          <w:p w:rsidR="0080791F" w:rsidRPr="008B67FD" w:rsidRDefault="0080791F" w:rsidP="00773397">
            <w:pPr>
              <w:pStyle w:val="a8"/>
              <w:widowControl/>
              <w:numPr>
                <w:ilvl w:val="0"/>
                <w:numId w:val="13"/>
              </w:num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94" w:type="dxa"/>
            <w:noWrap/>
          </w:tcPr>
          <w:p w:rsidR="0080791F" w:rsidRPr="008B67FD" w:rsidRDefault="0080791F" w:rsidP="007733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67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Санин Арсений Евгеньевич</w:t>
            </w:r>
          </w:p>
        </w:tc>
      </w:tr>
      <w:tr w:rsidR="0080791F" w:rsidRPr="008B67FD" w:rsidTr="0080791F">
        <w:trPr>
          <w:trHeight w:val="330"/>
        </w:trPr>
        <w:tc>
          <w:tcPr>
            <w:tcW w:w="639" w:type="dxa"/>
          </w:tcPr>
          <w:p w:rsidR="0080791F" w:rsidRPr="008B67FD" w:rsidRDefault="0080791F" w:rsidP="00773397">
            <w:pPr>
              <w:pStyle w:val="a8"/>
              <w:widowControl/>
              <w:numPr>
                <w:ilvl w:val="0"/>
                <w:numId w:val="13"/>
              </w:num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94" w:type="dxa"/>
            <w:noWrap/>
          </w:tcPr>
          <w:p w:rsidR="0080791F" w:rsidRPr="008B67FD" w:rsidRDefault="0080791F" w:rsidP="007733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B67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Заварзин</w:t>
            </w:r>
            <w:proofErr w:type="spellEnd"/>
            <w:r w:rsidRPr="008B67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Кирилл Владимирович</w:t>
            </w:r>
          </w:p>
        </w:tc>
      </w:tr>
      <w:tr w:rsidR="0080791F" w:rsidRPr="008B67FD" w:rsidTr="0080791F">
        <w:trPr>
          <w:trHeight w:val="330"/>
        </w:trPr>
        <w:tc>
          <w:tcPr>
            <w:tcW w:w="639" w:type="dxa"/>
          </w:tcPr>
          <w:p w:rsidR="0080791F" w:rsidRPr="008B67FD" w:rsidRDefault="0080791F" w:rsidP="00773397">
            <w:pPr>
              <w:pStyle w:val="a8"/>
              <w:widowControl/>
              <w:numPr>
                <w:ilvl w:val="0"/>
                <w:numId w:val="13"/>
              </w:num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94" w:type="dxa"/>
            <w:noWrap/>
          </w:tcPr>
          <w:p w:rsidR="0080791F" w:rsidRPr="008B67FD" w:rsidRDefault="0080791F" w:rsidP="0077339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B67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Курбатов Валерий Иванович</w:t>
            </w:r>
          </w:p>
        </w:tc>
      </w:tr>
      <w:tr w:rsidR="0080791F" w:rsidRPr="008B67FD" w:rsidTr="0080791F">
        <w:trPr>
          <w:trHeight w:val="330"/>
        </w:trPr>
        <w:tc>
          <w:tcPr>
            <w:tcW w:w="639" w:type="dxa"/>
          </w:tcPr>
          <w:p w:rsidR="0080791F" w:rsidRPr="008B67FD" w:rsidRDefault="0080791F" w:rsidP="00773397">
            <w:pPr>
              <w:pStyle w:val="a8"/>
              <w:widowControl/>
              <w:numPr>
                <w:ilvl w:val="0"/>
                <w:numId w:val="13"/>
              </w:num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94" w:type="dxa"/>
            <w:noWrap/>
          </w:tcPr>
          <w:p w:rsidR="0080791F" w:rsidRPr="008B67FD" w:rsidRDefault="0080791F" w:rsidP="0077339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Андроник</w:t>
            </w:r>
            <w:proofErr w:type="spellEnd"/>
            <w:r w:rsidRPr="008B67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Николай </w:t>
            </w:r>
            <w:proofErr w:type="spellStart"/>
            <w:r w:rsidRPr="008B67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Элназарович</w:t>
            </w:r>
            <w:proofErr w:type="spellEnd"/>
          </w:p>
        </w:tc>
      </w:tr>
      <w:tr w:rsidR="0080791F" w:rsidRPr="008B67FD" w:rsidTr="0080791F">
        <w:trPr>
          <w:trHeight w:val="330"/>
        </w:trPr>
        <w:tc>
          <w:tcPr>
            <w:tcW w:w="639" w:type="dxa"/>
          </w:tcPr>
          <w:p w:rsidR="0080791F" w:rsidRPr="008B67FD" w:rsidRDefault="0080791F" w:rsidP="00773397">
            <w:pPr>
              <w:pStyle w:val="a8"/>
              <w:widowControl/>
              <w:numPr>
                <w:ilvl w:val="0"/>
                <w:numId w:val="13"/>
              </w:num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94" w:type="dxa"/>
            <w:noWrap/>
          </w:tcPr>
          <w:p w:rsidR="0080791F" w:rsidRPr="008B67FD" w:rsidRDefault="0080791F" w:rsidP="007733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67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Львов Сергей Максимович</w:t>
            </w:r>
          </w:p>
        </w:tc>
      </w:tr>
      <w:tr w:rsidR="0080791F" w:rsidRPr="008B67FD" w:rsidTr="0080791F">
        <w:trPr>
          <w:trHeight w:val="330"/>
        </w:trPr>
        <w:tc>
          <w:tcPr>
            <w:tcW w:w="639" w:type="dxa"/>
          </w:tcPr>
          <w:p w:rsidR="0080791F" w:rsidRPr="008B67FD" w:rsidRDefault="0080791F" w:rsidP="00773397">
            <w:pPr>
              <w:pStyle w:val="a8"/>
              <w:widowControl/>
              <w:numPr>
                <w:ilvl w:val="0"/>
                <w:numId w:val="13"/>
              </w:num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94" w:type="dxa"/>
            <w:noWrap/>
          </w:tcPr>
          <w:p w:rsidR="0080791F" w:rsidRPr="008B67FD" w:rsidRDefault="0080791F" w:rsidP="00773397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8B67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Казанский Евгений Анатольевич</w:t>
            </w:r>
          </w:p>
        </w:tc>
      </w:tr>
      <w:tr w:rsidR="0080791F" w:rsidRPr="008B67FD" w:rsidTr="0080791F">
        <w:trPr>
          <w:trHeight w:val="330"/>
        </w:trPr>
        <w:tc>
          <w:tcPr>
            <w:tcW w:w="639" w:type="dxa"/>
          </w:tcPr>
          <w:p w:rsidR="0080791F" w:rsidRPr="008B67FD" w:rsidRDefault="0080791F" w:rsidP="00773397">
            <w:pPr>
              <w:pStyle w:val="a8"/>
              <w:widowControl/>
              <w:numPr>
                <w:ilvl w:val="0"/>
                <w:numId w:val="13"/>
              </w:numPr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94" w:type="dxa"/>
            <w:noWrap/>
          </w:tcPr>
          <w:p w:rsidR="0080791F" w:rsidRPr="008B67FD" w:rsidRDefault="0080791F" w:rsidP="007733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67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Поляков Михаил Сергеевич</w:t>
            </w:r>
          </w:p>
        </w:tc>
      </w:tr>
    </w:tbl>
    <w:p w:rsidR="003B353D" w:rsidRPr="008B67FD" w:rsidRDefault="003B353D" w:rsidP="003B353D">
      <w:pPr>
        <w:autoSpaceDE/>
        <w:autoSpaceDN/>
        <w:adjustRightInd/>
        <w:jc w:val="center"/>
        <w:rPr>
          <w:sz w:val="28"/>
          <w:szCs w:val="28"/>
        </w:rPr>
      </w:pPr>
    </w:p>
    <w:p w:rsidR="00EB27F0" w:rsidRPr="008B67FD" w:rsidRDefault="00EB27F0" w:rsidP="003B353D">
      <w:pPr>
        <w:autoSpaceDE/>
        <w:autoSpaceDN/>
        <w:adjustRightInd/>
        <w:jc w:val="center"/>
        <w:rPr>
          <w:sz w:val="28"/>
          <w:szCs w:val="28"/>
        </w:rPr>
      </w:pPr>
      <w:r w:rsidRPr="008B67FD">
        <w:rPr>
          <w:sz w:val="28"/>
          <w:szCs w:val="28"/>
        </w:rPr>
        <w:t>15.01.05 Сварщик (ручной и частично механизированной сварки (наплавки</w:t>
      </w:r>
      <w:proofErr w:type="gramStart"/>
      <w:r w:rsidRPr="008B67FD">
        <w:rPr>
          <w:sz w:val="28"/>
          <w:szCs w:val="28"/>
        </w:rPr>
        <w:t xml:space="preserve">), </w:t>
      </w:r>
      <w:r w:rsidR="003B353D" w:rsidRPr="008B67FD">
        <w:rPr>
          <w:sz w:val="28"/>
          <w:szCs w:val="28"/>
        </w:rPr>
        <w:t xml:space="preserve">  </w:t>
      </w:r>
      <w:proofErr w:type="gramEnd"/>
      <w:r w:rsidR="003B353D" w:rsidRPr="008B67FD">
        <w:rPr>
          <w:sz w:val="28"/>
          <w:szCs w:val="28"/>
        </w:rPr>
        <w:t xml:space="preserve">           </w:t>
      </w:r>
      <w:r w:rsidR="00857A04" w:rsidRPr="008B67FD">
        <w:rPr>
          <w:b/>
          <w:sz w:val="28"/>
          <w:szCs w:val="28"/>
        </w:rPr>
        <w:t xml:space="preserve">группа СВ </w:t>
      </w:r>
      <w:r w:rsidR="00287720" w:rsidRPr="008B67FD">
        <w:rPr>
          <w:b/>
          <w:sz w:val="28"/>
          <w:szCs w:val="28"/>
        </w:rPr>
        <w:t>26.49</w:t>
      </w:r>
      <w:r w:rsidR="00F16D48" w:rsidRPr="008B67FD">
        <w:rPr>
          <w:b/>
          <w:sz w:val="28"/>
          <w:szCs w:val="28"/>
        </w:rPr>
        <w:t xml:space="preserve"> (</w:t>
      </w:r>
      <w:r w:rsidR="00857A04" w:rsidRPr="008B67FD">
        <w:rPr>
          <w:b/>
          <w:sz w:val="28"/>
          <w:szCs w:val="28"/>
        </w:rPr>
        <w:t>Химки</w:t>
      </w:r>
      <w:r w:rsidR="00F16D48" w:rsidRPr="008B67FD">
        <w:rPr>
          <w:b/>
          <w:sz w:val="28"/>
          <w:szCs w:val="28"/>
        </w:rPr>
        <w:t>)</w:t>
      </w:r>
      <w:r w:rsidR="002826ED">
        <w:rPr>
          <w:b/>
          <w:sz w:val="28"/>
          <w:szCs w:val="28"/>
        </w:rPr>
        <w:t xml:space="preserve"> </w:t>
      </w:r>
    </w:p>
    <w:tbl>
      <w:tblPr>
        <w:tblW w:w="6041" w:type="dxa"/>
        <w:tblInd w:w="-10" w:type="dxa"/>
        <w:tblLook w:val="04A0" w:firstRow="1" w:lastRow="0" w:firstColumn="1" w:lastColumn="0" w:noHBand="0" w:noVBand="1"/>
      </w:tblPr>
      <w:tblGrid>
        <w:gridCol w:w="655"/>
        <w:gridCol w:w="5386"/>
      </w:tblGrid>
      <w:tr w:rsidR="0080791F" w:rsidRPr="008B67FD" w:rsidTr="0080791F">
        <w:trPr>
          <w:trHeight w:val="330"/>
        </w:trPr>
        <w:tc>
          <w:tcPr>
            <w:tcW w:w="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0791F" w:rsidRPr="008B67FD" w:rsidRDefault="0080791F" w:rsidP="00750F4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53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0791F" w:rsidRPr="008B67FD" w:rsidRDefault="0080791F" w:rsidP="00750F4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Ф.И.О.</w:t>
            </w:r>
          </w:p>
        </w:tc>
      </w:tr>
      <w:tr w:rsidR="0080791F" w:rsidRPr="008B67FD" w:rsidTr="0080791F">
        <w:trPr>
          <w:trHeight w:val="330"/>
        </w:trPr>
        <w:tc>
          <w:tcPr>
            <w:tcW w:w="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0791F" w:rsidRPr="008B67FD" w:rsidRDefault="0080791F" w:rsidP="00FE3717">
            <w:pPr>
              <w:pStyle w:val="a8"/>
              <w:widowControl/>
              <w:numPr>
                <w:ilvl w:val="0"/>
                <w:numId w:val="14"/>
              </w:numPr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0791F" w:rsidRPr="008B67FD" w:rsidRDefault="0080791F" w:rsidP="00FE3717">
            <w:pPr>
              <w:tabs>
                <w:tab w:val="left" w:pos="1213"/>
              </w:tabs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Мелишев</w:t>
            </w:r>
            <w:proofErr w:type="spellEnd"/>
            <w:r w:rsidRPr="008B67FD">
              <w:rPr>
                <w:sz w:val="28"/>
                <w:szCs w:val="28"/>
              </w:rPr>
              <w:t xml:space="preserve"> Егор Витальевич СВО</w:t>
            </w:r>
            <w:r w:rsidRPr="008B67FD">
              <w:rPr>
                <w:sz w:val="28"/>
                <w:szCs w:val="28"/>
              </w:rPr>
              <w:tab/>
            </w:r>
          </w:p>
        </w:tc>
      </w:tr>
      <w:tr w:rsidR="0080791F" w:rsidRPr="008B67FD" w:rsidTr="0080791F">
        <w:trPr>
          <w:trHeight w:val="33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0791F" w:rsidRPr="008B67FD" w:rsidRDefault="0080791F" w:rsidP="00FE3717">
            <w:pPr>
              <w:pStyle w:val="a8"/>
              <w:widowControl/>
              <w:numPr>
                <w:ilvl w:val="0"/>
                <w:numId w:val="14"/>
              </w:numPr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0791F" w:rsidRPr="008B67FD" w:rsidRDefault="0080791F" w:rsidP="00FE3717">
            <w:pPr>
              <w:tabs>
                <w:tab w:val="left" w:pos="1213"/>
              </w:tabs>
              <w:rPr>
                <w:sz w:val="28"/>
                <w:szCs w:val="28"/>
                <w:shd w:val="clear" w:color="auto" w:fill="92D050"/>
              </w:rPr>
            </w:pPr>
            <w:r w:rsidRPr="008B67FD">
              <w:rPr>
                <w:sz w:val="28"/>
                <w:szCs w:val="28"/>
              </w:rPr>
              <w:t>Кузнецов Дмитрий Евгеньевич СВО</w:t>
            </w:r>
          </w:p>
        </w:tc>
      </w:tr>
      <w:tr w:rsidR="0080791F" w:rsidRPr="008B67FD" w:rsidTr="0080791F">
        <w:trPr>
          <w:trHeight w:val="33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0791F" w:rsidRPr="008B67FD" w:rsidRDefault="0080791F" w:rsidP="00FE3717">
            <w:pPr>
              <w:pStyle w:val="a8"/>
              <w:widowControl/>
              <w:numPr>
                <w:ilvl w:val="0"/>
                <w:numId w:val="14"/>
              </w:numPr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0791F" w:rsidRPr="008B67FD" w:rsidRDefault="0080791F" w:rsidP="00FE3717">
            <w:pPr>
              <w:tabs>
                <w:tab w:val="left" w:pos="1213"/>
              </w:tabs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Щербаков Глеб Максимович СВО</w:t>
            </w:r>
          </w:p>
        </w:tc>
      </w:tr>
      <w:tr w:rsidR="0080791F" w:rsidRPr="008B67FD" w:rsidTr="0080791F">
        <w:trPr>
          <w:trHeight w:val="33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0791F" w:rsidRPr="008B67FD" w:rsidRDefault="0080791F" w:rsidP="00FE3717">
            <w:pPr>
              <w:pStyle w:val="a8"/>
              <w:widowControl/>
              <w:numPr>
                <w:ilvl w:val="0"/>
                <w:numId w:val="14"/>
              </w:numPr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0791F" w:rsidRPr="008B67FD" w:rsidRDefault="0080791F" w:rsidP="00FE3717">
            <w:pPr>
              <w:tabs>
                <w:tab w:val="left" w:pos="1213"/>
              </w:tabs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 xml:space="preserve">Артамонов </w:t>
            </w:r>
            <w:proofErr w:type="spellStart"/>
            <w:r w:rsidRPr="008B67FD">
              <w:rPr>
                <w:sz w:val="28"/>
                <w:szCs w:val="28"/>
              </w:rPr>
              <w:t>Атрём</w:t>
            </w:r>
            <w:proofErr w:type="spellEnd"/>
            <w:r w:rsidRPr="008B67FD">
              <w:rPr>
                <w:sz w:val="28"/>
                <w:szCs w:val="28"/>
              </w:rPr>
              <w:t xml:space="preserve"> Ильич</w:t>
            </w:r>
          </w:p>
        </w:tc>
      </w:tr>
      <w:tr w:rsidR="0080791F" w:rsidRPr="008B67FD" w:rsidTr="0080791F">
        <w:trPr>
          <w:trHeight w:val="33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0791F" w:rsidRPr="008B67FD" w:rsidRDefault="0080791F" w:rsidP="00FE3717">
            <w:pPr>
              <w:pStyle w:val="a8"/>
              <w:widowControl/>
              <w:numPr>
                <w:ilvl w:val="0"/>
                <w:numId w:val="14"/>
              </w:numPr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0791F" w:rsidRPr="008B67FD" w:rsidRDefault="0080791F" w:rsidP="00FE3717">
            <w:pPr>
              <w:tabs>
                <w:tab w:val="left" w:pos="1213"/>
              </w:tabs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Сат</w:t>
            </w:r>
            <w:proofErr w:type="spellEnd"/>
            <w:r w:rsidRPr="008B67FD">
              <w:rPr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sz w:val="28"/>
                <w:szCs w:val="28"/>
              </w:rPr>
              <w:t>Кудер</w:t>
            </w:r>
            <w:proofErr w:type="spellEnd"/>
            <w:r w:rsidRPr="008B67FD">
              <w:rPr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sz w:val="28"/>
                <w:szCs w:val="28"/>
              </w:rPr>
              <w:t>Сайдашевич</w:t>
            </w:r>
            <w:proofErr w:type="spellEnd"/>
          </w:p>
        </w:tc>
      </w:tr>
      <w:tr w:rsidR="0080791F" w:rsidRPr="008B67FD" w:rsidTr="0080791F">
        <w:trPr>
          <w:trHeight w:val="33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0791F" w:rsidRPr="008B67FD" w:rsidRDefault="0080791F" w:rsidP="00FE3717">
            <w:pPr>
              <w:pStyle w:val="a8"/>
              <w:widowControl/>
              <w:numPr>
                <w:ilvl w:val="0"/>
                <w:numId w:val="14"/>
              </w:numPr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0791F" w:rsidRPr="008B67FD" w:rsidRDefault="0080791F" w:rsidP="00FE3717">
            <w:pPr>
              <w:tabs>
                <w:tab w:val="left" w:pos="1213"/>
              </w:tabs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Осмоловский</w:t>
            </w:r>
            <w:proofErr w:type="spellEnd"/>
            <w:r w:rsidRPr="008B67FD">
              <w:rPr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sz w:val="28"/>
                <w:szCs w:val="28"/>
              </w:rPr>
              <w:t>РоманАлександрович</w:t>
            </w:r>
            <w:proofErr w:type="spellEnd"/>
          </w:p>
        </w:tc>
      </w:tr>
      <w:tr w:rsidR="0080791F" w:rsidRPr="008B67FD" w:rsidTr="0080791F">
        <w:trPr>
          <w:trHeight w:val="33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0791F" w:rsidRPr="008B67FD" w:rsidRDefault="0080791F" w:rsidP="00FE3717">
            <w:pPr>
              <w:pStyle w:val="a8"/>
              <w:widowControl/>
              <w:numPr>
                <w:ilvl w:val="0"/>
                <w:numId w:val="14"/>
              </w:numPr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0791F" w:rsidRPr="008B67FD" w:rsidRDefault="0080791F" w:rsidP="00FE3717">
            <w:pPr>
              <w:tabs>
                <w:tab w:val="left" w:pos="1213"/>
              </w:tabs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Ходаков Роман Андреевич</w:t>
            </w:r>
          </w:p>
        </w:tc>
      </w:tr>
      <w:tr w:rsidR="0080791F" w:rsidRPr="008B67FD" w:rsidTr="0080791F">
        <w:trPr>
          <w:trHeight w:val="33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0791F" w:rsidRPr="008B67FD" w:rsidRDefault="0080791F" w:rsidP="00FE3717">
            <w:pPr>
              <w:pStyle w:val="a8"/>
              <w:widowControl/>
              <w:numPr>
                <w:ilvl w:val="0"/>
                <w:numId w:val="14"/>
              </w:numPr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0791F" w:rsidRPr="008B67FD" w:rsidRDefault="0080791F" w:rsidP="00FE3717">
            <w:pPr>
              <w:tabs>
                <w:tab w:val="left" w:pos="1213"/>
              </w:tabs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Федоров Артём Дмитриевич</w:t>
            </w:r>
          </w:p>
        </w:tc>
      </w:tr>
      <w:tr w:rsidR="0080791F" w:rsidRPr="008B67FD" w:rsidTr="0080791F">
        <w:trPr>
          <w:trHeight w:val="33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0791F" w:rsidRPr="008B67FD" w:rsidRDefault="0080791F" w:rsidP="00FE3717">
            <w:pPr>
              <w:pStyle w:val="a8"/>
              <w:widowControl/>
              <w:numPr>
                <w:ilvl w:val="0"/>
                <w:numId w:val="14"/>
              </w:numPr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 xml:space="preserve">Кабанов Денис </w:t>
            </w:r>
            <w:proofErr w:type="spellStart"/>
            <w:r w:rsidRPr="008B67FD">
              <w:rPr>
                <w:sz w:val="28"/>
                <w:szCs w:val="28"/>
              </w:rPr>
              <w:t>Фаязович</w:t>
            </w:r>
            <w:proofErr w:type="spellEnd"/>
          </w:p>
        </w:tc>
      </w:tr>
      <w:tr w:rsidR="0080791F" w:rsidRPr="008B67FD" w:rsidTr="0080791F">
        <w:trPr>
          <w:trHeight w:val="33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0791F" w:rsidRPr="008B67FD" w:rsidRDefault="0080791F" w:rsidP="00FE3717">
            <w:pPr>
              <w:pStyle w:val="a8"/>
              <w:widowControl/>
              <w:numPr>
                <w:ilvl w:val="0"/>
                <w:numId w:val="14"/>
              </w:numPr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Бобряшов</w:t>
            </w:r>
            <w:proofErr w:type="spellEnd"/>
            <w:r w:rsidRPr="008B67FD">
              <w:rPr>
                <w:sz w:val="28"/>
                <w:szCs w:val="28"/>
              </w:rPr>
              <w:t xml:space="preserve"> Даниил Валерьевич</w:t>
            </w:r>
          </w:p>
        </w:tc>
      </w:tr>
      <w:tr w:rsidR="0080791F" w:rsidRPr="008B67FD" w:rsidTr="0080791F">
        <w:trPr>
          <w:trHeight w:val="33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0791F" w:rsidRPr="008B67FD" w:rsidRDefault="0080791F" w:rsidP="00FE3717">
            <w:pPr>
              <w:pStyle w:val="a8"/>
              <w:widowControl/>
              <w:numPr>
                <w:ilvl w:val="0"/>
                <w:numId w:val="14"/>
              </w:numPr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Бутузов Роман Алексеевич</w:t>
            </w:r>
          </w:p>
        </w:tc>
      </w:tr>
      <w:tr w:rsidR="0080791F" w:rsidRPr="008B67FD" w:rsidTr="0080791F">
        <w:trPr>
          <w:trHeight w:val="33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0791F" w:rsidRPr="008B67FD" w:rsidRDefault="0080791F" w:rsidP="00FE3717">
            <w:pPr>
              <w:pStyle w:val="a8"/>
              <w:widowControl/>
              <w:numPr>
                <w:ilvl w:val="0"/>
                <w:numId w:val="14"/>
              </w:numPr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Евлюхин</w:t>
            </w:r>
            <w:proofErr w:type="spellEnd"/>
            <w:r w:rsidRPr="008B67FD">
              <w:rPr>
                <w:sz w:val="28"/>
                <w:szCs w:val="28"/>
              </w:rPr>
              <w:t xml:space="preserve"> Илья Сергеевич</w:t>
            </w:r>
          </w:p>
        </w:tc>
      </w:tr>
      <w:tr w:rsidR="0080791F" w:rsidRPr="008B67FD" w:rsidTr="0080791F">
        <w:trPr>
          <w:trHeight w:val="33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0791F" w:rsidRPr="008B67FD" w:rsidRDefault="0080791F" w:rsidP="00FE3717">
            <w:pPr>
              <w:pStyle w:val="a8"/>
              <w:widowControl/>
              <w:numPr>
                <w:ilvl w:val="0"/>
                <w:numId w:val="14"/>
              </w:numPr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Кочанов Илья Михайлович</w:t>
            </w:r>
          </w:p>
        </w:tc>
      </w:tr>
      <w:tr w:rsidR="0080791F" w:rsidRPr="008B67FD" w:rsidTr="0080791F">
        <w:trPr>
          <w:trHeight w:val="33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0791F" w:rsidRPr="008B67FD" w:rsidRDefault="0080791F" w:rsidP="00FE3717">
            <w:pPr>
              <w:pStyle w:val="a8"/>
              <w:widowControl/>
              <w:numPr>
                <w:ilvl w:val="0"/>
                <w:numId w:val="14"/>
              </w:numPr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Воронов Данил Дмитриевич</w:t>
            </w:r>
          </w:p>
        </w:tc>
      </w:tr>
      <w:tr w:rsidR="0080791F" w:rsidRPr="008B67FD" w:rsidTr="0080791F">
        <w:trPr>
          <w:trHeight w:val="33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0791F" w:rsidRPr="008B67FD" w:rsidRDefault="0080791F" w:rsidP="00FE3717">
            <w:pPr>
              <w:pStyle w:val="a8"/>
              <w:widowControl/>
              <w:numPr>
                <w:ilvl w:val="0"/>
                <w:numId w:val="14"/>
              </w:numPr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Медведев Артур Олегович</w:t>
            </w:r>
          </w:p>
        </w:tc>
      </w:tr>
      <w:tr w:rsidR="0080791F" w:rsidRPr="008B67FD" w:rsidTr="0080791F">
        <w:trPr>
          <w:trHeight w:val="33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0791F" w:rsidRPr="008B67FD" w:rsidRDefault="0080791F" w:rsidP="00FE3717">
            <w:pPr>
              <w:pStyle w:val="a8"/>
              <w:widowControl/>
              <w:numPr>
                <w:ilvl w:val="0"/>
                <w:numId w:val="14"/>
              </w:numPr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Фролов Алексей Иванович</w:t>
            </w:r>
          </w:p>
        </w:tc>
      </w:tr>
      <w:tr w:rsidR="0080791F" w:rsidRPr="008B67FD" w:rsidTr="0080791F">
        <w:trPr>
          <w:trHeight w:val="330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91F" w:rsidRPr="008B67FD" w:rsidRDefault="0080791F" w:rsidP="00FE3717">
            <w:pPr>
              <w:pStyle w:val="a8"/>
              <w:widowControl/>
              <w:numPr>
                <w:ilvl w:val="0"/>
                <w:numId w:val="14"/>
              </w:numPr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Кулаченко Степан Станиславович</w:t>
            </w:r>
          </w:p>
        </w:tc>
      </w:tr>
      <w:tr w:rsidR="0080791F" w:rsidRPr="008B67FD" w:rsidTr="0080791F">
        <w:trPr>
          <w:trHeight w:val="330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91F" w:rsidRPr="008B67FD" w:rsidRDefault="0080791F" w:rsidP="00FE3717">
            <w:pPr>
              <w:pStyle w:val="a8"/>
              <w:widowControl/>
              <w:numPr>
                <w:ilvl w:val="0"/>
                <w:numId w:val="14"/>
              </w:numPr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Горчаг</w:t>
            </w:r>
            <w:proofErr w:type="spellEnd"/>
            <w:r w:rsidRPr="008B67FD">
              <w:rPr>
                <w:sz w:val="28"/>
                <w:szCs w:val="28"/>
              </w:rPr>
              <w:t xml:space="preserve"> Илья Денисович</w:t>
            </w:r>
          </w:p>
        </w:tc>
      </w:tr>
      <w:tr w:rsidR="0080791F" w:rsidRPr="008B67FD" w:rsidTr="0080791F">
        <w:trPr>
          <w:trHeight w:val="330"/>
        </w:trPr>
        <w:tc>
          <w:tcPr>
            <w:tcW w:w="65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0791F" w:rsidRPr="008B67FD" w:rsidRDefault="0080791F" w:rsidP="00FE3717">
            <w:pPr>
              <w:pStyle w:val="a8"/>
              <w:widowControl/>
              <w:numPr>
                <w:ilvl w:val="0"/>
                <w:numId w:val="14"/>
              </w:numPr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 xml:space="preserve">Знаменский Георгий </w:t>
            </w:r>
            <w:proofErr w:type="spellStart"/>
            <w:r w:rsidRPr="008B67FD">
              <w:rPr>
                <w:sz w:val="28"/>
                <w:szCs w:val="28"/>
              </w:rPr>
              <w:t>Гайкович</w:t>
            </w:r>
            <w:proofErr w:type="spellEnd"/>
          </w:p>
        </w:tc>
      </w:tr>
      <w:tr w:rsidR="0080791F" w:rsidRPr="008B67FD" w:rsidTr="0080791F">
        <w:trPr>
          <w:trHeight w:val="330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91F" w:rsidRPr="008B67FD" w:rsidRDefault="0080791F" w:rsidP="00FE3717">
            <w:pPr>
              <w:pStyle w:val="a8"/>
              <w:widowControl/>
              <w:numPr>
                <w:ilvl w:val="0"/>
                <w:numId w:val="14"/>
              </w:numPr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Хожаев</w:t>
            </w:r>
            <w:proofErr w:type="spellEnd"/>
            <w:r w:rsidRPr="008B67FD">
              <w:rPr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sz w:val="28"/>
                <w:szCs w:val="28"/>
              </w:rPr>
              <w:t>Данир</w:t>
            </w:r>
            <w:proofErr w:type="spellEnd"/>
            <w:r w:rsidRPr="008B67FD">
              <w:rPr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sz w:val="28"/>
                <w:szCs w:val="28"/>
              </w:rPr>
              <w:t>Равильевич</w:t>
            </w:r>
            <w:proofErr w:type="spellEnd"/>
          </w:p>
        </w:tc>
      </w:tr>
      <w:tr w:rsidR="0080791F" w:rsidRPr="008B67FD" w:rsidTr="0080791F">
        <w:trPr>
          <w:trHeight w:val="330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91F" w:rsidRPr="008B67FD" w:rsidRDefault="0080791F" w:rsidP="00FE3717">
            <w:pPr>
              <w:pStyle w:val="a8"/>
              <w:widowControl/>
              <w:numPr>
                <w:ilvl w:val="0"/>
                <w:numId w:val="14"/>
              </w:numPr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Рябов Степан Романович</w:t>
            </w:r>
          </w:p>
        </w:tc>
      </w:tr>
      <w:tr w:rsidR="0080791F" w:rsidRPr="008B67FD" w:rsidTr="0080791F">
        <w:trPr>
          <w:trHeight w:val="330"/>
        </w:trPr>
        <w:tc>
          <w:tcPr>
            <w:tcW w:w="65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0791F" w:rsidRPr="008B67FD" w:rsidRDefault="0080791F" w:rsidP="00FE3717">
            <w:pPr>
              <w:pStyle w:val="a8"/>
              <w:widowControl/>
              <w:numPr>
                <w:ilvl w:val="0"/>
                <w:numId w:val="14"/>
              </w:numPr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Рожков Дмитрий Анатольевич</w:t>
            </w:r>
          </w:p>
        </w:tc>
      </w:tr>
      <w:tr w:rsidR="0080791F" w:rsidRPr="008B67FD" w:rsidTr="0080791F">
        <w:trPr>
          <w:trHeight w:val="33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0791F" w:rsidRPr="008B67FD" w:rsidRDefault="0080791F" w:rsidP="00FE3717">
            <w:pPr>
              <w:pStyle w:val="a8"/>
              <w:widowControl/>
              <w:numPr>
                <w:ilvl w:val="0"/>
                <w:numId w:val="14"/>
              </w:numPr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Иванов Максим Сергеевич</w:t>
            </w:r>
          </w:p>
        </w:tc>
      </w:tr>
      <w:tr w:rsidR="0080791F" w:rsidRPr="008B67FD" w:rsidTr="0080791F">
        <w:trPr>
          <w:trHeight w:val="33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0791F" w:rsidRPr="008B67FD" w:rsidRDefault="0080791F" w:rsidP="00FE3717">
            <w:pPr>
              <w:pStyle w:val="a8"/>
              <w:widowControl/>
              <w:numPr>
                <w:ilvl w:val="0"/>
                <w:numId w:val="14"/>
              </w:numPr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Аксёнов Александр Александрович</w:t>
            </w:r>
          </w:p>
        </w:tc>
      </w:tr>
      <w:tr w:rsidR="0080791F" w:rsidRPr="008B67FD" w:rsidTr="0080791F">
        <w:trPr>
          <w:trHeight w:val="33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0791F" w:rsidRPr="008B67FD" w:rsidRDefault="0080791F" w:rsidP="00FE3717">
            <w:pPr>
              <w:pStyle w:val="a8"/>
              <w:widowControl/>
              <w:numPr>
                <w:ilvl w:val="0"/>
                <w:numId w:val="14"/>
              </w:numPr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Дуюнов</w:t>
            </w:r>
            <w:proofErr w:type="spellEnd"/>
            <w:r w:rsidRPr="008B67FD">
              <w:rPr>
                <w:sz w:val="28"/>
                <w:szCs w:val="28"/>
              </w:rPr>
              <w:t xml:space="preserve"> Владимир Владимирович</w:t>
            </w:r>
          </w:p>
        </w:tc>
      </w:tr>
      <w:tr w:rsidR="0080791F" w:rsidRPr="008B67FD" w:rsidTr="0080791F">
        <w:trPr>
          <w:trHeight w:val="33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0791F" w:rsidRPr="008B67FD" w:rsidRDefault="0080791F" w:rsidP="00FE3717">
            <w:pPr>
              <w:pStyle w:val="a8"/>
              <w:widowControl/>
              <w:numPr>
                <w:ilvl w:val="0"/>
                <w:numId w:val="14"/>
              </w:numPr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Серебряков Василий Николаевич</w:t>
            </w:r>
          </w:p>
        </w:tc>
      </w:tr>
      <w:tr w:rsidR="0080791F" w:rsidRPr="008B67FD" w:rsidTr="0080791F">
        <w:trPr>
          <w:trHeight w:val="33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0791F" w:rsidRPr="008B67FD" w:rsidRDefault="0080791F" w:rsidP="00FE3717">
            <w:pPr>
              <w:pStyle w:val="a8"/>
              <w:widowControl/>
              <w:numPr>
                <w:ilvl w:val="0"/>
                <w:numId w:val="14"/>
              </w:numPr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Флягин</w:t>
            </w:r>
            <w:proofErr w:type="spellEnd"/>
            <w:r w:rsidRPr="008B67FD">
              <w:rPr>
                <w:sz w:val="28"/>
                <w:szCs w:val="28"/>
              </w:rPr>
              <w:t xml:space="preserve"> Сергей Алексеевич</w:t>
            </w:r>
          </w:p>
        </w:tc>
      </w:tr>
      <w:tr w:rsidR="0080791F" w:rsidRPr="008B67FD" w:rsidTr="0080791F">
        <w:trPr>
          <w:trHeight w:val="33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0791F" w:rsidRPr="008B67FD" w:rsidRDefault="0080791F" w:rsidP="00FE3717">
            <w:pPr>
              <w:pStyle w:val="a8"/>
              <w:widowControl/>
              <w:numPr>
                <w:ilvl w:val="0"/>
                <w:numId w:val="14"/>
              </w:numPr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Маслов Сергей Алексеевич</w:t>
            </w:r>
          </w:p>
        </w:tc>
      </w:tr>
      <w:tr w:rsidR="0080791F" w:rsidRPr="008B67FD" w:rsidTr="0080791F">
        <w:trPr>
          <w:trHeight w:val="33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0791F" w:rsidRPr="008B67FD" w:rsidRDefault="0080791F" w:rsidP="00FE3717">
            <w:pPr>
              <w:pStyle w:val="a8"/>
              <w:widowControl/>
              <w:numPr>
                <w:ilvl w:val="0"/>
                <w:numId w:val="14"/>
              </w:numPr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Шатов Николай Константинович</w:t>
            </w:r>
          </w:p>
        </w:tc>
      </w:tr>
      <w:tr w:rsidR="0080791F" w:rsidRPr="008B67FD" w:rsidTr="0080791F">
        <w:trPr>
          <w:trHeight w:val="330"/>
        </w:trPr>
        <w:tc>
          <w:tcPr>
            <w:tcW w:w="65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0791F" w:rsidRPr="008B67FD" w:rsidRDefault="0080791F" w:rsidP="00FE3717">
            <w:pPr>
              <w:pStyle w:val="a8"/>
              <w:widowControl/>
              <w:numPr>
                <w:ilvl w:val="0"/>
                <w:numId w:val="14"/>
              </w:numPr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Грачев Илья Дмитриевич</w:t>
            </w:r>
          </w:p>
        </w:tc>
      </w:tr>
      <w:tr w:rsidR="0080791F" w:rsidRPr="008B67FD" w:rsidTr="0080791F">
        <w:trPr>
          <w:trHeight w:val="33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0791F" w:rsidRPr="008B67FD" w:rsidRDefault="0080791F" w:rsidP="00FE3717">
            <w:pPr>
              <w:pStyle w:val="a8"/>
              <w:widowControl/>
              <w:numPr>
                <w:ilvl w:val="0"/>
                <w:numId w:val="14"/>
              </w:numPr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Разоренов</w:t>
            </w:r>
            <w:proofErr w:type="spellEnd"/>
            <w:r w:rsidRPr="008B67FD">
              <w:rPr>
                <w:sz w:val="28"/>
                <w:szCs w:val="28"/>
              </w:rPr>
              <w:t xml:space="preserve"> Игорь Павлович</w:t>
            </w:r>
          </w:p>
        </w:tc>
      </w:tr>
      <w:tr w:rsidR="0080791F" w:rsidRPr="008B67FD" w:rsidTr="0080791F">
        <w:trPr>
          <w:trHeight w:val="33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0791F" w:rsidRPr="008B67FD" w:rsidRDefault="0080791F" w:rsidP="00FE3717">
            <w:pPr>
              <w:pStyle w:val="a8"/>
              <w:widowControl/>
              <w:numPr>
                <w:ilvl w:val="0"/>
                <w:numId w:val="14"/>
              </w:numPr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Лыжин Михаил Алексеевич</w:t>
            </w:r>
          </w:p>
        </w:tc>
      </w:tr>
      <w:tr w:rsidR="0080791F" w:rsidRPr="008B67FD" w:rsidTr="0080791F">
        <w:trPr>
          <w:trHeight w:val="33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0791F" w:rsidRPr="008B67FD" w:rsidRDefault="0080791F" w:rsidP="00FE3717">
            <w:pPr>
              <w:pStyle w:val="a8"/>
              <w:widowControl/>
              <w:numPr>
                <w:ilvl w:val="0"/>
                <w:numId w:val="14"/>
              </w:numPr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Попов Николай Павлович</w:t>
            </w:r>
          </w:p>
        </w:tc>
      </w:tr>
      <w:tr w:rsidR="0080791F" w:rsidRPr="008B67FD" w:rsidTr="0080791F">
        <w:trPr>
          <w:trHeight w:val="33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0791F" w:rsidRPr="008B67FD" w:rsidRDefault="0080791F" w:rsidP="00FE3717">
            <w:pPr>
              <w:pStyle w:val="a8"/>
              <w:widowControl/>
              <w:numPr>
                <w:ilvl w:val="0"/>
                <w:numId w:val="14"/>
              </w:numPr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Ветров Арсений Станиславович</w:t>
            </w:r>
          </w:p>
        </w:tc>
      </w:tr>
      <w:tr w:rsidR="0080791F" w:rsidRPr="008B67FD" w:rsidTr="0080791F">
        <w:trPr>
          <w:trHeight w:val="33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0791F" w:rsidRPr="008B67FD" w:rsidRDefault="0080791F" w:rsidP="00FE3717">
            <w:pPr>
              <w:pStyle w:val="a8"/>
              <w:widowControl/>
              <w:numPr>
                <w:ilvl w:val="0"/>
                <w:numId w:val="14"/>
              </w:numPr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Устинов Александр Александрович</w:t>
            </w:r>
          </w:p>
        </w:tc>
      </w:tr>
      <w:tr w:rsidR="0080791F" w:rsidRPr="008B67FD" w:rsidTr="0080791F">
        <w:trPr>
          <w:trHeight w:val="33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0791F" w:rsidRPr="008B67FD" w:rsidRDefault="0080791F" w:rsidP="00FE3717">
            <w:pPr>
              <w:pStyle w:val="a8"/>
              <w:widowControl/>
              <w:numPr>
                <w:ilvl w:val="0"/>
                <w:numId w:val="14"/>
              </w:numPr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Трубицын</w:t>
            </w:r>
            <w:proofErr w:type="spellEnd"/>
            <w:r w:rsidRPr="008B67FD">
              <w:rPr>
                <w:sz w:val="28"/>
                <w:szCs w:val="28"/>
              </w:rPr>
              <w:t xml:space="preserve"> Марк Вячеславович</w:t>
            </w:r>
          </w:p>
        </w:tc>
      </w:tr>
      <w:tr w:rsidR="0080791F" w:rsidRPr="008B67FD" w:rsidTr="0080791F">
        <w:trPr>
          <w:trHeight w:val="33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0791F" w:rsidRPr="008B67FD" w:rsidRDefault="0080791F" w:rsidP="00FE3717">
            <w:pPr>
              <w:pStyle w:val="a8"/>
              <w:widowControl/>
              <w:numPr>
                <w:ilvl w:val="0"/>
                <w:numId w:val="14"/>
              </w:numPr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Герасимов Сергей Дмитриевич</w:t>
            </w:r>
          </w:p>
        </w:tc>
      </w:tr>
      <w:tr w:rsidR="0080791F" w:rsidRPr="008B67FD" w:rsidTr="0080791F">
        <w:trPr>
          <w:trHeight w:val="33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0791F" w:rsidRPr="008B67FD" w:rsidRDefault="0080791F" w:rsidP="00FE3717">
            <w:pPr>
              <w:pStyle w:val="a8"/>
              <w:widowControl/>
              <w:numPr>
                <w:ilvl w:val="0"/>
                <w:numId w:val="14"/>
              </w:numPr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Нуржанов</w:t>
            </w:r>
            <w:proofErr w:type="spellEnd"/>
            <w:r w:rsidRPr="008B67FD">
              <w:rPr>
                <w:sz w:val="28"/>
                <w:szCs w:val="28"/>
              </w:rPr>
              <w:t xml:space="preserve"> Кирилл Германович</w:t>
            </w:r>
          </w:p>
        </w:tc>
      </w:tr>
      <w:tr w:rsidR="0080791F" w:rsidRPr="008B67FD" w:rsidTr="0080791F">
        <w:trPr>
          <w:trHeight w:val="33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0791F" w:rsidRPr="008B67FD" w:rsidRDefault="0080791F" w:rsidP="00FE3717">
            <w:pPr>
              <w:pStyle w:val="a8"/>
              <w:widowControl/>
              <w:numPr>
                <w:ilvl w:val="0"/>
                <w:numId w:val="14"/>
              </w:numPr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Китаев Андрей Васильевич</w:t>
            </w:r>
          </w:p>
        </w:tc>
      </w:tr>
      <w:tr w:rsidR="0080791F" w:rsidRPr="008B67FD" w:rsidTr="0080791F">
        <w:trPr>
          <w:trHeight w:val="33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0791F" w:rsidRPr="008B67FD" w:rsidRDefault="0080791F" w:rsidP="00FE3717">
            <w:pPr>
              <w:pStyle w:val="a8"/>
              <w:widowControl/>
              <w:numPr>
                <w:ilvl w:val="0"/>
                <w:numId w:val="14"/>
              </w:numPr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Белов Владислав Андреевич</w:t>
            </w:r>
          </w:p>
        </w:tc>
      </w:tr>
      <w:tr w:rsidR="0080791F" w:rsidRPr="008B67FD" w:rsidTr="0080791F">
        <w:trPr>
          <w:trHeight w:val="33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0791F" w:rsidRPr="008B67FD" w:rsidRDefault="0080791F" w:rsidP="00FE3717">
            <w:pPr>
              <w:pStyle w:val="a8"/>
              <w:widowControl/>
              <w:numPr>
                <w:ilvl w:val="0"/>
                <w:numId w:val="14"/>
              </w:numPr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Глушков Иван Витальевич</w:t>
            </w:r>
          </w:p>
        </w:tc>
      </w:tr>
      <w:tr w:rsidR="0080791F" w:rsidRPr="008B67FD" w:rsidTr="0080791F">
        <w:trPr>
          <w:trHeight w:val="33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0791F" w:rsidRPr="008B67FD" w:rsidRDefault="0080791F" w:rsidP="00FE3717">
            <w:pPr>
              <w:pStyle w:val="a8"/>
              <w:widowControl/>
              <w:numPr>
                <w:ilvl w:val="0"/>
                <w:numId w:val="14"/>
              </w:numPr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Пыру Валентин Ионович</w:t>
            </w:r>
          </w:p>
        </w:tc>
      </w:tr>
      <w:tr w:rsidR="0080791F" w:rsidRPr="008B67FD" w:rsidTr="0080791F">
        <w:trPr>
          <w:trHeight w:val="33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0791F" w:rsidRPr="008B67FD" w:rsidRDefault="0080791F" w:rsidP="00FE3717">
            <w:pPr>
              <w:pStyle w:val="a8"/>
              <w:widowControl/>
              <w:numPr>
                <w:ilvl w:val="0"/>
                <w:numId w:val="14"/>
              </w:numPr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Фёдоров Артём Вячеславович</w:t>
            </w:r>
          </w:p>
        </w:tc>
      </w:tr>
      <w:tr w:rsidR="0080791F" w:rsidRPr="008B67FD" w:rsidTr="0080791F">
        <w:trPr>
          <w:trHeight w:val="33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0791F" w:rsidRPr="008B67FD" w:rsidRDefault="0080791F" w:rsidP="00FE3717">
            <w:pPr>
              <w:pStyle w:val="a8"/>
              <w:widowControl/>
              <w:numPr>
                <w:ilvl w:val="0"/>
                <w:numId w:val="14"/>
              </w:numPr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Койдан</w:t>
            </w:r>
            <w:proofErr w:type="spellEnd"/>
            <w:r w:rsidRPr="008B67FD">
              <w:rPr>
                <w:sz w:val="28"/>
                <w:szCs w:val="28"/>
              </w:rPr>
              <w:t xml:space="preserve"> Анастасия Викторовна</w:t>
            </w:r>
          </w:p>
        </w:tc>
      </w:tr>
      <w:tr w:rsidR="0080791F" w:rsidRPr="008B67FD" w:rsidTr="0080791F">
        <w:trPr>
          <w:trHeight w:val="330"/>
        </w:trPr>
        <w:tc>
          <w:tcPr>
            <w:tcW w:w="65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0791F" w:rsidRPr="008B67FD" w:rsidRDefault="0080791F" w:rsidP="00E264C4">
            <w:pPr>
              <w:pStyle w:val="a8"/>
              <w:widowControl/>
              <w:autoSpaceDE/>
              <w:autoSpaceDN/>
              <w:adjustRightInd/>
              <w:ind w:left="36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rPr>
          <w:trHeight w:val="33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0791F" w:rsidRPr="008B67FD" w:rsidRDefault="0080791F" w:rsidP="00FE3717">
            <w:pPr>
              <w:pStyle w:val="a8"/>
              <w:widowControl/>
              <w:numPr>
                <w:ilvl w:val="0"/>
                <w:numId w:val="14"/>
              </w:numPr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Разин Вадим Романович</w:t>
            </w:r>
          </w:p>
        </w:tc>
      </w:tr>
      <w:tr w:rsidR="0080791F" w:rsidRPr="008B67FD" w:rsidTr="0080791F">
        <w:trPr>
          <w:trHeight w:val="33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0791F" w:rsidRPr="008B67FD" w:rsidRDefault="0080791F" w:rsidP="00FE3717">
            <w:pPr>
              <w:pStyle w:val="a8"/>
              <w:widowControl/>
              <w:numPr>
                <w:ilvl w:val="0"/>
                <w:numId w:val="14"/>
              </w:numPr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Любецкая Александра Витальевна</w:t>
            </w:r>
          </w:p>
        </w:tc>
      </w:tr>
      <w:tr w:rsidR="0080791F" w:rsidRPr="008B67FD" w:rsidTr="0080791F">
        <w:trPr>
          <w:trHeight w:val="33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0791F" w:rsidRPr="008B67FD" w:rsidRDefault="0080791F" w:rsidP="00FE3717">
            <w:pPr>
              <w:pStyle w:val="a8"/>
              <w:widowControl/>
              <w:numPr>
                <w:ilvl w:val="0"/>
                <w:numId w:val="14"/>
              </w:numPr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 xml:space="preserve">Алиев Тимур </w:t>
            </w:r>
            <w:proofErr w:type="spellStart"/>
            <w:r w:rsidRPr="008B67FD">
              <w:rPr>
                <w:sz w:val="28"/>
                <w:szCs w:val="28"/>
              </w:rPr>
              <w:t>Сурхаевич</w:t>
            </w:r>
            <w:proofErr w:type="spellEnd"/>
          </w:p>
        </w:tc>
      </w:tr>
      <w:tr w:rsidR="0080791F" w:rsidRPr="008B67FD" w:rsidTr="0080791F">
        <w:trPr>
          <w:trHeight w:val="33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0791F" w:rsidRPr="008B67FD" w:rsidRDefault="0080791F" w:rsidP="00FE3717">
            <w:pPr>
              <w:pStyle w:val="a8"/>
              <w:widowControl/>
              <w:numPr>
                <w:ilvl w:val="0"/>
                <w:numId w:val="14"/>
              </w:numPr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Шахбанов</w:t>
            </w:r>
            <w:proofErr w:type="spellEnd"/>
            <w:r w:rsidRPr="008B67FD">
              <w:rPr>
                <w:sz w:val="28"/>
                <w:szCs w:val="28"/>
              </w:rPr>
              <w:t xml:space="preserve"> Магомед Рустамович</w:t>
            </w:r>
          </w:p>
        </w:tc>
      </w:tr>
      <w:tr w:rsidR="0080791F" w:rsidRPr="008B67FD" w:rsidTr="0080791F">
        <w:trPr>
          <w:trHeight w:val="33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0791F" w:rsidRPr="008B67FD" w:rsidRDefault="0080791F" w:rsidP="00FE3717">
            <w:pPr>
              <w:pStyle w:val="a8"/>
              <w:widowControl/>
              <w:numPr>
                <w:ilvl w:val="0"/>
                <w:numId w:val="14"/>
              </w:numPr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Рогунов</w:t>
            </w:r>
            <w:proofErr w:type="spellEnd"/>
            <w:r w:rsidRPr="008B67FD">
              <w:rPr>
                <w:sz w:val="28"/>
                <w:szCs w:val="28"/>
              </w:rPr>
              <w:t xml:space="preserve"> Максим Юрьевич</w:t>
            </w:r>
          </w:p>
        </w:tc>
      </w:tr>
      <w:tr w:rsidR="0080791F" w:rsidRPr="008B67FD" w:rsidTr="0080791F">
        <w:trPr>
          <w:trHeight w:val="330"/>
        </w:trPr>
        <w:tc>
          <w:tcPr>
            <w:tcW w:w="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0791F" w:rsidRPr="008B67FD" w:rsidRDefault="0080791F" w:rsidP="00FE3717">
            <w:pPr>
              <w:pStyle w:val="a8"/>
              <w:widowControl/>
              <w:numPr>
                <w:ilvl w:val="0"/>
                <w:numId w:val="14"/>
              </w:numPr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Мастюков</w:t>
            </w:r>
            <w:proofErr w:type="spellEnd"/>
            <w:r w:rsidRPr="008B67FD">
              <w:rPr>
                <w:sz w:val="28"/>
                <w:szCs w:val="28"/>
              </w:rPr>
              <w:t xml:space="preserve"> Даниил Андреевич</w:t>
            </w:r>
          </w:p>
        </w:tc>
      </w:tr>
    </w:tbl>
    <w:p w:rsidR="0011528C" w:rsidRPr="008B67FD" w:rsidRDefault="0011528C" w:rsidP="00EB27F0">
      <w:pPr>
        <w:autoSpaceDE/>
        <w:autoSpaceDN/>
        <w:adjustRightInd/>
        <w:spacing w:before="197" w:after="280" w:line="270" w:lineRule="exact"/>
        <w:jc w:val="both"/>
        <w:rPr>
          <w:sz w:val="28"/>
          <w:szCs w:val="28"/>
        </w:rPr>
      </w:pPr>
      <w:r w:rsidRPr="008B67FD">
        <w:rPr>
          <w:sz w:val="28"/>
          <w:szCs w:val="28"/>
        </w:rPr>
        <w:t xml:space="preserve"> 20.01.01 </w:t>
      </w:r>
      <w:proofErr w:type="gramStart"/>
      <w:r w:rsidRPr="008B67FD">
        <w:rPr>
          <w:sz w:val="28"/>
          <w:szCs w:val="28"/>
        </w:rPr>
        <w:t xml:space="preserve">Пожарный,  </w:t>
      </w:r>
      <w:r w:rsidRPr="008B67FD">
        <w:rPr>
          <w:b/>
          <w:sz w:val="28"/>
          <w:szCs w:val="28"/>
        </w:rPr>
        <w:t>группа</w:t>
      </w:r>
      <w:proofErr w:type="gramEnd"/>
      <w:r w:rsidRPr="008B67FD">
        <w:rPr>
          <w:b/>
          <w:sz w:val="28"/>
          <w:szCs w:val="28"/>
        </w:rPr>
        <w:t xml:space="preserve"> ПОЖ</w:t>
      </w:r>
      <w:r w:rsidR="008B732E" w:rsidRPr="008B67FD">
        <w:rPr>
          <w:b/>
          <w:sz w:val="28"/>
          <w:szCs w:val="28"/>
        </w:rPr>
        <w:t xml:space="preserve"> 26.23</w:t>
      </w:r>
      <w:r w:rsidRPr="008B67FD">
        <w:rPr>
          <w:sz w:val="28"/>
          <w:szCs w:val="28"/>
        </w:rPr>
        <w:t xml:space="preserve"> </w:t>
      </w:r>
      <w:r w:rsidR="002826ED">
        <w:rPr>
          <w:sz w:val="28"/>
          <w:szCs w:val="28"/>
        </w:rPr>
        <w:t xml:space="preserve"> </w:t>
      </w:r>
    </w:p>
    <w:tbl>
      <w:tblPr>
        <w:tblW w:w="6233" w:type="dxa"/>
        <w:tblLook w:val="04A0" w:firstRow="1" w:lastRow="0" w:firstColumn="1" w:lastColumn="0" w:noHBand="0" w:noVBand="1"/>
      </w:tblPr>
      <w:tblGrid>
        <w:gridCol w:w="841"/>
        <w:gridCol w:w="5392"/>
      </w:tblGrid>
      <w:tr w:rsidR="0080791F" w:rsidRPr="008B67FD" w:rsidTr="0080791F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94829">
            <w:pPr>
              <w:jc w:val="right"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94829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Ф.И.О.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FE3717">
            <w:pPr>
              <w:pStyle w:val="a8"/>
              <w:numPr>
                <w:ilvl w:val="0"/>
                <w:numId w:val="46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 xml:space="preserve">Точилин Андрей Олегович 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FE3717">
            <w:pPr>
              <w:pStyle w:val="a8"/>
              <w:numPr>
                <w:ilvl w:val="0"/>
                <w:numId w:val="46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Панасьянц</w:t>
            </w:r>
            <w:proofErr w:type="spellEnd"/>
            <w:r w:rsidRPr="008B67FD">
              <w:rPr>
                <w:sz w:val="28"/>
                <w:szCs w:val="28"/>
              </w:rPr>
              <w:t xml:space="preserve"> Матвей Андреевич  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FE3717">
            <w:pPr>
              <w:pStyle w:val="a8"/>
              <w:numPr>
                <w:ilvl w:val="0"/>
                <w:numId w:val="46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Заборский</w:t>
            </w:r>
            <w:proofErr w:type="spellEnd"/>
            <w:r w:rsidRPr="008B67FD">
              <w:rPr>
                <w:sz w:val="28"/>
                <w:szCs w:val="28"/>
              </w:rPr>
              <w:t xml:space="preserve"> Игорь Валерьевич  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FE3717">
            <w:pPr>
              <w:pStyle w:val="a8"/>
              <w:numPr>
                <w:ilvl w:val="0"/>
                <w:numId w:val="46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 xml:space="preserve">Черный Максим Евгеньевич  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FE3717">
            <w:pPr>
              <w:pStyle w:val="a8"/>
              <w:numPr>
                <w:ilvl w:val="0"/>
                <w:numId w:val="46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 xml:space="preserve">Широков Владимир Витальевич 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FE3717">
            <w:pPr>
              <w:pStyle w:val="a8"/>
              <w:numPr>
                <w:ilvl w:val="0"/>
                <w:numId w:val="46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 xml:space="preserve">Кислов Данила Константинович 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FE3717">
            <w:pPr>
              <w:pStyle w:val="a8"/>
              <w:numPr>
                <w:ilvl w:val="0"/>
                <w:numId w:val="46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 xml:space="preserve">Жихарев Владислав Юрьевич 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FE3717">
            <w:pPr>
              <w:pStyle w:val="a8"/>
              <w:numPr>
                <w:ilvl w:val="0"/>
                <w:numId w:val="46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Янбых</w:t>
            </w:r>
            <w:proofErr w:type="spellEnd"/>
            <w:r w:rsidRPr="008B67FD">
              <w:rPr>
                <w:sz w:val="28"/>
                <w:szCs w:val="28"/>
              </w:rPr>
              <w:t xml:space="preserve"> Алексей Сергеевич  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FE3717">
            <w:pPr>
              <w:pStyle w:val="a8"/>
              <w:numPr>
                <w:ilvl w:val="0"/>
                <w:numId w:val="46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Макаев</w:t>
            </w:r>
            <w:proofErr w:type="spellEnd"/>
            <w:r w:rsidRPr="008B67FD">
              <w:rPr>
                <w:sz w:val="28"/>
                <w:szCs w:val="28"/>
              </w:rPr>
              <w:t xml:space="preserve"> Егор Евгеньевич  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FE3717">
            <w:pPr>
              <w:pStyle w:val="a8"/>
              <w:numPr>
                <w:ilvl w:val="0"/>
                <w:numId w:val="46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Гилёв</w:t>
            </w:r>
            <w:proofErr w:type="spellEnd"/>
            <w:r w:rsidRPr="008B67FD">
              <w:rPr>
                <w:sz w:val="28"/>
                <w:szCs w:val="28"/>
              </w:rPr>
              <w:t xml:space="preserve"> Андрей Петрович  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FE3717">
            <w:pPr>
              <w:pStyle w:val="a8"/>
              <w:numPr>
                <w:ilvl w:val="0"/>
                <w:numId w:val="46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Новоторцев</w:t>
            </w:r>
            <w:proofErr w:type="spellEnd"/>
            <w:r w:rsidRPr="008B67FD">
              <w:rPr>
                <w:sz w:val="28"/>
                <w:szCs w:val="28"/>
              </w:rPr>
              <w:t xml:space="preserve"> Илья Олегович 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FE3717">
            <w:pPr>
              <w:pStyle w:val="a8"/>
              <w:numPr>
                <w:ilvl w:val="0"/>
                <w:numId w:val="46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Туловский</w:t>
            </w:r>
            <w:proofErr w:type="spellEnd"/>
            <w:r w:rsidRPr="008B67FD">
              <w:rPr>
                <w:sz w:val="28"/>
                <w:szCs w:val="28"/>
              </w:rPr>
              <w:t xml:space="preserve"> Иван Андреевич 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FE3717">
            <w:pPr>
              <w:pStyle w:val="a8"/>
              <w:numPr>
                <w:ilvl w:val="0"/>
                <w:numId w:val="46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Иргизцев</w:t>
            </w:r>
            <w:proofErr w:type="spellEnd"/>
            <w:r w:rsidRPr="008B67FD">
              <w:rPr>
                <w:sz w:val="28"/>
                <w:szCs w:val="28"/>
              </w:rPr>
              <w:t xml:space="preserve"> Антон Алексеевич  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FE3717">
            <w:pPr>
              <w:pStyle w:val="a8"/>
              <w:numPr>
                <w:ilvl w:val="0"/>
                <w:numId w:val="46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Коголь</w:t>
            </w:r>
            <w:proofErr w:type="spellEnd"/>
            <w:r w:rsidRPr="008B67FD">
              <w:rPr>
                <w:sz w:val="28"/>
                <w:szCs w:val="28"/>
              </w:rPr>
              <w:t xml:space="preserve"> Александр Александрович 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FE3717">
            <w:pPr>
              <w:pStyle w:val="a8"/>
              <w:numPr>
                <w:ilvl w:val="0"/>
                <w:numId w:val="46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Кондрицкий</w:t>
            </w:r>
            <w:proofErr w:type="spellEnd"/>
            <w:r w:rsidRPr="008B67FD">
              <w:rPr>
                <w:sz w:val="28"/>
                <w:szCs w:val="28"/>
              </w:rPr>
              <w:t xml:space="preserve"> Никита Алексеевич  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FE3717">
            <w:pPr>
              <w:pStyle w:val="a8"/>
              <w:numPr>
                <w:ilvl w:val="0"/>
                <w:numId w:val="46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 xml:space="preserve">Чепалов Артём Андреевич  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FE3717">
            <w:pPr>
              <w:pStyle w:val="a8"/>
              <w:numPr>
                <w:ilvl w:val="0"/>
                <w:numId w:val="46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Комаринский</w:t>
            </w:r>
            <w:proofErr w:type="spellEnd"/>
            <w:r w:rsidRPr="008B67FD">
              <w:rPr>
                <w:sz w:val="28"/>
                <w:szCs w:val="28"/>
              </w:rPr>
              <w:t xml:space="preserve"> Артем Юрьевич  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FE3717">
            <w:pPr>
              <w:pStyle w:val="a8"/>
              <w:numPr>
                <w:ilvl w:val="0"/>
                <w:numId w:val="46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 xml:space="preserve">Бердников Владислав Викторович 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FE3717">
            <w:pPr>
              <w:pStyle w:val="a8"/>
              <w:numPr>
                <w:ilvl w:val="0"/>
                <w:numId w:val="46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 xml:space="preserve">Рамазанов Дмитрий Русланович  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FE3717">
            <w:pPr>
              <w:pStyle w:val="a8"/>
              <w:numPr>
                <w:ilvl w:val="0"/>
                <w:numId w:val="46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 xml:space="preserve">Кулагин Игорь Юрьевич 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FE3717">
            <w:pPr>
              <w:pStyle w:val="a8"/>
              <w:numPr>
                <w:ilvl w:val="0"/>
                <w:numId w:val="46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Шахбанов</w:t>
            </w:r>
            <w:proofErr w:type="spellEnd"/>
            <w:r w:rsidRPr="008B67FD">
              <w:rPr>
                <w:sz w:val="28"/>
                <w:szCs w:val="28"/>
              </w:rPr>
              <w:t xml:space="preserve"> Рамазан </w:t>
            </w:r>
            <w:proofErr w:type="spellStart"/>
            <w:r w:rsidRPr="008B67FD">
              <w:rPr>
                <w:sz w:val="28"/>
                <w:szCs w:val="28"/>
              </w:rPr>
              <w:t>Магомедгаджиевич</w:t>
            </w:r>
            <w:proofErr w:type="spellEnd"/>
            <w:r w:rsidRPr="008B67FD">
              <w:rPr>
                <w:sz w:val="28"/>
                <w:szCs w:val="28"/>
              </w:rPr>
              <w:t xml:space="preserve">  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FE3717">
            <w:pPr>
              <w:pStyle w:val="a8"/>
              <w:numPr>
                <w:ilvl w:val="0"/>
                <w:numId w:val="46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 xml:space="preserve">Бабаев </w:t>
            </w:r>
            <w:proofErr w:type="spellStart"/>
            <w:r w:rsidRPr="008B67FD">
              <w:rPr>
                <w:sz w:val="28"/>
                <w:szCs w:val="28"/>
              </w:rPr>
              <w:t>Алиджон</w:t>
            </w:r>
            <w:proofErr w:type="spellEnd"/>
            <w:r w:rsidRPr="008B67FD">
              <w:rPr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sz w:val="28"/>
                <w:szCs w:val="28"/>
              </w:rPr>
              <w:t>Низомиддинович</w:t>
            </w:r>
            <w:proofErr w:type="spellEnd"/>
            <w:r w:rsidRPr="008B67FD">
              <w:rPr>
                <w:sz w:val="28"/>
                <w:szCs w:val="28"/>
              </w:rPr>
              <w:t xml:space="preserve">  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FE3717">
            <w:pPr>
              <w:pStyle w:val="a8"/>
              <w:numPr>
                <w:ilvl w:val="0"/>
                <w:numId w:val="46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 xml:space="preserve">Захаров Марк Георгиевич 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FE3717">
            <w:pPr>
              <w:pStyle w:val="a8"/>
              <w:numPr>
                <w:ilvl w:val="0"/>
                <w:numId w:val="46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1F" w:rsidRPr="008B67FD" w:rsidRDefault="0080791F" w:rsidP="00FE3717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Базаев</w:t>
            </w:r>
            <w:proofErr w:type="spellEnd"/>
            <w:r w:rsidRPr="008B67FD">
              <w:rPr>
                <w:sz w:val="28"/>
                <w:szCs w:val="28"/>
              </w:rPr>
              <w:t xml:space="preserve"> Архип Иванович  </w:t>
            </w:r>
          </w:p>
        </w:tc>
      </w:tr>
    </w:tbl>
    <w:p w:rsidR="00EB27F0" w:rsidRPr="008B67FD" w:rsidRDefault="00EB27F0" w:rsidP="00EB27F0">
      <w:pPr>
        <w:autoSpaceDE/>
        <w:autoSpaceDN/>
        <w:adjustRightInd/>
        <w:spacing w:before="197" w:after="280" w:line="270" w:lineRule="exact"/>
        <w:jc w:val="both"/>
        <w:rPr>
          <w:b/>
          <w:sz w:val="28"/>
          <w:szCs w:val="28"/>
        </w:rPr>
      </w:pPr>
      <w:r w:rsidRPr="008B67FD">
        <w:rPr>
          <w:sz w:val="28"/>
          <w:szCs w:val="28"/>
        </w:rPr>
        <w:t xml:space="preserve">15.01.35 Мастер слесарных работ, </w:t>
      </w:r>
      <w:r w:rsidR="003B353D" w:rsidRPr="008B67FD">
        <w:rPr>
          <w:b/>
          <w:sz w:val="28"/>
          <w:szCs w:val="28"/>
        </w:rPr>
        <w:t>группа МСР</w:t>
      </w:r>
      <w:r w:rsidR="00287720" w:rsidRPr="008B67FD">
        <w:rPr>
          <w:b/>
          <w:sz w:val="28"/>
          <w:szCs w:val="28"/>
        </w:rPr>
        <w:t xml:space="preserve"> </w:t>
      </w:r>
      <w:proofErr w:type="gramStart"/>
      <w:r w:rsidR="00287720" w:rsidRPr="008B67FD">
        <w:rPr>
          <w:b/>
          <w:sz w:val="28"/>
          <w:szCs w:val="28"/>
        </w:rPr>
        <w:t>26.50</w:t>
      </w:r>
      <w:r w:rsidR="003B353D" w:rsidRPr="008B67FD">
        <w:rPr>
          <w:b/>
          <w:sz w:val="28"/>
          <w:szCs w:val="28"/>
        </w:rPr>
        <w:t xml:space="preserve"> </w:t>
      </w:r>
      <w:r w:rsidR="00F16D48" w:rsidRPr="008B67FD">
        <w:rPr>
          <w:b/>
          <w:sz w:val="28"/>
          <w:szCs w:val="28"/>
        </w:rPr>
        <w:t xml:space="preserve"> (</w:t>
      </w:r>
      <w:proofErr w:type="gramEnd"/>
      <w:r w:rsidRPr="008B67FD">
        <w:rPr>
          <w:b/>
          <w:sz w:val="28"/>
          <w:szCs w:val="28"/>
        </w:rPr>
        <w:t>Химки</w:t>
      </w:r>
      <w:r w:rsidR="00F16D48" w:rsidRPr="008B67FD">
        <w:rPr>
          <w:b/>
          <w:sz w:val="28"/>
          <w:szCs w:val="28"/>
        </w:rPr>
        <w:t>)</w:t>
      </w:r>
      <w:r w:rsidR="002826ED">
        <w:rPr>
          <w:b/>
          <w:sz w:val="28"/>
          <w:szCs w:val="28"/>
        </w:rPr>
        <w:t xml:space="preserve"> </w:t>
      </w:r>
    </w:p>
    <w:tbl>
      <w:tblPr>
        <w:tblStyle w:val="a9"/>
        <w:tblW w:w="5693" w:type="dxa"/>
        <w:tblLook w:val="04A0" w:firstRow="1" w:lastRow="0" w:firstColumn="1" w:lastColumn="0" w:noHBand="0" w:noVBand="1"/>
      </w:tblPr>
      <w:tblGrid>
        <w:gridCol w:w="616"/>
        <w:gridCol w:w="5077"/>
      </w:tblGrid>
      <w:tr w:rsidR="0080791F" w:rsidRPr="008B67FD" w:rsidTr="0080791F">
        <w:tc>
          <w:tcPr>
            <w:tcW w:w="616" w:type="dxa"/>
          </w:tcPr>
          <w:p w:rsidR="0080791F" w:rsidRPr="008B67FD" w:rsidRDefault="0080791F" w:rsidP="00750F42">
            <w:pPr>
              <w:jc w:val="center"/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№</w:t>
            </w:r>
          </w:p>
        </w:tc>
        <w:tc>
          <w:tcPr>
            <w:tcW w:w="5077" w:type="dxa"/>
          </w:tcPr>
          <w:p w:rsidR="0080791F" w:rsidRPr="008B67FD" w:rsidRDefault="0080791F" w:rsidP="00750F42">
            <w:pPr>
              <w:jc w:val="center"/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Ф.И.О.</w:t>
            </w:r>
          </w:p>
        </w:tc>
      </w:tr>
      <w:tr w:rsidR="0080791F" w:rsidRPr="008B67FD" w:rsidTr="0080791F">
        <w:tc>
          <w:tcPr>
            <w:tcW w:w="616" w:type="dxa"/>
            <w:vAlign w:val="center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6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077" w:type="dxa"/>
          </w:tcPr>
          <w:p w:rsidR="0080791F" w:rsidRPr="008B67FD" w:rsidRDefault="0080791F" w:rsidP="000F7C24">
            <w:pPr>
              <w:tabs>
                <w:tab w:val="left" w:pos="1213"/>
              </w:tabs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Бормотов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Иван Андреевич</w:t>
            </w:r>
          </w:p>
        </w:tc>
      </w:tr>
      <w:tr w:rsidR="0080791F" w:rsidRPr="008B67FD" w:rsidTr="0080791F">
        <w:tc>
          <w:tcPr>
            <w:tcW w:w="616" w:type="dxa"/>
            <w:vAlign w:val="center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6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077" w:type="dxa"/>
          </w:tcPr>
          <w:p w:rsidR="0080791F" w:rsidRPr="008B67FD" w:rsidRDefault="0080791F" w:rsidP="000F7C24">
            <w:pPr>
              <w:tabs>
                <w:tab w:val="left" w:pos="1213"/>
              </w:tabs>
              <w:rPr>
                <w:sz w:val="28"/>
                <w:szCs w:val="28"/>
                <w:shd w:val="clear" w:color="auto" w:fill="92D050"/>
              </w:rPr>
            </w:pPr>
            <w:r w:rsidRPr="008B67FD">
              <w:rPr>
                <w:color w:val="000000"/>
                <w:sz w:val="28"/>
                <w:szCs w:val="28"/>
              </w:rPr>
              <w:t>Зайков Арсений Андреевич</w:t>
            </w:r>
          </w:p>
        </w:tc>
      </w:tr>
      <w:tr w:rsidR="0080791F" w:rsidRPr="008B67FD" w:rsidTr="0080791F">
        <w:tc>
          <w:tcPr>
            <w:tcW w:w="616" w:type="dxa"/>
            <w:vAlign w:val="center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6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077" w:type="dxa"/>
          </w:tcPr>
          <w:p w:rsidR="0080791F" w:rsidRPr="008B67FD" w:rsidRDefault="0080791F" w:rsidP="000F7C24">
            <w:pPr>
              <w:tabs>
                <w:tab w:val="left" w:pos="1213"/>
              </w:tabs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Чернышов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Юрий Андреевич</w:t>
            </w:r>
          </w:p>
        </w:tc>
      </w:tr>
      <w:tr w:rsidR="0080791F" w:rsidRPr="008B67FD" w:rsidTr="0080791F">
        <w:tc>
          <w:tcPr>
            <w:tcW w:w="616" w:type="dxa"/>
            <w:vAlign w:val="center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6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077" w:type="dxa"/>
          </w:tcPr>
          <w:p w:rsidR="0080791F" w:rsidRPr="008B67FD" w:rsidRDefault="0080791F" w:rsidP="000F7C24">
            <w:pPr>
              <w:tabs>
                <w:tab w:val="left" w:pos="1213"/>
              </w:tabs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Дубицкий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Артём Владиславович</w:t>
            </w:r>
          </w:p>
        </w:tc>
      </w:tr>
      <w:tr w:rsidR="0080791F" w:rsidRPr="008B67FD" w:rsidTr="0080791F">
        <w:tc>
          <w:tcPr>
            <w:tcW w:w="616" w:type="dxa"/>
            <w:vAlign w:val="center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6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077" w:type="dxa"/>
          </w:tcPr>
          <w:p w:rsidR="0080791F" w:rsidRPr="008B67FD" w:rsidRDefault="0080791F" w:rsidP="000F7C24">
            <w:pPr>
              <w:tabs>
                <w:tab w:val="left" w:pos="1213"/>
              </w:tabs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Петров Артем Александрович</w:t>
            </w:r>
          </w:p>
        </w:tc>
      </w:tr>
      <w:tr w:rsidR="0080791F" w:rsidRPr="008B67FD" w:rsidTr="0080791F">
        <w:tc>
          <w:tcPr>
            <w:tcW w:w="616" w:type="dxa"/>
            <w:vAlign w:val="center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6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077" w:type="dxa"/>
          </w:tcPr>
          <w:p w:rsidR="0080791F" w:rsidRPr="008B67FD" w:rsidRDefault="0080791F" w:rsidP="000F7C24">
            <w:pPr>
              <w:tabs>
                <w:tab w:val="left" w:pos="1213"/>
              </w:tabs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Кондратюк Роман Максимович</w:t>
            </w:r>
          </w:p>
        </w:tc>
      </w:tr>
      <w:tr w:rsidR="0080791F" w:rsidRPr="008B67FD" w:rsidTr="0080791F">
        <w:tc>
          <w:tcPr>
            <w:tcW w:w="616" w:type="dxa"/>
            <w:vAlign w:val="center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6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077" w:type="dxa"/>
          </w:tcPr>
          <w:p w:rsidR="0080791F" w:rsidRPr="008B67FD" w:rsidRDefault="0080791F" w:rsidP="000F7C24">
            <w:pPr>
              <w:tabs>
                <w:tab w:val="left" w:pos="1213"/>
              </w:tabs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Беринчик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Леонид Евгеньевич</w:t>
            </w:r>
          </w:p>
        </w:tc>
      </w:tr>
      <w:tr w:rsidR="0080791F" w:rsidRPr="008B67FD" w:rsidTr="0080791F">
        <w:tc>
          <w:tcPr>
            <w:tcW w:w="616" w:type="dxa"/>
            <w:vAlign w:val="center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6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077" w:type="dxa"/>
          </w:tcPr>
          <w:p w:rsidR="0080791F" w:rsidRPr="008B67FD" w:rsidRDefault="0080791F" w:rsidP="000F7C24">
            <w:pPr>
              <w:tabs>
                <w:tab w:val="left" w:pos="1213"/>
              </w:tabs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 xml:space="preserve">Ахундов Амин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Октай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оглы</w:t>
            </w:r>
            <w:proofErr w:type="spellEnd"/>
          </w:p>
        </w:tc>
      </w:tr>
      <w:tr w:rsidR="0080791F" w:rsidRPr="008B67FD" w:rsidTr="0080791F">
        <w:tc>
          <w:tcPr>
            <w:tcW w:w="616" w:type="dxa"/>
            <w:vAlign w:val="center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6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077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Смирнов Тимофей Александрович</w:t>
            </w:r>
          </w:p>
        </w:tc>
      </w:tr>
      <w:tr w:rsidR="0080791F" w:rsidRPr="008B67FD" w:rsidTr="0080791F">
        <w:tc>
          <w:tcPr>
            <w:tcW w:w="616" w:type="dxa"/>
            <w:vAlign w:val="center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6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077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Молодцов Михаил Сергеевич</w:t>
            </w:r>
          </w:p>
        </w:tc>
      </w:tr>
      <w:tr w:rsidR="0080791F" w:rsidRPr="008B67FD" w:rsidTr="0080791F">
        <w:tc>
          <w:tcPr>
            <w:tcW w:w="616" w:type="dxa"/>
            <w:vAlign w:val="center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6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077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Васюта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Кирилл Денисович</w:t>
            </w:r>
          </w:p>
        </w:tc>
      </w:tr>
      <w:tr w:rsidR="0080791F" w:rsidRPr="008B67FD" w:rsidTr="0080791F">
        <w:tc>
          <w:tcPr>
            <w:tcW w:w="616" w:type="dxa"/>
            <w:vAlign w:val="center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6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077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 xml:space="preserve">Матвеев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Бехзодбек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Дмитриевич</w:t>
            </w:r>
          </w:p>
        </w:tc>
      </w:tr>
      <w:tr w:rsidR="0080791F" w:rsidRPr="008B67FD" w:rsidTr="0080791F">
        <w:tc>
          <w:tcPr>
            <w:tcW w:w="616" w:type="dxa"/>
            <w:vAlign w:val="center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6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077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Винников Александр Васильевич</w:t>
            </w:r>
          </w:p>
        </w:tc>
      </w:tr>
      <w:tr w:rsidR="0080791F" w:rsidRPr="008B67FD" w:rsidTr="0080791F">
        <w:tc>
          <w:tcPr>
            <w:tcW w:w="616" w:type="dxa"/>
            <w:vAlign w:val="center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6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077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Бурлаков Никита Олегович</w:t>
            </w:r>
          </w:p>
        </w:tc>
      </w:tr>
      <w:tr w:rsidR="0080791F" w:rsidRPr="008B67FD" w:rsidTr="0080791F">
        <w:tc>
          <w:tcPr>
            <w:tcW w:w="616" w:type="dxa"/>
            <w:vAlign w:val="center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6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077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Косяков Иван Игоревич</w:t>
            </w:r>
          </w:p>
        </w:tc>
      </w:tr>
      <w:tr w:rsidR="0080791F" w:rsidRPr="008B67FD" w:rsidTr="0080791F">
        <w:tc>
          <w:tcPr>
            <w:tcW w:w="616" w:type="dxa"/>
            <w:vAlign w:val="center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6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077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Родионов Вячеслав Олегович</w:t>
            </w:r>
          </w:p>
        </w:tc>
      </w:tr>
      <w:tr w:rsidR="0080791F" w:rsidRPr="008B67FD" w:rsidTr="0080791F">
        <w:tc>
          <w:tcPr>
            <w:tcW w:w="616" w:type="dxa"/>
            <w:vAlign w:val="center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6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077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Потоцкий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Егор Павлович</w:t>
            </w:r>
          </w:p>
        </w:tc>
      </w:tr>
      <w:tr w:rsidR="0080791F" w:rsidRPr="008B67FD" w:rsidTr="0080791F">
        <w:tc>
          <w:tcPr>
            <w:tcW w:w="616" w:type="dxa"/>
            <w:vAlign w:val="center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6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077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Маринич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Ксения Игоревна</w:t>
            </w:r>
          </w:p>
        </w:tc>
      </w:tr>
      <w:tr w:rsidR="0080791F" w:rsidRPr="008B67FD" w:rsidTr="0080791F">
        <w:tc>
          <w:tcPr>
            <w:tcW w:w="616" w:type="dxa"/>
            <w:vAlign w:val="center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6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077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Гуров Иван Дмитриевич</w:t>
            </w:r>
          </w:p>
        </w:tc>
      </w:tr>
      <w:tr w:rsidR="0080791F" w:rsidRPr="008B67FD" w:rsidTr="0080791F">
        <w:tc>
          <w:tcPr>
            <w:tcW w:w="616" w:type="dxa"/>
            <w:vAlign w:val="center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6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077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Пудрин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Александр Андреевич</w:t>
            </w:r>
          </w:p>
        </w:tc>
      </w:tr>
      <w:tr w:rsidR="0080791F" w:rsidRPr="008B67FD" w:rsidTr="0080791F">
        <w:tc>
          <w:tcPr>
            <w:tcW w:w="616" w:type="dxa"/>
            <w:vAlign w:val="center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6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077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Курманбаев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Айтбек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Мирланович</w:t>
            </w:r>
            <w:proofErr w:type="spellEnd"/>
          </w:p>
        </w:tc>
      </w:tr>
      <w:tr w:rsidR="0080791F" w:rsidRPr="008B67FD" w:rsidTr="0080791F">
        <w:tc>
          <w:tcPr>
            <w:tcW w:w="616" w:type="dxa"/>
            <w:vAlign w:val="center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6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077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Ищенко Александр Александрович</w:t>
            </w:r>
          </w:p>
        </w:tc>
      </w:tr>
      <w:tr w:rsidR="0080791F" w:rsidRPr="008B67FD" w:rsidTr="0080791F">
        <w:tc>
          <w:tcPr>
            <w:tcW w:w="616" w:type="dxa"/>
            <w:vAlign w:val="center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6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077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Смирнов Матвей Александрович</w:t>
            </w:r>
          </w:p>
        </w:tc>
      </w:tr>
      <w:tr w:rsidR="0080791F" w:rsidRPr="008B67FD" w:rsidTr="0080791F">
        <w:tc>
          <w:tcPr>
            <w:tcW w:w="616" w:type="dxa"/>
            <w:vAlign w:val="center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6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077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Пашков Даниил Андреевич</w:t>
            </w:r>
          </w:p>
        </w:tc>
      </w:tr>
      <w:tr w:rsidR="0080791F" w:rsidRPr="008B67FD" w:rsidTr="0080791F">
        <w:tc>
          <w:tcPr>
            <w:tcW w:w="616" w:type="dxa"/>
            <w:vAlign w:val="center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6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077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Гарифуллин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Ленар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Айдарович</w:t>
            </w:r>
            <w:proofErr w:type="spellEnd"/>
          </w:p>
        </w:tc>
      </w:tr>
      <w:tr w:rsidR="0080791F" w:rsidRPr="008B67FD" w:rsidTr="0080791F">
        <w:tc>
          <w:tcPr>
            <w:tcW w:w="616" w:type="dxa"/>
            <w:vAlign w:val="center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6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077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Галицын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Александр Александрович</w:t>
            </w:r>
          </w:p>
        </w:tc>
      </w:tr>
      <w:tr w:rsidR="0080791F" w:rsidRPr="008B67FD" w:rsidTr="0080791F">
        <w:tc>
          <w:tcPr>
            <w:tcW w:w="616" w:type="dxa"/>
            <w:vAlign w:val="center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6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077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Матвеев Матвей Юрьевич</w:t>
            </w:r>
          </w:p>
        </w:tc>
      </w:tr>
      <w:tr w:rsidR="0080791F" w:rsidRPr="008B67FD" w:rsidTr="0080791F">
        <w:tc>
          <w:tcPr>
            <w:tcW w:w="616" w:type="dxa"/>
            <w:vAlign w:val="center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6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077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Казанцев Дмитрий Сергеевич</w:t>
            </w:r>
          </w:p>
        </w:tc>
      </w:tr>
      <w:tr w:rsidR="0080791F" w:rsidRPr="008B67FD" w:rsidTr="0080791F">
        <w:tc>
          <w:tcPr>
            <w:tcW w:w="616" w:type="dxa"/>
            <w:vAlign w:val="center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6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077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Гуртяк Александр Александрович</w:t>
            </w:r>
          </w:p>
        </w:tc>
      </w:tr>
    </w:tbl>
    <w:p w:rsidR="00EB27F0" w:rsidRPr="008B67FD" w:rsidRDefault="00EB27F0" w:rsidP="003349B2">
      <w:pPr>
        <w:autoSpaceDE/>
        <w:autoSpaceDN/>
        <w:adjustRightInd/>
        <w:spacing w:before="197" w:line="270" w:lineRule="exact"/>
        <w:jc w:val="both"/>
        <w:rPr>
          <w:b/>
          <w:sz w:val="28"/>
          <w:szCs w:val="28"/>
        </w:rPr>
      </w:pPr>
      <w:r w:rsidRPr="008B67FD">
        <w:rPr>
          <w:sz w:val="28"/>
          <w:szCs w:val="28"/>
        </w:rPr>
        <w:t xml:space="preserve"> 23.01.17 Мастер по ремонту и обслуживанию автомобилей, </w:t>
      </w:r>
      <w:r w:rsidR="00424D1B" w:rsidRPr="008B67FD">
        <w:rPr>
          <w:b/>
          <w:sz w:val="28"/>
          <w:szCs w:val="28"/>
        </w:rPr>
        <w:t xml:space="preserve">группа </w:t>
      </w:r>
      <w:proofErr w:type="gramStart"/>
      <w:r w:rsidR="00424D1B" w:rsidRPr="008B67FD">
        <w:rPr>
          <w:b/>
          <w:sz w:val="28"/>
          <w:szCs w:val="28"/>
        </w:rPr>
        <w:t xml:space="preserve">АМ </w:t>
      </w:r>
      <w:r w:rsidR="008B732E" w:rsidRPr="008B67FD">
        <w:rPr>
          <w:b/>
          <w:sz w:val="28"/>
          <w:szCs w:val="28"/>
        </w:rPr>
        <w:t xml:space="preserve"> 26.24</w:t>
      </w:r>
      <w:proofErr w:type="gramEnd"/>
      <w:r w:rsidR="00F16D48" w:rsidRPr="008B67FD">
        <w:rPr>
          <w:b/>
          <w:sz w:val="28"/>
          <w:szCs w:val="28"/>
        </w:rPr>
        <w:t xml:space="preserve"> (</w:t>
      </w:r>
      <w:r w:rsidRPr="008B67FD">
        <w:rPr>
          <w:b/>
          <w:sz w:val="28"/>
          <w:szCs w:val="28"/>
        </w:rPr>
        <w:t>Клин</w:t>
      </w:r>
      <w:r w:rsidR="00F16D48" w:rsidRPr="008B67FD">
        <w:rPr>
          <w:b/>
          <w:sz w:val="28"/>
          <w:szCs w:val="28"/>
        </w:rPr>
        <w:t>)</w:t>
      </w:r>
      <w:r w:rsidR="002826ED">
        <w:rPr>
          <w:b/>
          <w:sz w:val="28"/>
          <w:szCs w:val="28"/>
        </w:rPr>
        <w:t xml:space="preserve"> </w:t>
      </w:r>
    </w:p>
    <w:tbl>
      <w:tblPr>
        <w:tblStyle w:val="a9"/>
        <w:tblW w:w="5891" w:type="dxa"/>
        <w:tblLook w:val="04A0" w:firstRow="1" w:lastRow="0" w:firstColumn="1" w:lastColumn="0" w:noHBand="0" w:noVBand="1"/>
      </w:tblPr>
      <w:tblGrid>
        <w:gridCol w:w="720"/>
        <w:gridCol w:w="5171"/>
      </w:tblGrid>
      <w:tr w:rsidR="0080791F" w:rsidRPr="008B67FD" w:rsidTr="0080791F">
        <w:tc>
          <w:tcPr>
            <w:tcW w:w="720" w:type="dxa"/>
          </w:tcPr>
          <w:p w:rsidR="0080791F" w:rsidRPr="008B67FD" w:rsidRDefault="0080791F" w:rsidP="00750F42">
            <w:pPr>
              <w:jc w:val="center"/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№</w:t>
            </w:r>
          </w:p>
        </w:tc>
        <w:tc>
          <w:tcPr>
            <w:tcW w:w="5171" w:type="dxa"/>
          </w:tcPr>
          <w:p w:rsidR="0080791F" w:rsidRPr="008B67FD" w:rsidRDefault="0080791F" w:rsidP="00750F42">
            <w:pPr>
              <w:jc w:val="center"/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Ф.И.О.</w:t>
            </w:r>
          </w:p>
        </w:tc>
      </w:tr>
      <w:tr w:rsidR="0080791F" w:rsidRPr="008B67FD" w:rsidTr="0080791F">
        <w:tc>
          <w:tcPr>
            <w:tcW w:w="720" w:type="dxa"/>
          </w:tcPr>
          <w:p w:rsidR="0080791F" w:rsidRPr="008B67FD" w:rsidRDefault="0080791F" w:rsidP="000F7C24">
            <w:pPr>
              <w:pStyle w:val="a8"/>
              <w:numPr>
                <w:ilvl w:val="0"/>
                <w:numId w:val="12"/>
              </w:numPr>
              <w:rPr>
                <w:sz w:val="28"/>
                <w:szCs w:val="28"/>
              </w:rPr>
            </w:pPr>
          </w:p>
        </w:tc>
        <w:tc>
          <w:tcPr>
            <w:tcW w:w="5171" w:type="dxa"/>
            <w:vAlign w:val="bottom"/>
          </w:tcPr>
          <w:p w:rsidR="0080791F" w:rsidRPr="008B67FD" w:rsidRDefault="0080791F" w:rsidP="000F7C24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Денисов Макар Александрович</w:t>
            </w:r>
          </w:p>
        </w:tc>
      </w:tr>
      <w:tr w:rsidR="0080791F" w:rsidRPr="008B67FD" w:rsidTr="0080791F">
        <w:tc>
          <w:tcPr>
            <w:tcW w:w="720" w:type="dxa"/>
          </w:tcPr>
          <w:p w:rsidR="0080791F" w:rsidRPr="008B67FD" w:rsidRDefault="0080791F" w:rsidP="000F7C24">
            <w:pPr>
              <w:pStyle w:val="a8"/>
              <w:numPr>
                <w:ilvl w:val="0"/>
                <w:numId w:val="12"/>
              </w:numPr>
              <w:rPr>
                <w:sz w:val="28"/>
                <w:szCs w:val="28"/>
              </w:rPr>
            </w:pPr>
          </w:p>
        </w:tc>
        <w:tc>
          <w:tcPr>
            <w:tcW w:w="5171" w:type="dxa"/>
            <w:vAlign w:val="bottom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Романов Егор Алексеевич</w:t>
            </w:r>
          </w:p>
        </w:tc>
      </w:tr>
      <w:tr w:rsidR="0080791F" w:rsidRPr="008B67FD" w:rsidTr="0080791F">
        <w:tc>
          <w:tcPr>
            <w:tcW w:w="720" w:type="dxa"/>
          </w:tcPr>
          <w:p w:rsidR="0080791F" w:rsidRPr="008B67FD" w:rsidRDefault="0080791F" w:rsidP="000F7C24">
            <w:pPr>
              <w:pStyle w:val="a8"/>
              <w:numPr>
                <w:ilvl w:val="0"/>
                <w:numId w:val="12"/>
              </w:numPr>
              <w:rPr>
                <w:sz w:val="28"/>
                <w:szCs w:val="28"/>
              </w:rPr>
            </w:pPr>
          </w:p>
        </w:tc>
        <w:tc>
          <w:tcPr>
            <w:tcW w:w="5171" w:type="dxa"/>
            <w:vAlign w:val="bottom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Давлетшин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Станислав Вадимович</w:t>
            </w:r>
          </w:p>
        </w:tc>
      </w:tr>
      <w:tr w:rsidR="0080791F" w:rsidRPr="008B67FD" w:rsidTr="0080791F">
        <w:tc>
          <w:tcPr>
            <w:tcW w:w="720" w:type="dxa"/>
          </w:tcPr>
          <w:p w:rsidR="0080791F" w:rsidRPr="008B67FD" w:rsidRDefault="0080791F" w:rsidP="000F7C24">
            <w:pPr>
              <w:pStyle w:val="a8"/>
              <w:numPr>
                <w:ilvl w:val="0"/>
                <w:numId w:val="12"/>
              </w:numPr>
              <w:rPr>
                <w:sz w:val="28"/>
                <w:szCs w:val="28"/>
              </w:rPr>
            </w:pPr>
          </w:p>
        </w:tc>
        <w:tc>
          <w:tcPr>
            <w:tcW w:w="5171" w:type="dxa"/>
            <w:vAlign w:val="bottom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Нетребенко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Сергей Сергеевич</w:t>
            </w:r>
          </w:p>
        </w:tc>
      </w:tr>
      <w:tr w:rsidR="0080791F" w:rsidRPr="008B67FD" w:rsidTr="0080791F">
        <w:tc>
          <w:tcPr>
            <w:tcW w:w="720" w:type="dxa"/>
          </w:tcPr>
          <w:p w:rsidR="0080791F" w:rsidRPr="008B67FD" w:rsidRDefault="0080791F" w:rsidP="007C6F13">
            <w:pPr>
              <w:pStyle w:val="a8"/>
              <w:numPr>
                <w:ilvl w:val="0"/>
                <w:numId w:val="12"/>
              </w:numPr>
              <w:rPr>
                <w:sz w:val="28"/>
                <w:szCs w:val="28"/>
              </w:rPr>
            </w:pPr>
          </w:p>
        </w:tc>
        <w:tc>
          <w:tcPr>
            <w:tcW w:w="5171" w:type="dxa"/>
            <w:vAlign w:val="bottom"/>
          </w:tcPr>
          <w:p w:rsidR="0080791F" w:rsidRPr="008B67FD" w:rsidRDefault="0080791F" w:rsidP="007C6F13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Пузырев Иван Алексеевич</w:t>
            </w:r>
          </w:p>
        </w:tc>
      </w:tr>
      <w:tr w:rsidR="0080791F" w:rsidRPr="008B67FD" w:rsidTr="0080791F">
        <w:tc>
          <w:tcPr>
            <w:tcW w:w="720" w:type="dxa"/>
          </w:tcPr>
          <w:p w:rsidR="0080791F" w:rsidRPr="008B67FD" w:rsidRDefault="0080791F" w:rsidP="007C6F13">
            <w:pPr>
              <w:pStyle w:val="a8"/>
              <w:numPr>
                <w:ilvl w:val="0"/>
                <w:numId w:val="12"/>
              </w:numPr>
              <w:rPr>
                <w:sz w:val="28"/>
                <w:szCs w:val="28"/>
              </w:rPr>
            </w:pPr>
          </w:p>
        </w:tc>
        <w:tc>
          <w:tcPr>
            <w:tcW w:w="5171" w:type="dxa"/>
            <w:vAlign w:val="bottom"/>
          </w:tcPr>
          <w:p w:rsidR="0080791F" w:rsidRPr="008B67FD" w:rsidRDefault="0080791F" w:rsidP="007C6F13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Адамян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Врам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Оганнесович</w:t>
            </w:r>
            <w:proofErr w:type="spellEnd"/>
          </w:p>
        </w:tc>
      </w:tr>
      <w:tr w:rsidR="0080791F" w:rsidRPr="008B67FD" w:rsidTr="0080791F">
        <w:tc>
          <w:tcPr>
            <w:tcW w:w="720" w:type="dxa"/>
          </w:tcPr>
          <w:p w:rsidR="0080791F" w:rsidRPr="008B67FD" w:rsidRDefault="0080791F" w:rsidP="007C6F13">
            <w:pPr>
              <w:pStyle w:val="a8"/>
              <w:numPr>
                <w:ilvl w:val="0"/>
                <w:numId w:val="12"/>
              </w:numPr>
              <w:rPr>
                <w:sz w:val="28"/>
                <w:szCs w:val="28"/>
              </w:rPr>
            </w:pPr>
          </w:p>
        </w:tc>
        <w:tc>
          <w:tcPr>
            <w:tcW w:w="5171" w:type="dxa"/>
            <w:vAlign w:val="bottom"/>
          </w:tcPr>
          <w:p w:rsidR="0080791F" w:rsidRPr="008B67FD" w:rsidRDefault="0080791F" w:rsidP="007C6F13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Белов Никита Алексеевич</w:t>
            </w:r>
          </w:p>
        </w:tc>
      </w:tr>
      <w:tr w:rsidR="0080791F" w:rsidRPr="008B67FD" w:rsidTr="0080791F">
        <w:tc>
          <w:tcPr>
            <w:tcW w:w="720" w:type="dxa"/>
          </w:tcPr>
          <w:p w:rsidR="0080791F" w:rsidRPr="008B67FD" w:rsidRDefault="0080791F" w:rsidP="007C6F13">
            <w:pPr>
              <w:pStyle w:val="a8"/>
              <w:numPr>
                <w:ilvl w:val="0"/>
                <w:numId w:val="12"/>
              </w:numPr>
              <w:rPr>
                <w:sz w:val="28"/>
                <w:szCs w:val="28"/>
              </w:rPr>
            </w:pPr>
          </w:p>
        </w:tc>
        <w:tc>
          <w:tcPr>
            <w:tcW w:w="5171" w:type="dxa"/>
            <w:vAlign w:val="bottom"/>
          </w:tcPr>
          <w:p w:rsidR="0080791F" w:rsidRPr="008B67FD" w:rsidRDefault="0080791F" w:rsidP="007C6F13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Кравец Андрей Андреевич</w:t>
            </w:r>
          </w:p>
        </w:tc>
      </w:tr>
      <w:tr w:rsidR="0080791F" w:rsidRPr="008B67FD" w:rsidTr="0080791F">
        <w:tc>
          <w:tcPr>
            <w:tcW w:w="720" w:type="dxa"/>
          </w:tcPr>
          <w:p w:rsidR="0080791F" w:rsidRPr="008B67FD" w:rsidRDefault="0080791F" w:rsidP="007C6F13">
            <w:pPr>
              <w:pStyle w:val="a8"/>
              <w:numPr>
                <w:ilvl w:val="0"/>
                <w:numId w:val="12"/>
              </w:numPr>
              <w:rPr>
                <w:sz w:val="28"/>
                <w:szCs w:val="28"/>
              </w:rPr>
            </w:pPr>
          </w:p>
        </w:tc>
        <w:tc>
          <w:tcPr>
            <w:tcW w:w="5171" w:type="dxa"/>
            <w:vAlign w:val="bottom"/>
          </w:tcPr>
          <w:p w:rsidR="0080791F" w:rsidRPr="008B67FD" w:rsidRDefault="0080791F" w:rsidP="007C6F13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Вралов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Ярослав Владимирович</w:t>
            </w:r>
          </w:p>
        </w:tc>
      </w:tr>
      <w:tr w:rsidR="0080791F" w:rsidRPr="008B67FD" w:rsidTr="0080791F">
        <w:tc>
          <w:tcPr>
            <w:tcW w:w="720" w:type="dxa"/>
          </w:tcPr>
          <w:p w:rsidR="0080791F" w:rsidRPr="008B67FD" w:rsidRDefault="0080791F" w:rsidP="007C6F13">
            <w:pPr>
              <w:pStyle w:val="a8"/>
              <w:numPr>
                <w:ilvl w:val="0"/>
                <w:numId w:val="12"/>
              </w:numPr>
              <w:rPr>
                <w:sz w:val="28"/>
                <w:szCs w:val="28"/>
              </w:rPr>
            </w:pPr>
          </w:p>
        </w:tc>
        <w:tc>
          <w:tcPr>
            <w:tcW w:w="5171" w:type="dxa"/>
            <w:vAlign w:val="bottom"/>
          </w:tcPr>
          <w:p w:rsidR="0080791F" w:rsidRPr="008B67FD" w:rsidRDefault="0080791F" w:rsidP="007C6F13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Гурьянов Андрей Евгеньевич</w:t>
            </w:r>
          </w:p>
        </w:tc>
      </w:tr>
      <w:tr w:rsidR="0080791F" w:rsidRPr="008B67FD" w:rsidTr="0080791F">
        <w:tc>
          <w:tcPr>
            <w:tcW w:w="720" w:type="dxa"/>
          </w:tcPr>
          <w:p w:rsidR="0080791F" w:rsidRPr="008B67FD" w:rsidRDefault="0080791F" w:rsidP="007C6F13">
            <w:pPr>
              <w:pStyle w:val="a8"/>
              <w:numPr>
                <w:ilvl w:val="0"/>
                <w:numId w:val="12"/>
              </w:numPr>
              <w:rPr>
                <w:sz w:val="28"/>
                <w:szCs w:val="28"/>
              </w:rPr>
            </w:pPr>
          </w:p>
        </w:tc>
        <w:tc>
          <w:tcPr>
            <w:tcW w:w="5171" w:type="dxa"/>
            <w:vAlign w:val="bottom"/>
          </w:tcPr>
          <w:p w:rsidR="0080791F" w:rsidRPr="008B67FD" w:rsidRDefault="0080791F" w:rsidP="007C6F13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Коннов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Вениамин Александрович</w:t>
            </w:r>
          </w:p>
        </w:tc>
      </w:tr>
      <w:tr w:rsidR="0080791F" w:rsidRPr="008B67FD" w:rsidTr="0080791F">
        <w:tc>
          <w:tcPr>
            <w:tcW w:w="720" w:type="dxa"/>
          </w:tcPr>
          <w:p w:rsidR="0080791F" w:rsidRPr="008B67FD" w:rsidRDefault="0080791F" w:rsidP="007C6F13">
            <w:pPr>
              <w:pStyle w:val="a8"/>
              <w:numPr>
                <w:ilvl w:val="0"/>
                <w:numId w:val="12"/>
              </w:numPr>
              <w:rPr>
                <w:sz w:val="28"/>
                <w:szCs w:val="28"/>
              </w:rPr>
            </w:pPr>
          </w:p>
        </w:tc>
        <w:tc>
          <w:tcPr>
            <w:tcW w:w="5171" w:type="dxa"/>
            <w:vAlign w:val="bottom"/>
          </w:tcPr>
          <w:p w:rsidR="0080791F" w:rsidRPr="008B67FD" w:rsidRDefault="0080791F" w:rsidP="007C6F13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Фокин Артём Александрович</w:t>
            </w:r>
          </w:p>
        </w:tc>
      </w:tr>
      <w:tr w:rsidR="0080791F" w:rsidRPr="008B67FD" w:rsidTr="0080791F">
        <w:tc>
          <w:tcPr>
            <w:tcW w:w="720" w:type="dxa"/>
          </w:tcPr>
          <w:p w:rsidR="0080791F" w:rsidRPr="008B67FD" w:rsidRDefault="0080791F" w:rsidP="007C6F13">
            <w:pPr>
              <w:pStyle w:val="a8"/>
              <w:numPr>
                <w:ilvl w:val="0"/>
                <w:numId w:val="12"/>
              </w:numPr>
              <w:rPr>
                <w:sz w:val="28"/>
                <w:szCs w:val="28"/>
              </w:rPr>
            </w:pPr>
          </w:p>
        </w:tc>
        <w:tc>
          <w:tcPr>
            <w:tcW w:w="5171" w:type="dxa"/>
            <w:vAlign w:val="bottom"/>
          </w:tcPr>
          <w:p w:rsidR="0080791F" w:rsidRPr="008B67FD" w:rsidRDefault="0080791F" w:rsidP="007C6F13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Антонов Адриан Денисович</w:t>
            </w:r>
          </w:p>
        </w:tc>
      </w:tr>
      <w:tr w:rsidR="0080791F" w:rsidRPr="008B67FD" w:rsidTr="0080791F">
        <w:tc>
          <w:tcPr>
            <w:tcW w:w="720" w:type="dxa"/>
          </w:tcPr>
          <w:p w:rsidR="0080791F" w:rsidRPr="008B67FD" w:rsidRDefault="0080791F" w:rsidP="007C6F13">
            <w:pPr>
              <w:pStyle w:val="a8"/>
              <w:numPr>
                <w:ilvl w:val="0"/>
                <w:numId w:val="12"/>
              </w:numPr>
              <w:rPr>
                <w:sz w:val="28"/>
                <w:szCs w:val="28"/>
              </w:rPr>
            </w:pPr>
          </w:p>
        </w:tc>
        <w:tc>
          <w:tcPr>
            <w:tcW w:w="5171" w:type="dxa"/>
            <w:vAlign w:val="bottom"/>
          </w:tcPr>
          <w:p w:rsidR="0080791F" w:rsidRPr="008B67FD" w:rsidRDefault="0080791F" w:rsidP="007C6F13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Сидоркин Виктор Антонович</w:t>
            </w:r>
          </w:p>
        </w:tc>
      </w:tr>
      <w:tr w:rsidR="0080791F" w:rsidRPr="008B67FD" w:rsidTr="0080791F">
        <w:tc>
          <w:tcPr>
            <w:tcW w:w="720" w:type="dxa"/>
          </w:tcPr>
          <w:p w:rsidR="0080791F" w:rsidRPr="008B67FD" w:rsidRDefault="0080791F" w:rsidP="007C6F13">
            <w:pPr>
              <w:pStyle w:val="a8"/>
              <w:numPr>
                <w:ilvl w:val="0"/>
                <w:numId w:val="12"/>
              </w:numPr>
              <w:rPr>
                <w:sz w:val="28"/>
                <w:szCs w:val="28"/>
              </w:rPr>
            </w:pPr>
          </w:p>
        </w:tc>
        <w:tc>
          <w:tcPr>
            <w:tcW w:w="5171" w:type="dxa"/>
            <w:vAlign w:val="bottom"/>
          </w:tcPr>
          <w:p w:rsidR="0080791F" w:rsidRPr="008B67FD" w:rsidRDefault="0080791F" w:rsidP="007C6F13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Павлов Егор Сергеевич</w:t>
            </w:r>
          </w:p>
        </w:tc>
      </w:tr>
      <w:tr w:rsidR="0080791F" w:rsidRPr="008B67FD" w:rsidTr="0080791F">
        <w:tc>
          <w:tcPr>
            <w:tcW w:w="720" w:type="dxa"/>
          </w:tcPr>
          <w:p w:rsidR="0080791F" w:rsidRPr="008B67FD" w:rsidRDefault="0080791F" w:rsidP="007C6F13">
            <w:pPr>
              <w:pStyle w:val="a8"/>
              <w:numPr>
                <w:ilvl w:val="0"/>
                <w:numId w:val="12"/>
              </w:numPr>
              <w:rPr>
                <w:sz w:val="28"/>
                <w:szCs w:val="28"/>
              </w:rPr>
            </w:pPr>
          </w:p>
        </w:tc>
        <w:tc>
          <w:tcPr>
            <w:tcW w:w="5171" w:type="dxa"/>
            <w:vAlign w:val="bottom"/>
          </w:tcPr>
          <w:p w:rsidR="0080791F" w:rsidRPr="008B67FD" w:rsidRDefault="0080791F" w:rsidP="007C6F13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Зверев Данила Сергеевич</w:t>
            </w:r>
          </w:p>
        </w:tc>
      </w:tr>
      <w:tr w:rsidR="0080791F" w:rsidRPr="008B67FD" w:rsidTr="0080791F">
        <w:tc>
          <w:tcPr>
            <w:tcW w:w="720" w:type="dxa"/>
          </w:tcPr>
          <w:p w:rsidR="0080791F" w:rsidRPr="008B67FD" w:rsidRDefault="0080791F" w:rsidP="007C6F13">
            <w:pPr>
              <w:pStyle w:val="a8"/>
              <w:numPr>
                <w:ilvl w:val="0"/>
                <w:numId w:val="12"/>
              </w:numPr>
              <w:rPr>
                <w:sz w:val="28"/>
                <w:szCs w:val="28"/>
              </w:rPr>
            </w:pPr>
          </w:p>
        </w:tc>
        <w:tc>
          <w:tcPr>
            <w:tcW w:w="5171" w:type="dxa"/>
            <w:vAlign w:val="bottom"/>
          </w:tcPr>
          <w:p w:rsidR="0080791F" w:rsidRPr="008B67FD" w:rsidRDefault="0080791F" w:rsidP="007C6F13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Горюнов Антон Сергеевич</w:t>
            </w:r>
          </w:p>
        </w:tc>
      </w:tr>
      <w:tr w:rsidR="0080791F" w:rsidRPr="008B67FD" w:rsidTr="0080791F">
        <w:tc>
          <w:tcPr>
            <w:tcW w:w="720" w:type="dxa"/>
          </w:tcPr>
          <w:p w:rsidR="0080791F" w:rsidRPr="008B67FD" w:rsidRDefault="0080791F" w:rsidP="007C6F13">
            <w:pPr>
              <w:pStyle w:val="a8"/>
              <w:numPr>
                <w:ilvl w:val="0"/>
                <w:numId w:val="12"/>
              </w:numPr>
              <w:rPr>
                <w:sz w:val="28"/>
                <w:szCs w:val="28"/>
              </w:rPr>
            </w:pPr>
          </w:p>
        </w:tc>
        <w:tc>
          <w:tcPr>
            <w:tcW w:w="5171" w:type="dxa"/>
            <w:vAlign w:val="bottom"/>
          </w:tcPr>
          <w:p w:rsidR="0080791F" w:rsidRPr="008B67FD" w:rsidRDefault="0080791F" w:rsidP="007C6F13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Фирстов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Максим Игоревич</w:t>
            </w:r>
          </w:p>
        </w:tc>
      </w:tr>
      <w:tr w:rsidR="0080791F" w:rsidRPr="008B67FD" w:rsidTr="0080791F">
        <w:tc>
          <w:tcPr>
            <w:tcW w:w="720" w:type="dxa"/>
          </w:tcPr>
          <w:p w:rsidR="0080791F" w:rsidRPr="008B67FD" w:rsidRDefault="0080791F" w:rsidP="007C6F13">
            <w:pPr>
              <w:pStyle w:val="a8"/>
              <w:numPr>
                <w:ilvl w:val="0"/>
                <w:numId w:val="12"/>
              </w:numPr>
              <w:rPr>
                <w:sz w:val="28"/>
                <w:szCs w:val="28"/>
              </w:rPr>
            </w:pPr>
          </w:p>
        </w:tc>
        <w:tc>
          <w:tcPr>
            <w:tcW w:w="5171" w:type="dxa"/>
            <w:vAlign w:val="bottom"/>
          </w:tcPr>
          <w:p w:rsidR="0080791F" w:rsidRPr="008B67FD" w:rsidRDefault="0080791F" w:rsidP="007C6F13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Лопаткин Марк Артурович</w:t>
            </w:r>
          </w:p>
        </w:tc>
      </w:tr>
      <w:tr w:rsidR="0080791F" w:rsidRPr="008B67FD" w:rsidTr="0080791F">
        <w:tc>
          <w:tcPr>
            <w:tcW w:w="720" w:type="dxa"/>
          </w:tcPr>
          <w:p w:rsidR="0080791F" w:rsidRPr="008B67FD" w:rsidRDefault="0080791F" w:rsidP="007C6F13">
            <w:pPr>
              <w:pStyle w:val="a8"/>
              <w:numPr>
                <w:ilvl w:val="0"/>
                <w:numId w:val="12"/>
              </w:numPr>
              <w:rPr>
                <w:sz w:val="28"/>
                <w:szCs w:val="28"/>
              </w:rPr>
            </w:pPr>
          </w:p>
        </w:tc>
        <w:tc>
          <w:tcPr>
            <w:tcW w:w="5171" w:type="dxa"/>
            <w:vAlign w:val="bottom"/>
          </w:tcPr>
          <w:p w:rsidR="0080791F" w:rsidRPr="008B67FD" w:rsidRDefault="0080791F" w:rsidP="007C6F13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Щеглов Ростислав Романович</w:t>
            </w:r>
          </w:p>
        </w:tc>
      </w:tr>
      <w:tr w:rsidR="0080791F" w:rsidRPr="008B67FD" w:rsidTr="0080791F">
        <w:tc>
          <w:tcPr>
            <w:tcW w:w="720" w:type="dxa"/>
          </w:tcPr>
          <w:p w:rsidR="0080791F" w:rsidRPr="008B67FD" w:rsidRDefault="0080791F" w:rsidP="007C6F13">
            <w:pPr>
              <w:pStyle w:val="a8"/>
              <w:numPr>
                <w:ilvl w:val="0"/>
                <w:numId w:val="12"/>
              </w:numPr>
              <w:rPr>
                <w:sz w:val="28"/>
                <w:szCs w:val="28"/>
              </w:rPr>
            </w:pPr>
          </w:p>
        </w:tc>
        <w:tc>
          <w:tcPr>
            <w:tcW w:w="5171" w:type="dxa"/>
            <w:vAlign w:val="bottom"/>
          </w:tcPr>
          <w:p w:rsidR="0080791F" w:rsidRPr="008B67FD" w:rsidRDefault="0080791F" w:rsidP="007C6F13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Шарипов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Мирон Дмитриевич</w:t>
            </w:r>
          </w:p>
        </w:tc>
      </w:tr>
      <w:tr w:rsidR="0080791F" w:rsidRPr="008B67FD" w:rsidTr="0080791F">
        <w:tc>
          <w:tcPr>
            <w:tcW w:w="720" w:type="dxa"/>
          </w:tcPr>
          <w:p w:rsidR="0080791F" w:rsidRPr="008B67FD" w:rsidRDefault="0080791F" w:rsidP="007C6F13">
            <w:pPr>
              <w:pStyle w:val="a8"/>
              <w:numPr>
                <w:ilvl w:val="0"/>
                <w:numId w:val="12"/>
              </w:numPr>
              <w:rPr>
                <w:sz w:val="28"/>
                <w:szCs w:val="28"/>
              </w:rPr>
            </w:pPr>
          </w:p>
        </w:tc>
        <w:tc>
          <w:tcPr>
            <w:tcW w:w="5171" w:type="dxa"/>
            <w:vAlign w:val="bottom"/>
          </w:tcPr>
          <w:p w:rsidR="0080791F" w:rsidRPr="008B67FD" w:rsidRDefault="0080791F" w:rsidP="007C6F13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Дулинец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Иван Максимович</w:t>
            </w:r>
          </w:p>
        </w:tc>
      </w:tr>
      <w:tr w:rsidR="0080791F" w:rsidRPr="008B67FD" w:rsidTr="0080791F">
        <w:tc>
          <w:tcPr>
            <w:tcW w:w="720" w:type="dxa"/>
          </w:tcPr>
          <w:p w:rsidR="0080791F" w:rsidRPr="008B67FD" w:rsidRDefault="0080791F" w:rsidP="007C6F13">
            <w:pPr>
              <w:pStyle w:val="a8"/>
              <w:numPr>
                <w:ilvl w:val="0"/>
                <w:numId w:val="12"/>
              </w:numPr>
              <w:rPr>
                <w:sz w:val="28"/>
                <w:szCs w:val="28"/>
              </w:rPr>
            </w:pPr>
          </w:p>
        </w:tc>
        <w:tc>
          <w:tcPr>
            <w:tcW w:w="5171" w:type="dxa"/>
            <w:vAlign w:val="bottom"/>
          </w:tcPr>
          <w:p w:rsidR="0080791F" w:rsidRPr="008B67FD" w:rsidRDefault="0080791F" w:rsidP="007C6F13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Муродов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Рахмон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Баходурович</w:t>
            </w:r>
            <w:proofErr w:type="spellEnd"/>
          </w:p>
        </w:tc>
      </w:tr>
      <w:tr w:rsidR="0080791F" w:rsidRPr="008B67FD" w:rsidTr="0080791F">
        <w:tc>
          <w:tcPr>
            <w:tcW w:w="720" w:type="dxa"/>
          </w:tcPr>
          <w:p w:rsidR="0080791F" w:rsidRPr="008B67FD" w:rsidRDefault="0080791F" w:rsidP="007C6F13">
            <w:pPr>
              <w:pStyle w:val="a8"/>
              <w:numPr>
                <w:ilvl w:val="0"/>
                <w:numId w:val="12"/>
              </w:numPr>
              <w:rPr>
                <w:sz w:val="28"/>
                <w:szCs w:val="28"/>
              </w:rPr>
            </w:pPr>
          </w:p>
        </w:tc>
        <w:tc>
          <w:tcPr>
            <w:tcW w:w="5171" w:type="dxa"/>
            <w:vAlign w:val="bottom"/>
          </w:tcPr>
          <w:p w:rsidR="0080791F" w:rsidRPr="008B67FD" w:rsidRDefault="0080791F" w:rsidP="007C6F13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Нерсисян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Эрик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Эмилович</w:t>
            </w:r>
            <w:proofErr w:type="spellEnd"/>
          </w:p>
        </w:tc>
      </w:tr>
      <w:tr w:rsidR="0080791F" w:rsidRPr="008B67FD" w:rsidTr="0080791F">
        <w:tc>
          <w:tcPr>
            <w:tcW w:w="720" w:type="dxa"/>
          </w:tcPr>
          <w:p w:rsidR="0080791F" w:rsidRPr="008B67FD" w:rsidRDefault="0080791F" w:rsidP="007C6F13">
            <w:pPr>
              <w:pStyle w:val="a8"/>
              <w:numPr>
                <w:ilvl w:val="0"/>
                <w:numId w:val="12"/>
              </w:numPr>
              <w:rPr>
                <w:sz w:val="28"/>
                <w:szCs w:val="28"/>
              </w:rPr>
            </w:pPr>
          </w:p>
        </w:tc>
        <w:tc>
          <w:tcPr>
            <w:tcW w:w="5171" w:type="dxa"/>
            <w:vAlign w:val="bottom"/>
          </w:tcPr>
          <w:p w:rsidR="0080791F" w:rsidRPr="008B67FD" w:rsidRDefault="0080791F" w:rsidP="007C6F13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Евстигнеев Антон Павлович</w:t>
            </w:r>
          </w:p>
        </w:tc>
      </w:tr>
      <w:tr w:rsidR="0080791F" w:rsidRPr="008B67FD" w:rsidTr="0080791F">
        <w:tc>
          <w:tcPr>
            <w:tcW w:w="720" w:type="dxa"/>
          </w:tcPr>
          <w:p w:rsidR="0080791F" w:rsidRPr="008B67FD" w:rsidRDefault="0080791F" w:rsidP="007C6F13">
            <w:pPr>
              <w:pStyle w:val="a8"/>
              <w:numPr>
                <w:ilvl w:val="0"/>
                <w:numId w:val="12"/>
              </w:numPr>
              <w:rPr>
                <w:sz w:val="28"/>
                <w:szCs w:val="28"/>
              </w:rPr>
            </w:pPr>
          </w:p>
        </w:tc>
        <w:tc>
          <w:tcPr>
            <w:tcW w:w="5171" w:type="dxa"/>
            <w:vAlign w:val="bottom"/>
          </w:tcPr>
          <w:p w:rsidR="0080791F" w:rsidRPr="008B67FD" w:rsidRDefault="0080791F" w:rsidP="007C6F13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Разуваев Олег Александрович</w:t>
            </w:r>
          </w:p>
        </w:tc>
      </w:tr>
      <w:tr w:rsidR="0080791F" w:rsidRPr="008B67FD" w:rsidTr="0080791F">
        <w:tc>
          <w:tcPr>
            <w:tcW w:w="720" w:type="dxa"/>
          </w:tcPr>
          <w:p w:rsidR="0080791F" w:rsidRPr="008B67FD" w:rsidRDefault="0080791F" w:rsidP="007C6F13">
            <w:pPr>
              <w:pStyle w:val="a8"/>
              <w:numPr>
                <w:ilvl w:val="0"/>
                <w:numId w:val="12"/>
              </w:numPr>
              <w:rPr>
                <w:sz w:val="28"/>
                <w:szCs w:val="28"/>
              </w:rPr>
            </w:pPr>
          </w:p>
        </w:tc>
        <w:tc>
          <w:tcPr>
            <w:tcW w:w="5171" w:type="dxa"/>
            <w:vAlign w:val="bottom"/>
          </w:tcPr>
          <w:p w:rsidR="0080791F" w:rsidRPr="008B67FD" w:rsidRDefault="0080791F" w:rsidP="007C6F13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Федотов Герман Ильич</w:t>
            </w:r>
          </w:p>
        </w:tc>
      </w:tr>
      <w:tr w:rsidR="0080791F" w:rsidRPr="008B67FD" w:rsidTr="0080791F">
        <w:tc>
          <w:tcPr>
            <w:tcW w:w="720" w:type="dxa"/>
          </w:tcPr>
          <w:p w:rsidR="0080791F" w:rsidRPr="008B67FD" w:rsidRDefault="0080791F" w:rsidP="007C6F13">
            <w:pPr>
              <w:pStyle w:val="a8"/>
              <w:numPr>
                <w:ilvl w:val="0"/>
                <w:numId w:val="12"/>
              </w:numPr>
              <w:rPr>
                <w:sz w:val="28"/>
                <w:szCs w:val="28"/>
              </w:rPr>
            </w:pPr>
          </w:p>
        </w:tc>
        <w:tc>
          <w:tcPr>
            <w:tcW w:w="5171" w:type="dxa"/>
            <w:vAlign w:val="bottom"/>
          </w:tcPr>
          <w:p w:rsidR="0080791F" w:rsidRPr="008B67FD" w:rsidRDefault="0080791F" w:rsidP="007C6F13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Князькин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Никита Ильич</w:t>
            </w:r>
          </w:p>
        </w:tc>
      </w:tr>
      <w:tr w:rsidR="0080791F" w:rsidRPr="008B67FD" w:rsidTr="0080791F">
        <w:tc>
          <w:tcPr>
            <w:tcW w:w="720" w:type="dxa"/>
          </w:tcPr>
          <w:p w:rsidR="0080791F" w:rsidRPr="008B67FD" w:rsidRDefault="0080791F" w:rsidP="007C6F13">
            <w:pPr>
              <w:pStyle w:val="a8"/>
              <w:numPr>
                <w:ilvl w:val="0"/>
                <w:numId w:val="12"/>
              </w:numPr>
              <w:rPr>
                <w:sz w:val="28"/>
                <w:szCs w:val="28"/>
              </w:rPr>
            </w:pPr>
          </w:p>
        </w:tc>
        <w:tc>
          <w:tcPr>
            <w:tcW w:w="5171" w:type="dxa"/>
            <w:vAlign w:val="bottom"/>
          </w:tcPr>
          <w:p w:rsidR="0080791F" w:rsidRPr="008B67FD" w:rsidRDefault="0080791F" w:rsidP="007C6F13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Чисвин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Ростислав Сергеевич</w:t>
            </w:r>
          </w:p>
        </w:tc>
      </w:tr>
      <w:tr w:rsidR="0080791F" w:rsidRPr="008B67FD" w:rsidTr="0080791F">
        <w:tc>
          <w:tcPr>
            <w:tcW w:w="720" w:type="dxa"/>
          </w:tcPr>
          <w:p w:rsidR="0080791F" w:rsidRPr="008B67FD" w:rsidRDefault="0080791F" w:rsidP="007C6F13">
            <w:pPr>
              <w:pStyle w:val="a8"/>
              <w:numPr>
                <w:ilvl w:val="0"/>
                <w:numId w:val="12"/>
              </w:numPr>
              <w:rPr>
                <w:sz w:val="28"/>
                <w:szCs w:val="28"/>
              </w:rPr>
            </w:pPr>
          </w:p>
        </w:tc>
        <w:tc>
          <w:tcPr>
            <w:tcW w:w="5171" w:type="dxa"/>
            <w:vAlign w:val="bottom"/>
          </w:tcPr>
          <w:p w:rsidR="0080791F" w:rsidRPr="008B67FD" w:rsidRDefault="0080791F" w:rsidP="007C6F13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Аникеев Иван Михайлович</w:t>
            </w:r>
          </w:p>
        </w:tc>
      </w:tr>
      <w:tr w:rsidR="0080791F" w:rsidRPr="008B67FD" w:rsidTr="0080791F">
        <w:tc>
          <w:tcPr>
            <w:tcW w:w="720" w:type="dxa"/>
          </w:tcPr>
          <w:p w:rsidR="0080791F" w:rsidRPr="008B67FD" w:rsidRDefault="0080791F" w:rsidP="007C6F13">
            <w:pPr>
              <w:pStyle w:val="a8"/>
              <w:numPr>
                <w:ilvl w:val="0"/>
                <w:numId w:val="12"/>
              </w:numPr>
              <w:rPr>
                <w:sz w:val="28"/>
                <w:szCs w:val="28"/>
              </w:rPr>
            </w:pPr>
          </w:p>
        </w:tc>
        <w:tc>
          <w:tcPr>
            <w:tcW w:w="5171" w:type="dxa"/>
            <w:vAlign w:val="bottom"/>
          </w:tcPr>
          <w:p w:rsidR="0080791F" w:rsidRPr="008B67FD" w:rsidRDefault="0080791F" w:rsidP="007C6F13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Абрамов Максим Юрьевич</w:t>
            </w:r>
          </w:p>
        </w:tc>
      </w:tr>
      <w:tr w:rsidR="0080791F" w:rsidRPr="008B67FD" w:rsidTr="0080791F">
        <w:tc>
          <w:tcPr>
            <w:tcW w:w="720" w:type="dxa"/>
          </w:tcPr>
          <w:p w:rsidR="0080791F" w:rsidRPr="008B67FD" w:rsidRDefault="0080791F" w:rsidP="007C6F13">
            <w:pPr>
              <w:pStyle w:val="a8"/>
              <w:numPr>
                <w:ilvl w:val="0"/>
                <w:numId w:val="12"/>
              </w:numPr>
              <w:rPr>
                <w:sz w:val="28"/>
                <w:szCs w:val="28"/>
              </w:rPr>
            </w:pPr>
          </w:p>
        </w:tc>
        <w:tc>
          <w:tcPr>
            <w:tcW w:w="5171" w:type="dxa"/>
            <w:vAlign w:val="bottom"/>
          </w:tcPr>
          <w:p w:rsidR="0080791F" w:rsidRPr="008B67FD" w:rsidRDefault="0080791F" w:rsidP="007C6F13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Мандрик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Артём Кириллович</w:t>
            </w:r>
          </w:p>
        </w:tc>
      </w:tr>
      <w:tr w:rsidR="0080791F" w:rsidRPr="008B67FD" w:rsidTr="0080791F">
        <w:tc>
          <w:tcPr>
            <w:tcW w:w="720" w:type="dxa"/>
          </w:tcPr>
          <w:p w:rsidR="0080791F" w:rsidRPr="008B67FD" w:rsidRDefault="0080791F" w:rsidP="007C6F13">
            <w:pPr>
              <w:pStyle w:val="a8"/>
              <w:numPr>
                <w:ilvl w:val="0"/>
                <w:numId w:val="12"/>
              </w:numPr>
              <w:rPr>
                <w:sz w:val="28"/>
                <w:szCs w:val="28"/>
              </w:rPr>
            </w:pPr>
          </w:p>
        </w:tc>
        <w:tc>
          <w:tcPr>
            <w:tcW w:w="5171" w:type="dxa"/>
            <w:vAlign w:val="bottom"/>
          </w:tcPr>
          <w:p w:rsidR="0080791F" w:rsidRPr="008B67FD" w:rsidRDefault="0080791F" w:rsidP="007C6F13">
            <w:pPr>
              <w:rPr>
                <w:color w:val="FF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Плешка Сергей Анатолиевич</w:t>
            </w:r>
          </w:p>
        </w:tc>
      </w:tr>
      <w:tr w:rsidR="0080791F" w:rsidRPr="008B67FD" w:rsidTr="0080791F">
        <w:tc>
          <w:tcPr>
            <w:tcW w:w="720" w:type="dxa"/>
          </w:tcPr>
          <w:p w:rsidR="0080791F" w:rsidRPr="008B67FD" w:rsidRDefault="0080791F" w:rsidP="007C6F13">
            <w:pPr>
              <w:pStyle w:val="a8"/>
              <w:numPr>
                <w:ilvl w:val="0"/>
                <w:numId w:val="12"/>
              </w:numPr>
              <w:rPr>
                <w:sz w:val="28"/>
                <w:szCs w:val="28"/>
              </w:rPr>
            </w:pPr>
          </w:p>
        </w:tc>
        <w:tc>
          <w:tcPr>
            <w:tcW w:w="5171" w:type="dxa"/>
            <w:vAlign w:val="bottom"/>
          </w:tcPr>
          <w:p w:rsidR="0080791F" w:rsidRPr="008B67FD" w:rsidRDefault="0080791F" w:rsidP="007C6F13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Ларионов Кирилл Михайлович</w:t>
            </w:r>
          </w:p>
        </w:tc>
      </w:tr>
      <w:tr w:rsidR="0080791F" w:rsidRPr="008B67FD" w:rsidTr="0080791F">
        <w:tc>
          <w:tcPr>
            <w:tcW w:w="720" w:type="dxa"/>
          </w:tcPr>
          <w:p w:rsidR="0080791F" w:rsidRPr="008B67FD" w:rsidRDefault="0080791F" w:rsidP="007C6F13">
            <w:pPr>
              <w:pStyle w:val="a8"/>
              <w:numPr>
                <w:ilvl w:val="0"/>
                <w:numId w:val="12"/>
              </w:numPr>
              <w:rPr>
                <w:sz w:val="28"/>
                <w:szCs w:val="28"/>
              </w:rPr>
            </w:pPr>
          </w:p>
        </w:tc>
        <w:tc>
          <w:tcPr>
            <w:tcW w:w="5171" w:type="dxa"/>
            <w:vAlign w:val="bottom"/>
          </w:tcPr>
          <w:p w:rsidR="0080791F" w:rsidRPr="008B67FD" w:rsidRDefault="0080791F" w:rsidP="007C6F13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Хромова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Анастасия Евгеньевна</w:t>
            </w:r>
          </w:p>
        </w:tc>
      </w:tr>
      <w:tr w:rsidR="0080791F" w:rsidRPr="008B67FD" w:rsidTr="0080791F">
        <w:tc>
          <w:tcPr>
            <w:tcW w:w="720" w:type="dxa"/>
          </w:tcPr>
          <w:p w:rsidR="0080791F" w:rsidRPr="008B67FD" w:rsidRDefault="0080791F" w:rsidP="007C6F13">
            <w:pPr>
              <w:pStyle w:val="a8"/>
              <w:numPr>
                <w:ilvl w:val="0"/>
                <w:numId w:val="12"/>
              </w:numPr>
              <w:rPr>
                <w:sz w:val="28"/>
                <w:szCs w:val="28"/>
              </w:rPr>
            </w:pPr>
          </w:p>
        </w:tc>
        <w:tc>
          <w:tcPr>
            <w:tcW w:w="5171" w:type="dxa"/>
            <w:vAlign w:val="bottom"/>
          </w:tcPr>
          <w:p w:rsidR="0080791F" w:rsidRPr="008B67FD" w:rsidRDefault="0080791F" w:rsidP="007C6F13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Зенкин Дмитрий Станиславович</w:t>
            </w:r>
          </w:p>
        </w:tc>
      </w:tr>
      <w:tr w:rsidR="0080791F" w:rsidRPr="008B67FD" w:rsidTr="0080791F">
        <w:tc>
          <w:tcPr>
            <w:tcW w:w="720" w:type="dxa"/>
          </w:tcPr>
          <w:p w:rsidR="0080791F" w:rsidRPr="008B67FD" w:rsidRDefault="0080791F" w:rsidP="007C6F13">
            <w:pPr>
              <w:pStyle w:val="a8"/>
              <w:numPr>
                <w:ilvl w:val="0"/>
                <w:numId w:val="12"/>
              </w:numPr>
              <w:rPr>
                <w:sz w:val="28"/>
                <w:szCs w:val="28"/>
              </w:rPr>
            </w:pPr>
          </w:p>
        </w:tc>
        <w:tc>
          <w:tcPr>
            <w:tcW w:w="5171" w:type="dxa"/>
            <w:vAlign w:val="bottom"/>
          </w:tcPr>
          <w:p w:rsidR="0080791F" w:rsidRPr="008B67FD" w:rsidRDefault="0080791F" w:rsidP="007C6F13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Цымбалюк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Иван Сергеевич</w:t>
            </w:r>
          </w:p>
        </w:tc>
      </w:tr>
      <w:tr w:rsidR="0080791F" w:rsidRPr="008B67FD" w:rsidTr="0080791F">
        <w:tc>
          <w:tcPr>
            <w:tcW w:w="720" w:type="dxa"/>
          </w:tcPr>
          <w:p w:rsidR="0080791F" w:rsidRPr="008B67FD" w:rsidRDefault="0080791F" w:rsidP="007C6F13">
            <w:pPr>
              <w:pStyle w:val="a8"/>
              <w:numPr>
                <w:ilvl w:val="0"/>
                <w:numId w:val="12"/>
              </w:numPr>
              <w:rPr>
                <w:sz w:val="28"/>
                <w:szCs w:val="28"/>
              </w:rPr>
            </w:pPr>
          </w:p>
        </w:tc>
        <w:tc>
          <w:tcPr>
            <w:tcW w:w="5171" w:type="dxa"/>
            <w:vAlign w:val="bottom"/>
          </w:tcPr>
          <w:p w:rsidR="0080791F" w:rsidRPr="008B67FD" w:rsidRDefault="0080791F" w:rsidP="007C6F13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Богданец Егор Андреевич</w:t>
            </w:r>
          </w:p>
        </w:tc>
      </w:tr>
      <w:tr w:rsidR="0080791F" w:rsidRPr="008B67FD" w:rsidTr="0080791F">
        <w:tc>
          <w:tcPr>
            <w:tcW w:w="720" w:type="dxa"/>
          </w:tcPr>
          <w:p w:rsidR="0080791F" w:rsidRPr="008B67FD" w:rsidRDefault="0080791F" w:rsidP="007C6F13">
            <w:pPr>
              <w:pStyle w:val="a8"/>
              <w:numPr>
                <w:ilvl w:val="0"/>
                <w:numId w:val="12"/>
              </w:numPr>
              <w:rPr>
                <w:sz w:val="28"/>
                <w:szCs w:val="28"/>
              </w:rPr>
            </w:pPr>
          </w:p>
        </w:tc>
        <w:tc>
          <w:tcPr>
            <w:tcW w:w="5171" w:type="dxa"/>
            <w:vAlign w:val="bottom"/>
          </w:tcPr>
          <w:p w:rsidR="0080791F" w:rsidRPr="008B67FD" w:rsidRDefault="0080791F" w:rsidP="007C6F13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 xml:space="preserve">Симонян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Оганес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Саркисович</w:t>
            </w:r>
            <w:proofErr w:type="spellEnd"/>
          </w:p>
        </w:tc>
      </w:tr>
      <w:tr w:rsidR="0080791F" w:rsidRPr="008B67FD" w:rsidTr="0080791F">
        <w:tc>
          <w:tcPr>
            <w:tcW w:w="720" w:type="dxa"/>
          </w:tcPr>
          <w:p w:rsidR="0080791F" w:rsidRPr="008B67FD" w:rsidRDefault="0080791F" w:rsidP="007C6F13">
            <w:pPr>
              <w:pStyle w:val="a8"/>
              <w:numPr>
                <w:ilvl w:val="0"/>
                <w:numId w:val="12"/>
              </w:numPr>
              <w:rPr>
                <w:sz w:val="28"/>
                <w:szCs w:val="28"/>
              </w:rPr>
            </w:pPr>
          </w:p>
        </w:tc>
        <w:tc>
          <w:tcPr>
            <w:tcW w:w="5171" w:type="dxa"/>
            <w:vAlign w:val="bottom"/>
          </w:tcPr>
          <w:p w:rsidR="0080791F" w:rsidRPr="008B67FD" w:rsidRDefault="0080791F" w:rsidP="007C6F13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 xml:space="preserve">Романовский Данил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Умедович</w:t>
            </w:r>
            <w:proofErr w:type="spellEnd"/>
          </w:p>
        </w:tc>
      </w:tr>
      <w:tr w:rsidR="0080791F" w:rsidRPr="008B67FD" w:rsidTr="0080791F">
        <w:tc>
          <w:tcPr>
            <w:tcW w:w="720" w:type="dxa"/>
          </w:tcPr>
          <w:p w:rsidR="0080791F" w:rsidRPr="008B67FD" w:rsidRDefault="0080791F" w:rsidP="007C6F13">
            <w:pPr>
              <w:pStyle w:val="a8"/>
              <w:numPr>
                <w:ilvl w:val="0"/>
                <w:numId w:val="12"/>
              </w:numPr>
              <w:rPr>
                <w:sz w:val="28"/>
                <w:szCs w:val="28"/>
              </w:rPr>
            </w:pPr>
          </w:p>
        </w:tc>
        <w:tc>
          <w:tcPr>
            <w:tcW w:w="5171" w:type="dxa"/>
            <w:vAlign w:val="bottom"/>
          </w:tcPr>
          <w:p w:rsidR="0080791F" w:rsidRPr="008B67FD" w:rsidRDefault="0080791F" w:rsidP="007C6F13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Кириллов Константин Сергеевич</w:t>
            </w:r>
          </w:p>
        </w:tc>
      </w:tr>
      <w:tr w:rsidR="0080791F" w:rsidRPr="008B67FD" w:rsidTr="0080791F">
        <w:tc>
          <w:tcPr>
            <w:tcW w:w="720" w:type="dxa"/>
          </w:tcPr>
          <w:p w:rsidR="0080791F" w:rsidRPr="008B67FD" w:rsidRDefault="0080791F" w:rsidP="007C6F13">
            <w:pPr>
              <w:pStyle w:val="a8"/>
              <w:numPr>
                <w:ilvl w:val="0"/>
                <w:numId w:val="12"/>
              </w:numPr>
              <w:rPr>
                <w:sz w:val="28"/>
                <w:szCs w:val="28"/>
              </w:rPr>
            </w:pPr>
          </w:p>
        </w:tc>
        <w:tc>
          <w:tcPr>
            <w:tcW w:w="5171" w:type="dxa"/>
            <w:vAlign w:val="bottom"/>
          </w:tcPr>
          <w:p w:rsidR="0080791F" w:rsidRPr="008B67FD" w:rsidRDefault="0080791F" w:rsidP="007C6F13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Горячев Андрей Иванович</w:t>
            </w:r>
          </w:p>
        </w:tc>
      </w:tr>
    </w:tbl>
    <w:p w:rsidR="00EB27F0" w:rsidRPr="008B67FD" w:rsidRDefault="00EB27F0" w:rsidP="003349B2">
      <w:pPr>
        <w:autoSpaceDE/>
        <w:autoSpaceDN/>
        <w:adjustRightInd/>
        <w:spacing w:before="197" w:line="270" w:lineRule="exact"/>
        <w:jc w:val="both"/>
        <w:rPr>
          <w:b/>
          <w:sz w:val="28"/>
          <w:szCs w:val="28"/>
        </w:rPr>
      </w:pPr>
      <w:r w:rsidRPr="008B67FD">
        <w:rPr>
          <w:sz w:val="28"/>
          <w:szCs w:val="28"/>
        </w:rPr>
        <w:t xml:space="preserve"> 23.01.17 Мастер по ремонту и обслуживанию автомобилей, </w:t>
      </w:r>
      <w:r w:rsidR="00AF5F6C" w:rsidRPr="008B67FD">
        <w:rPr>
          <w:b/>
          <w:sz w:val="28"/>
          <w:szCs w:val="28"/>
        </w:rPr>
        <w:t xml:space="preserve">группа АМ </w:t>
      </w:r>
      <w:r w:rsidR="00287720" w:rsidRPr="008B67FD">
        <w:rPr>
          <w:b/>
          <w:sz w:val="28"/>
          <w:szCs w:val="28"/>
        </w:rPr>
        <w:t>26.51</w:t>
      </w:r>
      <w:r w:rsidR="00F16D48" w:rsidRPr="008B67FD">
        <w:rPr>
          <w:b/>
          <w:sz w:val="28"/>
          <w:szCs w:val="28"/>
        </w:rPr>
        <w:t xml:space="preserve"> (</w:t>
      </w:r>
      <w:r w:rsidRPr="008B67FD">
        <w:rPr>
          <w:b/>
          <w:sz w:val="28"/>
          <w:szCs w:val="28"/>
        </w:rPr>
        <w:t>Химки</w:t>
      </w:r>
      <w:r w:rsidR="00F16D48" w:rsidRPr="008B67FD">
        <w:rPr>
          <w:b/>
          <w:sz w:val="28"/>
          <w:szCs w:val="28"/>
        </w:rPr>
        <w:t>)</w:t>
      </w:r>
      <w:r w:rsidR="002826ED">
        <w:rPr>
          <w:b/>
          <w:sz w:val="28"/>
          <w:szCs w:val="28"/>
        </w:rPr>
        <w:t xml:space="preserve"> </w:t>
      </w:r>
    </w:p>
    <w:tbl>
      <w:tblPr>
        <w:tblStyle w:val="a9"/>
        <w:tblW w:w="5901" w:type="dxa"/>
        <w:tblLook w:val="04A0" w:firstRow="1" w:lastRow="0" w:firstColumn="1" w:lastColumn="0" w:noHBand="0" w:noVBand="1"/>
      </w:tblPr>
      <w:tblGrid>
        <w:gridCol w:w="619"/>
        <w:gridCol w:w="5282"/>
      </w:tblGrid>
      <w:tr w:rsidR="0080791F" w:rsidRPr="008B67FD" w:rsidTr="0080791F">
        <w:tc>
          <w:tcPr>
            <w:tcW w:w="619" w:type="dxa"/>
          </w:tcPr>
          <w:p w:rsidR="0080791F" w:rsidRPr="008B67FD" w:rsidRDefault="0080791F" w:rsidP="00750F42">
            <w:pPr>
              <w:jc w:val="center"/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№</w:t>
            </w:r>
          </w:p>
        </w:tc>
        <w:tc>
          <w:tcPr>
            <w:tcW w:w="5282" w:type="dxa"/>
          </w:tcPr>
          <w:p w:rsidR="0080791F" w:rsidRPr="008B67FD" w:rsidRDefault="0080791F" w:rsidP="00750F42">
            <w:pPr>
              <w:jc w:val="center"/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Ф.И.О.</w:t>
            </w:r>
          </w:p>
        </w:tc>
      </w:tr>
      <w:tr w:rsidR="0080791F" w:rsidRPr="008B67FD" w:rsidTr="0080791F">
        <w:tc>
          <w:tcPr>
            <w:tcW w:w="619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5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2" w:type="dxa"/>
          </w:tcPr>
          <w:p w:rsidR="0080791F" w:rsidRPr="008B67FD" w:rsidRDefault="0080791F" w:rsidP="000F7C24">
            <w:pPr>
              <w:tabs>
                <w:tab w:val="left" w:pos="1213"/>
              </w:tabs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Зуева Анастасия Дмитриевна</w:t>
            </w:r>
          </w:p>
        </w:tc>
      </w:tr>
      <w:tr w:rsidR="0080791F" w:rsidRPr="008B67FD" w:rsidTr="0080791F">
        <w:tc>
          <w:tcPr>
            <w:tcW w:w="619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5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2" w:type="dxa"/>
          </w:tcPr>
          <w:p w:rsidR="0080791F" w:rsidRPr="008B67FD" w:rsidRDefault="0080791F" w:rsidP="000F7C24">
            <w:pPr>
              <w:tabs>
                <w:tab w:val="left" w:pos="1213"/>
              </w:tabs>
              <w:rPr>
                <w:sz w:val="28"/>
                <w:szCs w:val="28"/>
                <w:shd w:val="clear" w:color="auto" w:fill="92D050"/>
              </w:rPr>
            </w:pPr>
            <w:r w:rsidRPr="008B67FD">
              <w:rPr>
                <w:color w:val="000000"/>
                <w:sz w:val="28"/>
                <w:szCs w:val="28"/>
              </w:rPr>
              <w:t xml:space="preserve">Рагимов Тимур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Сираждинович</w:t>
            </w:r>
            <w:proofErr w:type="spellEnd"/>
          </w:p>
        </w:tc>
      </w:tr>
      <w:tr w:rsidR="0080791F" w:rsidRPr="008B67FD" w:rsidTr="0080791F">
        <w:tc>
          <w:tcPr>
            <w:tcW w:w="619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5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2" w:type="dxa"/>
          </w:tcPr>
          <w:p w:rsidR="0080791F" w:rsidRPr="008B67FD" w:rsidRDefault="0080791F" w:rsidP="000F7C24">
            <w:pPr>
              <w:tabs>
                <w:tab w:val="left" w:pos="1213"/>
              </w:tabs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Некрасов Андрей Владимирович</w:t>
            </w:r>
          </w:p>
        </w:tc>
      </w:tr>
      <w:tr w:rsidR="0080791F" w:rsidRPr="008B67FD" w:rsidTr="0080791F">
        <w:tc>
          <w:tcPr>
            <w:tcW w:w="619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5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2" w:type="dxa"/>
          </w:tcPr>
          <w:p w:rsidR="0080791F" w:rsidRPr="008B67FD" w:rsidRDefault="0080791F" w:rsidP="000F7C24">
            <w:pPr>
              <w:tabs>
                <w:tab w:val="left" w:pos="1213"/>
              </w:tabs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Валеев Муслим Альбертович</w:t>
            </w:r>
          </w:p>
        </w:tc>
      </w:tr>
      <w:tr w:rsidR="0080791F" w:rsidRPr="008B67FD" w:rsidTr="0080791F">
        <w:tc>
          <w:tcPr>
            <w:tcW w:w="619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5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2" w:type="dxa"/>
          </w:tcPr>
          <w:p w:rsidR="0080791F" w:rsidRPr="008B67FD" w:rsidRDefault="0080791F" w:rsidP="000F7C24">
            <w:pPr>
              <w:tabs>
                <w:tab w:val="left" w:pos="1213"/>
              </w:tabs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 xml:space="preserve">Набиев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Шарифтджон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Гайратович</w:t>
            </w:r>
            <w:proofErr w:type="spellEnd"/>
          </w:p>
        </w:tc>
      </w:tr>
      <w:tr w:rsidR="0080791F" w:rsidRPr="008B67FD" w:rsidTr="0080791F">
        <w:tc>
          <w:tcPr>
            <w:tcW w:w="619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5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2" w:type="dxa"/>
          </w:tcPr>
          <w:p w:rsidR="0080791F" w:rsidRPr="008B67FD" w:rsidRDefault="0080791F" w:rsidP="000F7C24">
            <w:pPr>
              <w:tabs>
                <w:tab w:val="left" w:pos="1213"/>
              </w:tabs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Одиноков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Тимофей Сергеевич</w:t>
            </w:r>
          </w:p>
        </w:tc>
      </w:tr>
      <w:tr w:rsidR="0080791F" w:rsidRPr="008B67FD" w:rsidTr="0080791F">
        <w:tc>
          <w:tcPr>
            <w:tcW w:w="619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5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2" w:type="dxa"/>
          </w:tcPr>
          <w:p w:rsidR="0080791F" w:rsidRPr="008B67FD" w:rsidRDefault="0080791F" w:rsidP="000F7C24">
            <w:pPr>
              <w:tabs>
                <w:tab w:val="left" w:pos="1213"/>
              </w:tabs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Лоханев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Арсений Антонович</w:t>
            </w:r>
          </w:p>
        </w:tc>
      </w:tr>
      <w:tr w:rsidR="0080791F" w:rsidRPr="008B67FD" w:rsidTr="0080791F">
        <w:tc>
          <w:tcPr>
            <w:tcW w:w="619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5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2" w:type="dxa"/>
          </w:tcPr>
          <w:p w:rsidR="0080791F" w:rsidRPr="008B67FD" w:rsidRDefault="0080791F" w:rsidP="000F7C24">
            <w:pPr>
              <w:tabs>
                <w:tab w:val="left" w:pos="1213"/>
              </w:tabs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Веремьёв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Артём Романович</w:t>
            </w:r>
          </w:p>
        </w:tc>
      </w:tr>
      <w:tr w:rsidR="0080791F" w:rsidRPr="008B67FD" w:rsidTr="0080791F">
        <w:tc>
          <w:tcPr>
            <w:tcW w:w="619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5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2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 xml:space="preserve">Хамидов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Мухамад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Расулович</w:t>
            </w:r>
            <w:proofErr w:type="spellEnd"/>
          </w:p>
        </w:tc>
      </w:tr>
      <w:tr w:rsidR="0080791F" w:rsidRPr="008B67FD" w:rsidTr="0080791F">
        <w:tc>
          <w:tcPr>
            <w:tcW w:w="619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5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2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Чаленко Владислав Дмитриевич</w:t>
            </w:r>
          </w:p>
        </w:tc>
      </w:tr>
      <w:tr w:rsidR="0080791F" w:rsidRPr="008B67FD" w:rsidTr="0080791F">
        <w:tc>
          <w:tcPr>
            <w:tcW w:w="619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5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2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Грушин Денис Сергеевич</w:t>
            </w:r>
          </w:p>
        </w:tc>
      </w:tr>
      <w:tr w:rsidR="0080791F" w:rsidRPr="008B67FD" w:rsidTr="0080791F">
        <w:tc>
          <w:tcPr>
            <w:tcW w:w="619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5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2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Захаров Владимир Кириллович</w:t>
            </w:r>
          </w:p>
        </w:tc>
      </w:tr>
      <w:tr w:rsidR="0080791F" w:rsidRPr="008B67FD" w:rsidTr="0080791F">
        <w:tc>
          <w:tcPr>
            <w:tcW w:w="619" w:type="dxa"/>
            <w:shd w:val="clear" w:color="auto" w:fill="auto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5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2" w:type="dxa"/>
            <w:shd w:val="clear" w:color="auto" w:fill="auto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Тадевосян Роберт Эдуардович</w:t>
            </w:r>
          </w:p>
        </w:tc>
      </w:tr>
      <w:tr w:rsidR="0080791F" w:rsidRPr="008B67FD" w:rsidTr="0080791F">
        <w:tc>
          <w:tcPr>
            <w:tcW w:w="619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5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2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Тусупаев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Вадим Алексеевич</w:t>
            </w:r>
          </w:p>
        </w:tc>
      </w:tr>
      <w:tr w:rsidR="0080791F" w:rsidRPr="008B67FD" w:rsidTr="0080791F">
        <w:tc>
          <w:tcPr>
            <w:tcW w:w="619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5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2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Челогаев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Ярослав Станиславович</w:t>
            </w:r>
          </w:p>
        </w:tc>
      </w:tr>
      <w:tr w:rsidR="0080791F" w:rsidRPr="008B67FD" w:rsidTr="0080791F">
        <w:tc>
          <w:tcPr>
            <w:tcW w:w="619" w:type="dxa"/>
            <w:shd w:val="clear" w:color="auto" w:fill="auto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5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2" w:type="dxa"/>
            <w:shd w:val="clear" w:color="auto" w:fill="auto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Вельничер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Евгений Иванович</w:t>
            </w:r>
          </w:p>
        </w:tc>
      </w:tr>
      <w:tr w:rsidR="0080791F" w:rsidRPr="008B67FD" w:rsidTr="0080791F">
        <w:tc>
          <w:tcPr>
            <w:tcW w:w="619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5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2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Соломонов Даниил Вадимович</w:t>
            </w:r>
          </w:p>
        </w:tc>
      </w:tr>
      <w:tr w:rsidR="0080791F" w:rsidRPr="008B67FD" w:rsidTr="0080791F">
        <w:tc>
          <w:tcPr>
            <w:tcW w:w="619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5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2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Кузьмин Даниил Андреевич</w:t>
            </w:r>
          </w:p>
        </w:tc>
      </w:tr>
      <w:tr w:rsidR="0080791F" w:rsidRPr="008B67FD" w:rsidTr="0080791F">
        <w:tc>
          <w:tcPr>
            <w:tcW w:w="619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5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2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Мацуляк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Максим Дмитриевич</w:t>
            </w:r>
          </w:p>
        </w:tc>
      </w:tr>
      <w:tr w:rsidR="0080791F" w:rsidRPr="008B67FD" w:rsidTr="0080791F">
        <w:tc>
          <w:tcPr>
            <w:tcW w:w="619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5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2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 xml:space="preserve">Юнусов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Мухаммадходжа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Джураходжаевич</w:t>
            </w:r>
            <w:proofErr w:type="spellEnd"/>
          </w:p>
        </w:tc>
      </w:tr>
      <w:tr w:rsidR="0080791F" w:rsidRPr="008B67FD" w:rsidTr="0080791F">
        <w:tc>
          <w:tcPr>
            <w:tcW w:w="619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5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2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Герасимов Иван Васильевич</w:t>
            </w:r>
          </w:p>
        </w:tc>
      </w:tr>
      <w:tr w:rsidR="0080791F" w:rsidRPr="008B67FD" w:rsidTr="0080791F">
        <w:tc>
          <w:tcPr>
            <w:tcW w:w="619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5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2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Зульфигарян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Самвел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Каренович</w:t>
            </w:r>
            <w:proofErr w:type="spellEnd"/>
          </w:p>
        </w:tc>
      </w:tr>
      <w:tr w:rsidR="0080791F" w:rsidRPr="008B67FD" w:rsidTr="0080791F">
        <w:tc>
          <w:tcPr>
            <w:tcW w:w="619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5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2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Кумашян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Ваген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Дарвинович</w:t>
            </w:r>
            <w:proofErr w:type="spellEnd"/>
          </w:p>
        </w:tc>
      </w:tr>
      <w:tr w:rsidR="0080791F" w:rsidRPr="008B67FD" w:rsidTr="0080791F">
        <w:tc>
          <w:tcPr>
            <w:tcW w:w="619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5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2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Карелин Григорий Андреевич</w:t>
            </w:r>
          </w:p>
        </w:tc>
      </w:tr>
      <w:tr w:rsidR="0080791F" w:rsidRPr="008B67FD" w:rsidTr="0080791F">
        <w:tc>
          <w:tcPr>
            <w:tcW w:w="619" w:type="dxa"/>
            <w:shd w:val="clear" w:color="auto" w:fill="auto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5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2" w:type="dxa"/>
            <w:shd w:val="clear" w:color="auto" w:fill="auto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Кульков Валентин Александрович</w:t>
            </w:r>
          </w:p>
        </w:tc>
      </w:tr>
      <w:tr w:rsidR="0080791F" w:rsidRPr="008B67FD" w:rsidTr="0080791F">
        <w:tc>
          <w:tcPr>
            <w:tcW w:w="619" w:type="dxa"/>
            <w:shd w:val="clear" w:color="auto" w:fill="auto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5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2" w:type="dxa"/>
            <w:shd w:val="clear" w:color="auto" w:fill="auto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Хакешев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Астемир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Каральбиевич</w:t>
            </w:r>
            <w:proofErr w:type="spellEnd"/>
          </w:p>
        </w:tc>
      </w:tr>
      <w:tr w:rsidR="0080791F" w:rsidRPr="008B67FD" w:rsidTr="0080791F">
        <w:tc>
          <w:tcPr>
            <w:tcW w:w="619" w:type="dxa"/>
            <w:shd w:val="clear" w:color="auto" w:fill="auto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5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2" w:type="dxa"/>
            <w:shd w:val="clear" w:color="auto" w:fill="auto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Шведов Евгений Алексеевич</w:t>
            </w:r>
          </w:p>
        </w:tc>
      </w:tr>
      <w:tr w:rsidR="0080791F" w:rsidRPr="008B67FD" w:rsidTr="0080791F">
        <w:tc>
          <w:tcPr>
            <w:tcW w:w="619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5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2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Капкаев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Радик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Радикович</w:t>
            </w:r>
            <w:proofErr w:type="spellEnd"/>
          </w:p>
        </w:tc>
      </w:tr>
      <w:tr w:rsidR="0080791F" w:rsidRPr="008B67FD" w:rsidTr="0080791F">
        <w:tc>
          <w:tcPr>
            <w:tcW w:w="619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5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2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Феофанова Кира Максимовна</w:t>
            </w:r>
          </w:p>
        </w:tc>
      </w:tr>
      <w:tr w:rsidR="0080791F" w:rsidRPr="008B67FD" w:rsidTr="0080791F">
        <w:tc>
          <w:tcPr>
            <w:tcW w:w="619" w:type="dxa"/>
            <w:shd w:val="clear" w:color="auto" w:fill="auto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5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2" w:type="dxa"/>
            <w:shd w:val="clear" w:color="auto" w:fill="auto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Сенаторова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Вероника Александровна</w:t>
            </w:r>
          </w:p>
        </w:tc>
      </w:tr>
      <w:tr w:rsidR="0080791F" w:rsidRPr="008B67FD" w:rsidTr="0080791F">
        <w:tc>
          <w:tcPr>
            <w:tcW w:w="619" w:type="dxa"/>
            <w:shd w:val="clear" w:color="auto" w:fill="auto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5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2" w:type="dxa"/>
            <w:shd w:val="clear" w:color="auto" w:fill="auto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Раджабов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Акрамджон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Дилшодович</w:t>
            </w:r>
            <w:proofErr w:type="spellEnd"/>
          </w:p>
        </w:tc>
      </w:tr>
      <w:tr w:rsidR="0080791F" w:rsidRPr="008B67FD" w:rsidTr="0080791F">
        <w:tc>
          <w:tcPr>
            <w:tcW w:w="619" w:type="dxa"/>
            <w:shd w:val="clear" w:color="auto" w:fill="auto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5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2" w:type="dxa"/>
            <w:shd w:val="clear" w:color="auto" w:fill="auto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Тимошенко Максим Петрович</w:t>
            </w:r>
          </w:p>
        </w:tc>
      </w:tr>
      <w:tr w:rsidR="0080791F" w:rsidRPr="008B67FD" w:rsidTr="0080791F">
        <w:tc>
          <w:tcPr>
            <w:tcW w:w="619" w:type="dxa"/>
            <w:shd w:val="clear" w:color="auto" w:fill="auto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5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2" w:type="dxa"/>
            <w:shd w:val="clear" w:color="auto" w:fill="auto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Толбузин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Даниил Сергеевич</w:t>
            </w:r>
          </w:p>
        </w:tc>
      </w:tr>
      <w:tr w:rsidR="0080791F" w:rsidRPr="008B67FD" w:rsidTr="0080791F">
        <w:tc>
          <w:tcPr>
            <w:tcW w:w="619" w:type="dxa"/>
            <w:shd w:val="clear" w:color="auto" w:fill="auto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5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2" w:type="dxa"/>
            <w:shd w:val="clear" w:color="auto" w:fill="auto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Ермилин Матвей Александрович</w:t>
            </w:r>
          </w:p>
        </w:tc>
      </w:tr>
      <w:tr w:rsidR="0080791F" w:rsidRPr="008B67FD" w:rsidTr="0080791F">
        <w:tc>
          <w:tcPr>
            <w:tcW w:w="619" w:type="dxa"/>
            <w:shd w:val="clear" w:color="auto" w:fill="auto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5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2" w:type="dxa"/>
            <w:shd w:val="clear" w:color="auto" w:fill="auto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Магеррамов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Рафик Русланович</w:t>
            </w:r>
          </w:p>
        </w:tc>
      </w:tr>
      <w:tr w:rsidR="0080791F" w:rsidRPr="008B67FD" w:rsidTr="0080791F">
        <w:tc>
          <w:tcPr>
            <w:tcW w:w="619" w:type="dxa"/>
            <w:shd w:val="clear" w:color="auto" w:fill="auto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5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2" w:type="dxa"/>
            <w:shd w:val="clear" w:color="auto" w:fill="auto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Кумицкая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Анжела Рудольфовна</w:t>
            </w:r>
          </w:p>
        </w:tc>
      </w:tr>
      <w:tr w:rsidR="0080791F" w:rsidRPr="008B67FD" w:rsidTr="0080791F">
        <w:tc>
          <w:tcPr>
            <w:tcW w:w="619" w:type="dxa"/>
            <w:shd w:val="clear" w:color="auto" w:fill="auto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5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2" w:type="dxa"/>
            <w:shd w:val="clear" w:color="auto" w:fill="auto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Вардикян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Тигран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Арманович</w:t>
            </w:r>
            <w:proofErr w:type="spellEnd"/>
          </w:p>
        </w:tc>
      </w:tr>
      <w:tr w:rsidR="0080791F" w:rsidRPr="008B67FD" w:rsidTr="0080791F">
        <w:tc>
          <w:tcPr>
            <w:tcW w:w="619" w:type="dxa"/>
            <w:shd w:val="clear" w:color="auto" w:fill="auto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5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2" w:type="dxa"/>
            <w:shd w:val="clear" w:color="auto" w:fill="auto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Медведев Фёдор Александрович</w:t>
            </w:r>
          </w:p>
        </w:tc>
      </w:tr>
      <w:tr w:rsidR="0080791F" w:rsidRPr="008B67FD" w:rsidTr="0080791F">
        <w:tc>
          <w:tcPr>
            <w:tcW w:w="619" w:type="dxa"/>
            <w:shd w:val="clear" w:color="auto" w:fill="auto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5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2" w:type="dxa"/>
            <w:shd w:val="clear" w:color="auto" w:fill="auto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Демченко Денис Дмитриевич</w:t>
            </w:r>
          </w:p>
        </w:tc>
      </w:tr>
    </w:tbl>
    <w:p w:rsidR="00E264C4" w:rsidRDefault="00E264C4" w:rsidP="00AF5F6C">
      <w:pPr>
        <w:jc w:val="center"/>
        <w:rPr>
          <w:sz w:val="28"/>
          <w:szCs w:val="28"/>
        </w:rPr>
      </w:pPr>
    </w:p>
    <w:p w:rsidR="00EB27F0" w:rsidRPr="008B67FD" w:rsidRDefault="00EB27F0" w:rsidP="00AF5F6C">
      <w:pPr>
        <w:jc w:val="center"/>
        <w:rPr>
          <w:b/>
          <w:sz w:val="28"/>
          <w:szCs w:val="28"/>
        </w:rPr>
      </w:pPr>
      <w:r w:rsidRPr="008B67FD">
        <w:rPr>
          <w:sz w:val="28"/>
          <w:szCs w:val="28"/>
        </w:rPr>
        <w:t xml:space="preserve">15.01.38 Оператор-наладчик металлообрабатывающих станков, </w:t>
      </w:r>
      <w:r w:rsidR="00AF5F6C" w:rsidRPr="008B67FD">
        <w:rPr>
          <w:b/>
          <w:sz w:val="28"/>
          <w:szCs w:val="28"/>
        </w:rPr>
        <w:t xml:space="preserve">группа ОН </w:t>
      </w:r>
      <w:r w:rsidR="008B732E" w:rsidRPr="008B67FD">
        <w:rPr>
          <w:b/>
          <w:sz w:val="28"/>
          <w:szCs w:val="28"/>
        </w:rPr>
        <w:t>26.25</w:t>
      </w:r>
      <w:r w:rsidR="00F16D48" w:rsidRPr="008B67FD">
        <w:rPr>
          <w:b/>
          <w:sz w:val="28"/>
          <w:szCs w:val="28"/>
        </w:rPr>
        <w:t xml:space="preserve"> (</w:t>
      </w:r>
      <w:r w:rsidRPr="008B67FD">
        <w:rPr>
          <w:b/>
          <w:sz w:val="28"/>
          <w:szCs w:val="28"/>
        </w:rPr>
        <w:t>Клин</w:t>
      </w:r>
      <w:r w:rsidR="00F16D48" w:rsidRPr="008B67FD">
        <w:rPr>
          <w:b/>
          <w:sz w:val="28"/>
          <w:szCs w:val="28"/>
        </w:rPr>
        <w:t>)</w:t>
      </w:r>
      <w:r w:rsidR="002826ED">
        <w:rPr>
          <w:b/>
          <w:sz w:val="28"/>
          <w:szCs w:val="28"/>
        </w:rPr>
        <w:t xml:space="preserve"> </w:t>
      </w:r>
    </w:p>
    <w:tbl>
      <w:tblPr>
        <w:tblStyle w:val="a9"/>
        <w:tblW w:w="5894" w:type="dxa"/>
        <w:tblLook w:val="04A0" w:firstRow="1" w:lastRow="0" w:firstColumn="1" w:lastColumn="0" w:noHBand="0" w:noVBand="1"/>
      </w:tblPr>
      <w:tblGrid>
        <w:gridCol w:w="621"/>
        <w:gridCol w:w="5273"/>
      </w:tblGrid>
      <w:tr w:rsidR="0080791F" w:rsidRPr="008B67FD" w:rsidTr="0080791F">
        <w:tc>
          <w:tcPr>
            <w:tcW w:w="621" w:type="dxa"/>
          </w:tcPr>
          <w:p w:rsidR="0080791F" w:rsidRPr="008B67FD" w:rsidRDefault="0080791F" w:rsidP="00750F42">
            <w:pPr>
              <w:jc w:val="center"/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№</w:t>
            </w:r>
          </w:p>
        </w:tc>
        <w:tc>
          <w:tcPr>
            <w:tcW w:w="5273" w:type="dxa"/>
          </w:tcPr>
          <w:p w:rsidR="0080791F" w:rsidRPr="008B67FD" w:rsidRDefault="0080791F" w:rsidP="00750F42">
            <w:pPr>
              <w:jc w:val="center"/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Ф.И.О.</w:t>
            </w: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0F7C24">
            <w:pPr>
              <w:pStyle w:val="a8"/>
              <w:numPr>
                <w:ilvl w:val="0"/>
                <w:numId w:val="10"/>
              </w:numPr>
              <w:jc w:val="right"/>
              <w:rPr>
                <w:sz w:val="28"/>
                <w:szCs w:val="28"/>
              </w:rPr>
            </w:pPr>
          </w:p>
        </w:tc>
        <w:tc>
          <w:tcPr>
            <w:tcW w:w="5273" w:type="dxa"/>
            <w:vAlign w:val="bottom"/>
          </w:tcPr>
          <w:p w:rsidR="0080791F" w:rsidRPr="008B67FD" w:rsidRDefault="0080791F" w:rsidP="000F7C24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Никитин Ярослав Дмитриевич</w:t>
            </w: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0F7C24">
            <w:pPr>
              <w:pStyle w:val="a8"/>
              <w:numPr>
                <w:ilvl w:val="0"/>
                <w:numId w:val="10"/>
              </w:numPr>
              <w:jc w:val="right"/>
              <w:rPr>
                <w:sz w:val="28"/>
                <w:szCs w:val="28"/>
              </w:rPr>
            </w:pPr>
          </w:p>
        </w:tc>
        <w:tc>
          <w:tcPr>
            <w:tcW w:w="5273" w:type="dxa"/>
            <w:vAlign w:val="bottom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Котов Константин Романович</w:t>
            </w: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0F7C24">
            <w:pPr>
              <w:pStyle w:val="a8"/>
              <w:numPr>
                <w:ilvl w:val="0"/>
                <w:numId w:val="10"/>
              </w:numPr>
              <w:jc w:val="right"/>
              <w:rPr>
                <w:sz w:val="28"/>
                <w:szCs w:val="28"/>
              </w:rPr>
            </w:pPr>
          </w:p>
        </w:tc>
        <w:tc>
          <w:tcPr>
            <w:tcW w:w="5273" w:type="dxa"/>
            <w:vAlign w:val="bottom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Никитин Игорь Дмитриевич</w:t>
            </w: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0F7C24">
            <w:pPr>
              <w:pStyle w:val="a8"/>
              <w:numPr>
                <w:ilvl w:val="0"/>
                <w:numId w:val="10"/>
              </w:numPr>
              <w:jc w:val="right"/>
              <w:rPr>
                <w:sz w:val="28"/>
                <w:szCs w:val="28"/>
              </w:rPr>
            </w:pPr>
          </w:p>
        </w:tc>
        <w:tc>
          <w:tcPr>
            <w:tcW w:w="5273" w:type="dxa"/>
            <w:vAlign w:val="bottom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Шакин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Максим Иванович</w:t>
            </w: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0F7C24">
            <w:pPr>
              <w:pStyle w:val="a8"/>
              <w:numPr>
                <w:ilvl w:val="0"/>
                <w:numId w:val="10"/>
              </w:numPr>
              <w:jc w:val="right"/>
              <w:rPr>
                <w:sz w:val="28"/>
                <w:szCs w:val="28"/>
              </w:rPr>
            </w:pPr>
          </w:p>
        </w:tc>
        <w:tc>
          <w:tcPr>
            <w:tcW w:w="5273" w:type="dxa"/>
            <w:vAlign w:val="bottom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Шапошников Данила Васильевич</w:t>
            </w: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0F7C24">
            <w:pPr>
              <w:pStyle w:val="a8"/>
              <w:numPr>
                <w:ilvl w:val="0"/>
                <w:numId w:val="10"/>
              </w:numPr>
              <w:jc w:val="right"/>
              <w:rPr>
                <w:sz w:val="28"/>
                <w:szCs w:val="28"/>
              </w:rPr>
            </w:pPr>
          </w:p>
        </w:tc>
        <w:tc>
          <w:tcPr>
            <w:tcW w:w="5273" w:type="dxa"/>
            <w:vAlign w:val="bottom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Пильнов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Даниил Денисович</w:t>
            </w: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0F7C24">
            <w:pPr>
              <w:pStyle w:val="a8"/>
              <w:numPr>
                <w:ilvl w:val="0"/>
                <w:numId w:val="10"/>
              </w:numPr>
              <w:jc w:val="right"/>
              <w:rPr>
                <w:sz w:val="28"/>
                <w:szCs w:val="28"/>
              </w:rPr>
            </w:pPr>
          </w:p>
        </w:tc>
        <w:tc>
          <w:tcPr>
            <w:tcW w:w="5273" w:type="dxa"/>
            <w:vAlign w:val="bottom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Савка Иван Дмитриевич</w:t>
            </w: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0F7C24">
            <w:pPr>
              <w:pStyle w:val="a8"/>
              <w:numPr>
                <w:ilvl w:val="0"/>
                <w:numId w:val="10"/>
              </w:numPr>
              <w:jc w:val="right"/>
              <w:rPr>
                <w:sz w:val="28"/>
                <w:szCs w:val="28"/>
              </w:rPr>
            </w:pPr>
          </w:p>
        </w:tc>
        <w:tc>
          <w:tcPr>
            <w:tcW w:w="5273" w:type="dxa"/>
            <w:vAlign w:val="bottom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Тихонов Денис Сергеевич</w:t>
            </w: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0F7C24">
            <w:pPr>
              <w:pStyle w:val="a8"/>
              <w:numPr>
                <w:ilvl w:val="0"/>
                <w:numId w:val="10"/>
              </w:numPr>
              <w:jc w:val="right"/>
              <w:rPr>
                <w:sz w:val="28"/>
                <w:szCs w:val="28"/>
              </w:rPr>
            </w:pPr>
          </w:p>
        </w:tc>
        <w:tc>
          <w:tcPr>
            <w:tcW w:w="5273" w:type="dxa"/>
            <w:vAlign w:val="bottom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Филиппов Артём Александрович</w:t>
            </w: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0F7C24">
            <w:pPr>
              <w:pStyle w:val="a8"/>
              <w:numPr>
                <w:ilvl w:val="0"/>
                <w:numId w:val="10"/>
              </w:numPr>
              <w:jc w:val="right"/>
              <w:rPr>
                <w:sz w:val="28"/>
                <w:szCs w:val="28"/>
              </w:rPr>
            </w:pPr>
          </w:p>
        </w:tc>
        <w:tc>
          <w:tcPr>
            <w:tcW w:w="5273" w:type="dxa"/>
            <w:vAlign w:val="bottom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Шматов Александр Владимирович</w:t>
            </w: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0F7C24">
            <w:pPr>
              <w:pStyle w:val="a8"/>
              <w:numPr>
                <w:ilvl w:val="0"/>
                <w:numId w:val="10"/>
              </w:numPr>
              <w:jc w:val="right"/>
              <w:rPr>
                <w:sz w:val="28"/>
                <w:szCs w:val="28"/>
              </w:rPr>
            </w:pPr>
          </w:p>
        </w:tc>
        <w:tc>
          <w:tcPr>
            <w:tcW w:w="5273" w:type="dxa"/>
            <w:vAlign w:val="bottom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Афонькин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Константин Витальевич</w:t>
            </w: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0F7C24">
            <w:pPr>
              <w:pStyle w:val="a8"/>
              <w:numPr>
                <w:ilvl w:val="0"/>
                <w:numId w:val="10"/>
              </w:numPr>
              <w:jc w:val="right"/>
              <w:rPr>
                <w:sz w:val="28"/>
                <w:szCs w:val="28"/>
              </w:rPr>
            </w:pPr>
          </w:p>
        </w:tc>
        <w:tc>
          <w:tcPr>
            <w:tcW w:w="5273" w:type="dxa"/>
            <w:vAlign w:val="bottom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Гудков Александр Юрьевич</w:t>
            </w: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0F7C24">
            <w:pPr>
              <w:pStyle w:val="a8"/>
              <w:numPr>
                <w:ilvl w:val="0"/>
                <w:numId w:val="10"/>
              </w:numPr>
              <w:jc w:val="right"/>
              <w:rPr>
                <w:sz w:val="28"/>
                <w:szCs w:val="28"/>
              </w:rPr>
            </w:pPr>
          </w:p>
        </w:tc>
        <w:tc>
          <w:tcPr>
            <w:tcW w:w="5273" w:type="dxa"/>
            <w:vAlign w:val="bottom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Плевака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Герман Валерьевич</w:t>
            </w: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0F7C24">
            <w:pPr>
              <w:pStyle w:val="a8"/>
              <w:numPr>
                <w:ilvl w:val="0"/>
                <w:numId w:val="10"/>
              </w:numPr>
              <w:jc w:val="right"/>
              <w:rPr>
                <w:sz w:val="28"/>
                <w:szCs w:val="28"/>
              </w:rPr>
            </w:pPr>
          </w:p>
        </w:tc>
        <w:tc>
          <w:tcPr>
            <w:tcW w:w="5273" w:type="dxa"/>
            <w:vAlign w:val="bottom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Поздов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Илья Александрович</w:t>
            </w: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0F7C24">
            <w:pPr>
              <w:pStyle w:val="a8"/>
              <w:numPr>
                <w:ilvl w:val="0"/>
                <w:numId w:val="10"/>
              </w:numPr>
              <w:jc w:val="right"/>
              <w:rPr>
                <w:sz w:val="28"/>
                <w:szCs w:val="28"/>
              </w:rPr>
            </w:pPr>
          </w:p>
        </w:tc>
        <w:tc>
          <w:tcPr>
            <w:tcW w:w="5273" w:type="dxa"/>
            <w:vAlign w:val="bottom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Михалёва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Вероника Романовна</w:t>
            </w: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0F7C24">
            <w:pPr>
              <w:pStyle w:val="a8"/>
              <w:numPr>
                <w:ilvl w:val="0"/>
                <w:numId w:val="10"/>
              </w:numPr>
              <w:jc w:val="right"/>
              <w:rPr>
                <w:sz w:val="28"/>
                <w:szCs w:val="28"/>
              </w:rPr>
            </w:pPr>
          </w:p>
        </w:tc>
        <w:tc>
          <w:tcPr>
            <w:tcW w:w="5273" w:type="dxa"/>
            <w:vAlign w:val="bottom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Новоторцев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Руслан Исаевич</w:t>
            </w: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0F7C24">
            <w:pPr>
              <w:pStyle w:val="a8"/>
              <w:numPr>
                <w:ilvl w:val="0"/>
                <w:numId w:val="10"/>
              </w:numPr>
              <w:jc w:val="right"/>
              <w:rPr>
                <w:sz w:val="28"/>
                <w:szCs w:val="28"/>
              </w:rPr>
            </w:pPr>
          </w:p>
        </w:tc>
        <w:tc>
          <w:tcPr>
            <w:tcW w:w="5273" w:type="dxa"/>
            <w:vAlign w:val="bottom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Карелин Дмитрий Евгеньевич</w:t>
            </w: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0F7C24">
            <w:pPr>
              <w:pStyle w:val="a8"/>
              <w:numPr>
                <w:ilvl w:val="0"/>
                <w:numId w:val="10"/>
              </w:numPr>
              <w:jc w:val="right"/>
              <w:rPr>
                <w:sz w:val="28"/>
                <w:szCs w:val="28"/>
              </w:rPr>
            </w:pPr>
          </w:p>
        </w:tc>
        <w:tc>
          <w:tcPr>
            <w:tcW w:w="5273" w:type="dxa"/>
            <w:vAlign w:val="bottom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Мирзаев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Александр Романович</w:t>
            </w: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0F7C24">
            <w:pPr>
              <w:pStyle w:val="a8"/>
              <w:numPr>
                <w:ilvl w:val="0"/>
                <w:numId w:val="10"/>
              </w:numPr>
              <w:jc w:val="right"/>
              <w:rPr>
                <w:sz w:val="28"/>
                <w:szCs w:val="28"/>
              </w:rPr>
            </w:pPr>
          </w:p>
        </w:tc>
        <w:tc>
          <w:tcPr>
            <w:tcW w:w="5273" w:type="dxa"/>
            <w:vAlign w:val="bottom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Банга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Владислав Васильевич</w:t>
            </w: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0F7C24">
            <w:pPr>
              <w:pStyle w:val="a8"/>
              <w:numPr>
                <w:ilvl w:val="0"/>
                <w:numId w:val="10"/>
              </w:numPr>
              <w:jc w:val="right"/>
              <w:rPr>
                <w:sz w:val="28"/>
                <w:szCs w:val="28"/>
              </w:rPr>
            </w:pPr>
          </w:p>
        </w:tc>
        <w:tc>
          <w:tcPr>
            <w:tcW w:w="5273" w:type="dxa"/>
            <w:vAlign w:val="bottom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Горелов Николай Павлович</w:t>
            </w: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0F7C24">
            <w:pPr>
              <w:pStyle w:val="a8"/>
              <w:numPr>
                <w:ilvl w:val="0"/>
                <w:numId w:val="10"/>
              </w:numPr>
              <w:jc w:val="right"/>
              <w:rPr>
                <w:sz w:val="28"/>
                <w:szCs w:val="28"/>
              </w:rPr>
            </w:pPr>
          </w:p>
        </w:tc>
        <w:tc>
          <w:tcPr>
            <w:tcW w:w="5273" w:type="dxa"/>
            <w:vAlign w:val="bottom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Константинов Данила Сергеевич</w:t>
            </w: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0F7C24">
            <w:pPr>
              <w:pStyle w:val="a8"/>
              <w:numPr>
                <w:ilvl w:val="0"/>
                <w:numId w:val="10"/>
              </w:numPr>
              <w:jc w:val="right"/>
              <w:rPr>
                <w:sz w:val="28"/>
                <w:szCs w:val="28"/>
              </w:rPr>
            </w:pPr>
          </w:p>
        </w:tc>
        <w:tc>
          <w:tcPr>
            <w:tcW w:w="5273" w:type="dxa"/>
            <w:vAlign w:val="bottom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Кулик Илья Олегович</w:t>
            </w: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0F7C24">
            <w:pPr>
              <w:pStyle w:val="a8"/>
              <w:numPr>
                <w:ilvl w:val="0"/>
                <w:numId w:val="10"/>
              </w:numPr>
              <w:jc w:val="right"/>
              <w:rPr>
                <w:sz w:val="28"/>
                <w:szCs w:val="28"/>
              </w:rPr>
            </w:pPr>
          </w:p>
        </w:tc>
        <w:tc>
          <w:tcPr>
            <w:tcW w:w="5273" w:type="dxa"/>
            <w:vAlign w:val="bottom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Шантадзе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Руслан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Раминович</w:t>
            </w:r>
            <w:proofErr w:type="spellEnd"/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0F7C24">
            <w:pPr>
              <w:pStyle w:val="a8"/>
              <w:numPr>
                <w:ilvl w:val="0"/>
                <w:numId w:val="10"/>
              </w:numPr>
              <w:jc w:val="right"/>
              <w:rPr>
                <w:sz w:val="28"/>
                <w:szCs w:val="28"/>
              </w:rPr>
            </w:pPr>
          </w:p>
        </w:tc>
        <w:tc>
          <w:tcPr>
            <w:tcW w:w="5273" w:type="dxa"/>
            <w:vAlign w:val="bottom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Бубнов Егор Владимирович</w:t>
            </w: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0F7C24">
            <w:pPr>
              <w:pStyle w:val="a8"/>
              <w:numPr>
                <w:ilvl w:val="0"/>
                <w:numId w:val="10"/>
              </w:numPr>
              <w:jc w:val="right"/>
              <w:rPr>
                <w:sz w:val="28"/>
                <w:szCs w:val="28"/>
              </w:rPr>
            </w:pPr>
          </w:p>
        </w:tc>
        <w:tc>
          <w:tcPr>
            <w:tcW w:w="5273" w:type="dxa"/>
            <w:vAlign w:val="bottom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Пешнин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Максим Сергеевич</w:t>
            </w:r>
          </w:p>
        </w:tc>
      </w:tr>
    </w:tbl>
    <w:p w:rsidR="00AF5F6C" w:rsidRPr="008B67FD" w:rsidRDefault="00AF5F6C" w:rsidP="00EB27F0">
      <w:pPr>
        <w:rPr>
          <w:sz w:val="28"/>
          <w:szCs w:val="28"/>
        </w:rPr>
      </w:pPr>
    </w:p>
    <w:p w:rsidR="00AF5F6C" w:rsidRPr="008B67FD" w:rsidRDefault="00EB27F0" w:rsidP="00AF5F6C">
      <w:pPr>
        <w:jc w:val="center"/>
        <w:rPr>
          <w:sz w:val="28"/>
          <w:szCs w:val="28"/>
        </w:rPr>
      </w:pPr>
      <w:r w:rsidRPr="008B67FD">
        <w:rPr>
          <w:sz w:val="28"/>
          <w:szCs w:val="28"/>
        </w:rPr>
        <w:t>15.01.38 Оператор-наладчик металлообрабатывающих станков,</w:t>
      </w:r>
    </w:p>
    <w:p w:rsidR="00EB27F0" w:rsidRPr="008B67FD" w:rsidRDefault="00AF5F6C" w:rsidP="00AF5F6C">
      <w:pPr>
        <w:jc w:val="center"/>
        <w:rPr>
          <w:b/>
          <w:sz w:val="28"/>
          <w:szCs w:val="28"/>
        </w:rPr>
      </w:pPr>
      <w:r w:rsidRPr="008B67FD">
        <w:rPr>
          <w:b/>
          <w:sz w:val="28"/>
          <w:szCs w:val="28"/>
        </w:rPr>
        <w:t>группа ОН</w:t>
      </w:r>
      <w:r w:rsidR="00F16D48" w:rsidRPr="008B67FD">
        <w:rPr>
          <w:b/>
          <w:sz w:val="28"/>
          <w:szCs w:val="28"/>
        </w:rPr>
        <w:t xml:space="preserve"> </w:t>
      </w:r>
      <w:r w:rsidR="00287720" w:rsidRPr="008B67FD">
        <w:rPr>
          <w:b/>
          <w:sz w:val="28"/>
          <w:szCs w:val="28"/>
        </w:rPr>
        <w:t>26.52</w:t>
      </w:r>
      <w:r w:rsidRPr="008B67FD">
        <w:rPr>
          <w:b/>
          <w:sz w:val="28"/>
          <w:szCs w:val="28"/>
        </w:rPr>
        <w:t xml:space="preserve"> </w:t>
      </w:r>
      <w:r w:rsidR="00F16D48" w:rsidRPr="008B67FD">
        <w:rPr>
          <w:b/>
          <w:sz w:val="28"/>
          <w:szCs w:val="28"/>
        </w:rPr>
        <w:t>(</w:t>
      </w:r>
      <w:r w:rsidR="00EB27F0" w:rsidRPr="008B67FD">
        <w:rPr>
          <w:b/>
          <w:sz w:val="28"/>
          <w:szCs w:val="28"/>
        </w:rPr>
        <w:t>Химки</w:t>
      </w:r>
      <w:r w:rsidR="00F16D48" w:rsidRPr="008B67FD">
        <w:rPr>
          <w:b/>
          <w:sz w:val="28"/>
          <w:szCs w:val="28"/>
        </w:rPr>
        <w:t>)</w:t>
      </w:r>
      <w:r w:rsidR="002826ED">
        <w:rPr>
          <w:b/>
          <w:sz w:val="28"/>
          <w:szCs w:val="28"/>
        </w:rPr>
        <w:t xml:space="preserve"> </w:t>
      </w:r>
    </w:p>
    <w:tbl>
      <w:tblPr>
        <w:tblStyle w:val="a9"/>
        <w:tblW w:w="5882" w:type="dxa"/>
        <w:tblLook w:val="04A0" w:firstRow="1" w:lastRow="0" w:firstColumn="1" w:lastColumn="0" w:noHBand="0" w:noVBand="1"/>
      </w:tblPr>
      <w:tblGrid>
        <w:gridCol w:w="618"/>
        <w:gridCol w:w="5264"/>
      </w:tblGrid>
      <w:tr w:rsidR="0080791F" w:rsidRPr="008B67FD" w:rsidTr="0080791F">
        <w:tc>
          <w:tcPr>
            <w:tcW w:w="618" w:type="dxa"/>
          </w:tcPr>
          <w:p w:rsidR="0080791F" w:rsidRPr="008B67FD" w:rsidRDefault="0080791F" w:rsidP="00FE7FF6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№</w:t>
            </w:r>
          </w:p>
        </w:tc>
        <w:tc>
          <w:tcPr>
            <w:tcW w:w="5264" w:type="dxa"/>
          </w:tcPr>
          <w:p w:rsidR="0080791F" w:rsidRPr="008B67FD" w:rsidRDefault="0080791F" w:rsidP="00FE7FF6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Ф.И.О.</w:t>
            </w:r>
          </w:p>
        </w:tc>
      </w:tr>
      <w:tr w:rsidR="0080791F" w:rsidRPr="008B67FD" w:rsidTr="0080791F">
        <w:tc>
          <w:tcPr>
            <w:tcW w:w="618" w:type="dxa"/>
          </w:tcPr>
          <w:p w:rsidR="0080791F" w:rsidRPr="008B67FD" w:rsidRDefault="0080791F" w:rsidP="000F7C24">
            <w:pPr>
              <w:pStyle w:val="a8"/>
              <w:numPr>
                <w:ilvl w:val="0"/>
                <w:numId w:val="9"/>
              </w:numPr>
              <w:rPr>
                <w:sz w:val="28"/>
                <w:szCs w:val="28"/>
              </w:rPr>
            </w:pPr>
          </w:p>
        </w:tc>
        <w:tc>
          <w:tcPr>
            <w:tcW w:w="5264" w:type="dxa"/>
          </w:tcPr>
          <w:p w:rsidR="0080791F" w:rsidRPr="008B67FD" w:rsidRDefault="0080791F" w:rsidP="000F7C24">
            <w:pPr>
              <w:tabs>
                <w:tab w:val="left" w:pos="1213"/>
              </w:tabs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Копылов Иван Андреевич</w:t>
            </w:r>
          </w:p>
        </w:tc>
      </w:tr>
      <w:tr w:rsidR="0080791F" w:rsidRPr="008B67FD" w:rsidTr="0080791F">
        <w:tc>
          <w:tcPr>
            <w:tcW w:w="618" w:type="dxa"/>
          </w:tcPr>
          <w:p w:rsidR="0080791F" w:rsidRPr="008B67FD" w:rsidRDefault="0080791F" w:rsidP="000F7C24">
            <w:pPr>
              <w:pStyle w:val="a8"/>
              <w:numPr>
                <w:ilvl w:val="0"/>
                <w:numId w:val="9"/>
              </w:numPr>
              <w:rPr>
                <w:sz w:val="28"/>
                <w:szCs w:val="28"/>
              </w:rPr>
            </w:pPr>
          </w:p>
        </w:tc>
        <w:tc>
          <w:tcPr>
            <w:tcW w:w="5264" w:type="dxa"/>
          </w:tcPr>
          <w:p w:rsidR="0080791F" w:rsidRPr="008B67FD" w:rsidRDefault="0080791F" w:rsidP="000F7C24">
            <w:pPr>
              <w:tabs>
                <w:tab w:val="left" w:pos="1213"/>
              </w:tabs>
              <w:rPr>
                <w:sz w:val="28"/>
                <w:szCs w:val="28"/>
                <w:shd w:val="clear" w:color="auto" w:fill="92D050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Тарнавский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Артём Дмитриевич</w:t>
            </w:r>
          </w:p>
        </w:tc>
      </w:tr>
      <w:tr w:rsidR="0080791F" w:rsidRPr="008B67FD" w:rsidTr="0080791F">
        <w:tc>
          <w:tcPr>
            <w:tcW w:w="618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9"/>
              </w:numPr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5264" w:type="dxa"/>
          </w:tcPr>
          <w:p w:rsidR="0080791F" w:rsidRPr="008B67FD" w:rsidRDefault="0080791F" w:rsidP="000F7C24">
            <w:pPr>
              <w:tabs>
                <w:tab w:val="left" w:pos="1213"/>
              </w:tabs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Борисов Алексей Александрович</w:t>
            </w:r>
          </w:p>
        </w:tc>
      </w:tr>
      <w:tr w:rsidR="0080791F" w:rsidRPr="008B67FD" w:rsidTr="0080791F">
        <w:tc>
          <w:tcPr>
            <w:tcW w:w="618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9"/>
              </w:numPr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5264" w:type="dxa"/>
          </w:tcPr>
          <w:p w:rsidR="0080791F" w:rsidRPr="008B67FD" w:rsidRDefault="0080791F" w:rsidP="000F7C24">
            <w:pPr>
              <w:tabs>
                <w:tab w:val="left" w:pos="1213"/>
              </w:tabs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Жигалкина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София Александровна</w:t>
            </w:r>
          </w:p>
        </w:tc>
      </w:tr>
      <w:tr w:rsidR="0080791F" w:rsidRPr="008B67FD" w:rsidTr="0080791F">
        <w:tc>
          <w:tcPr>
            <w:tcW w:w="618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9"/>
              </w:numPr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5264" w:type="dxa"/>
          </w:tcPr>
          <w:p w:rsidR="0080791F" w:rsidRPr="008B67FD" w:rsidRDefault="0080791F" w:rsidP="000F7C24">
            <w:pPr>
              <w:tabs>
                <w:tab w:val="left" w:pos="1213"/>
              </w:tabs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Линькова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Василиса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Рафаэльевна</w:t>
            </w:r>
            <w:proofErr w:type="spellEnd"/>
          </w:p>
        </w:tc>
      </w:tr>
      <w:tr w:rsidR="0080791F" w:rsidRPr="008B67FD" w:rsidTr="0080791F">
        <w:tc>
          <w:tcPr>
            <w:tcW w:w="618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9"/>
              </w:numPr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5264" w:type="dxa"/>
          </w:tcPr>
          <w:p w:rsidR="0080791F" w:rsidRPr="008B67FD" w:rsidRDefault="0080791F" w:rsidP="000F7C24">
            <w:pPr>
              <w:tabs>
                <w:tab w:val="left" w:pos="1213"/>
              </w:tabs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Царев Артём Сергеевич</w:t>
            </w:r>
          </w:p>
        </w:tc>
      </w:tr>
      <w:tr w:rsidR="0080791F" w:rsidRPr="008B67FD" w:rsidTr="0080791F">
        <w:tc>
          <w:tcPr>
            <w:tcW w:w="618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9"/>
              </w:numPr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5264" w:type="dxa"/>
          </w:tcPr>
          <w:p w:rsidR="0080791F" w:rsidRPr="008B67FD" w:rsidRDefault="0080791F" w:rsidP="000F7C24">
            <w:pPr>
              <w:tabs>
                <w:tab w:val="left" w:pos="1213"/>
              </w:tabs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Галицын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Дмитрий Александрович</w:t>
            </w:r>
          </w:p>
        </w:tc>
      </w:tr>
      <w:tr w:rsidR="0080791F" w:rsidRPr="008B67FD" w:rsidTr="0080791F">
        <w:tc>
          <w:tcPr>
            <w:tcW w:w="618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9"/>
              </w:numPr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5264" w:type="dxa"/>
          </w:tcPr>
          <w:p w:rsidR="0080791F" w:rsidRPr="008B67FD" w:rsidRDefault="0080791F" w:rsidP="000F7C24">
            <w:pPr>
              <w:tabs>
                <w:tab w:val="left" w:pos="1213"/>
              </w:tabs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Касимов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Егор Иванович</w:t>
            </w:r>
          </w:p>
        </w:tc>
      </w:tr>
      <w:tr w:rsidR="0080791F" w:rsidRPr="008B67FD" w:rsidTr="0080791F">
        <w:tc>
          <w:tcPr>
            <w:tcW w:w="618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9"/>
              </w:numPr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5264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Казаков Дмитрий Алексеевич</w:t>
            </w:r>
          </w:p>
        </w:tc>
      </w:tr>
      <w:tr w:rsidR="0080791F" w:rsidRPr="008B67FD" w:rsidTr="0080791F">
        <w:tc>
          <w:tcPr>
            <w:tcW w:w="618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9"/>
              </w:numPr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5264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Зиняков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Арсений Артемович</w:t>
            </w:r>
          </w:p>
        </w:tc>
      </w:tr>
      <w:tr w:rsidR="0080791F" w:rsidRPr="008B67FD" w:rsidTr="0080791F">
        <w:tc>
          <w:tcPr>
            <w:tcW w:w="618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9"/>
              </w:numPr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5264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Башкирова Алина Максимовна</w:t>
            </w:r>
          </w:p>
        </w:tc>
      </w:tr>
      <w:tr w:rsidR="0080791F" w:rsidRPr="008B67FD" w:rsidTr="0080791F">
        <w:tc>
          <w:tcPr>
            <w:tcW w:w="618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9"/>
              </w:numPr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5264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Хотченкова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Варвара Павловна</w:t>
            </w:r>
          </w:p>
        </w:tc>
      </w:tr>
      <w:tr w:rsidR="0080791F" w:rsidRPr="008B67FD" w:rsidTr="0080791F">
        <w:tc>
          <w:tcPr>
            <w:tcW w:w="618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9"/>
              </w:numPr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5264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Булеев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Иван Сергеевич</w:t>
            </w:r>
          </w:p>
        </w:tc>
      </w:tr>
      <w:tr w:rsidR="0080791F" w:rsidRPr="008B67FD" w:rsidTr="0080791F">
        <w:tc>
          <w:tcPr>
            <w:tcW w:w="618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9"/>
              </w:numPr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5264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Бубнова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Ксения Александровна</w:t>
            </w:r>
          </w:p>
        </w:tc>
      </w:tr>
      <w:tr w:rsidR="0080791F" w:rsidRPr="008B67FD" w:rsidTr="0080791F">
        <w:tc>
          <w:tcPr>
            <w:tcW w:w="618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9"/>
              </w:numPr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5264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Киташин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Даниил Игоревич</w:t>
            </w:r>
          </w:p>
        </w:tc>
      </w:tr>
      <w:tr w:rsidR="0080791F" w:rsidRPr="008B67FD" w:rsidTr="0080791F">
        <w:tc>
          <w:tcPr>
            <w:tcW w:w="618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9"/>
              </w:numPr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5264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Далиев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Андрей Сергеевич</w:t>
            </w:r>
          </w:p>
        </w:tc>
      </w:tr>
      <w:tr w:rsidR="0080791F" w:rsidRPr="008B67FD" w:rsidTr="0080791F">
        <w:tc>
          <w:tcPr>
            <w:tcW w:w="618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9"/>
              </w:numPr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5264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Юсифов Даниил Рашидович</w:t>
            </w:r>
          </w:p>
        </w:tc>
      </w:tr>
      <w:tr w:rsidR="0080791F" w:rsidRPr="008B67FD" w:rsidTr="0080791F">
        <w:tc>
          <w:tcPr>
            <w:tcW w:w="618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9"/>
              </w:numPr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5264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Проничев Владимир Анатольевич</w:t>
            </w:r>
          </w:p>
        </w:tc>
      </w:tr>
      <w:tr w:rsidR="0080791F" w:rsidRPr="008B67FD" w:rsidTr="0080791F">
        <w:tc>
          <w:tcPr>
            <w:tcW w:w="618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9"/>
              </w:numPr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5264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Ризванов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Ислам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Умедович</w:t>
            </w:r>
            <w:proofErr w:type="spellEnd"/>
          </w:p>
        </w:tc>
      </w:tr>
      <w:tr w:rsidR="0080791F" w:rsidRPr="008B67FD" w:rsidTr="0080791F">
        <w:tc>
          <w:tcPr>
            <w:tcW w:w="618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9"/>
              </w:numPr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5264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Гедмишхов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Шамиль Муратович</w:t>
            </w:r>
          </w:p>
        </w:tc>
      </w:tr>
      <w:tr w:rsidR="0080791F" w:rsidRPr="008B67FD" w:rsidTr="0080791F">
        <w:tc>
          <w:tcPr>
            <w:tcW w:w="618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9"/>
              </w:numPr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5264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Устинов Алексей Дмитриевич</w:t>
            </w:r>
          </w:p>
        </w:tc>
      </w:tr>
      <w:tr w:rsidR="0080791F" w:rsidRPr="008B67FD" w:rsidTr="0080791F">
        <w:tc>
          <w:tcPr>
            <w:tcW w:w="618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9"/>
              </w:numPr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5264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Ершов Максим Алексеевич</w:t>
            </w:r>
          </w:p>
        </w:tc>
      </w:tr>
      <w:tr w:rsidR="0080791F" w:rsidRPr="008B67FD" w:rsidTr="0080791F">
        <w:tc>
          <w:tcPr>
            <w:tcW w:w="618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9"/>
              </w:numPr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5264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Романчук Максим Антонович</w:t>
            </w:r>
          </w:p>
        </w:tc>
      </w:tr>
      <w:tr w:rsidR="0080791F" w:rsidRPr="008B67FD" w:rsidTr="0080791F">
        <w:tc>
          <w:tcPr>
            <w:tcW w:w="618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9"/>
              </w:numPr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5264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Машин Ярослав Евгеньевич</w:t>
            </w:r>
          </w:p>
        </w:tc>
      </w:tr>
      <w:tr w:rsidR="0080791F" w:rsidRPr="008B67FD" w:rsidTr="0080791F">
        <w:tc>
          <w:tcPr>
            <w:tcW w:w="618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9"/>
              </w:numPr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5264" w:type="dxa"/>
          </w:tcPr>
          <w:p w:rsidR="0080791F" w:rsidRPr="008B67FD" w:rsidRDefault="0080791F" w:rsidP="000F7C24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1A1A1A"/>
                <w:sz w:val="28"/>
                <w:szCs w:val="28"/>
                <w:shd w:val="clear" w:color="auto" w:fill="FFFFFF"/>
              </w:rPr>
              <w:t>Подвербный</w:t>
            </w:r>
            <w:proofErr w:type="spellEnd"/>
            <w:r w:rsidRPr="008B67FD">
              <w:rPr>
                <w:color w:val="1A1A1A"/>
                <w:sz w:val="28"/>
                <w:szCs w:val="28"/>
                <w:shd w:val="clear" w:color="auto" w:fill="FFFFFF"/>
              </w:rPr>
              <w:t xml:space="preserve"> Михаил Валерьевич</w:t>
            </w:r>
          </w:p>
        </w:tc>
      </w:tr>
      <w:tr w:rsidR="0080791F" w:rsidRPr="008B67FD" w:rsidTr="0080791F">
        <w:tc>
          <w:tcPr>
            <w:tcW w:w="618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9"/>
              </w:numPr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5264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Макаров Юрий Павлович</w:t>
            </w:r>
          </w:p>
        </w:tc>
      </w:tr>
      <w:tr w:rsidR="0080791F" w:rsidRPr="008B67FD" w:rsidTr="0080791F">
        <w:tc>
          <w:tcPr>
            <w:tcW w:w="618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9"/>
              </w:numPr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5264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Прокофьев Александр Витальевич</w:t>
            </w:r>
          </w:p>
        </w:tc>
      </w:tr>
      <w:tr w:rsidR="0080791F" w:rsidRPr="008B67FD" w:rsidTr="0080791F">
        <w:tc>
          <w:tcPr>
            <w:tcW w:w="618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9"/>
              </w:numPr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5264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Тюняев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Максим Дмитриевич</w:t>
            </w:r>
          </w:p>
        </w:tc>
      </w:tr>
      <w:tr w:rsidR="0080791F" w:rsidRPr="008B67FD" w:rsidTr="0080791F">
        <w:tc>
          <w:tcPr>
            <w:tcW w:w="618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9"/>
              </w:numPr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5264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Шехурин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Ян Антонович</w:t>
            </w:r>
          </w:p>
        </w:tc>
      </w:tr>
      <w:tr w:rsidR="0080791F" w:rsidRPr="008B67FD" w:rsidTr="0080791F">
        <w:tc>
          <w:tcPr>
            <w:tcW w:w="618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9"/>
              </w:numPr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5264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Аверьянов Максим Васильевич</w:t>
            </w:r>
          </w:p>
        </w:tc>
      </w:tr>
      <w:tr w:rsidR="0080791F" w:rsidRPr="008B67FD" w:rsidTr="0080791F">
        <w:tc>
          <w:tcPr>
            <w:tcW w:w="618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9"/>
              </w:numPr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5264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Данилов Иван Дмитриевич</w:t>
            </w:r>
          </w:p>
        </w:tc>
      </w:tr>
      <w:tr w:rsidR="0080791F" w:rsidRPr="008B67FD" w:rsidTr="0080791F">
        <w:tc>
          <w:tcPr>
            <w:tcW w:w="618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9"/>
              </w:numPr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5264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Рассказов Егор Иванович</w:t>
            </w:r>
          </w:p>
        </w:tc>
      </w:tr>
      <w:tr w:rsidR="0080791F" w:rsidRPr="008B67FD" w:rsidTr="0080791F">
        <w:tc>
          <w:tcPr>
            <w:tcW w:w="618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9"/>
              </w:numPr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5264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Замиров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Самир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Замирбекович</w:t>
            </w:r>
            <w:proofErr w:type="spellEnd"/>
          </w:p>
        </w:tc>
      </w:tr>
      <w:tr w:rsidR="0080791F" w:rsidRPr="008B67FD" w:rsidTr="0080791F">
        <w:tc>
          <w:tcPr>
            <w:tcW w:w="618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9"/>
              </w:numPr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5264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Кузнецов Степан Алексеевич</w:t>
            </w:r>
          </w:p>
        </w:tc>
      </w:tr>
      <w:tr w:rsidR="0080791F" w:rsidRPr="008B67FD" w:rsidTr="0080791F">
        <w:tc>
          <w:tcPr>
            <w:tcW w:w="618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9"/>
              </w:numPr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5264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Вавилов Матвей Дмитриевич</w:t>
            </w:r>
          </w:p>
        </w:tc>
      </w:tr>
      <w:tr w:rsidR="0080791F" w:rsidRPr="008B67FD" w:rsidTr="0080791F">
        <w:tc>
          <w:tcPr>
            <w:tcW w:w="618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9"/>
              </w:numPr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5264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Онищенко Игорь Сергеевич</w:t>
            </w:r>
          </w:p>
        </w:tc>
      </w:tr>
      <w:tr w:rsidR="0080791F" w:rsidRPr="008B67FD" w:rsidTr="0080791F">
        <w:tc>
          <w:tcPr>
            <w:tcW w:w="618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9"/>
              </w:numPr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5264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Гиматов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Данила Вадимович</w:t>
            </w:r>
          </w:p>
        </w:tc>
      </w:tr>
    </w:tbl>
    <w:p w:rsidR="00EB27F0" w:rsidRPr="008B67FD" w:rsidRDefault="00EB27F0" w:rsidP="00EB27F0">
      <w:pPr>
        <w:rPr>
          <w:sz w:val="28"/>
          <w:szCs w:val="28"/>
        </w:rPr>
      </w:pPr>
    </w:p>
    <w:p w:rsidR="0011528C" w:rsidRPr="008B67FD" w:rsidRDefault="0011528C" w:rsidP="00EB27F0">
      <w:pPr>
        <w:rPr>
          <w:sz w:val="28"/>
          <w:szCs w:val="28"/>
        </w:rPr>
      </w:pPr>
      <w:r w:rsidRPr="008B67FD">
        <w:rPr>
          <w:sz w:val="28"/>
          <w:szCs w:val="28"/>
        </w:rPr>
        <w:t xml:space="preserve">15.01.37 Слесарь-наладчик контрольно-измерительных приборов и автоматики, </w:t>
      </w:r>
      <w:r w:rsidRPr="008B67FD">
        <w:rPr>
          <w:b/>
          <w:sz w:val="28"/>
          <w:szCs w:val="28"/>
        </w:rPr>
        <w:t>группа СКИПА</w:t>
      </w:r>
      <w:r w:rsidRPr="008B67FD">
        <w:rPr>
          <w:sz w:val="28"/>
          <w:szCs w:val="28"/>
        </w:rPr>
        <w:t xml:space="preserve"> </w:t>
      </w:r>
      <w:r w:rsidR="008B732E" w:rsidRPr="008B67FD">
        <w:rPr>
          <w:b/>
          <w:sz w:val="28"/>
          <w:szCs w:val="28"/>
        </w:rPr>
        <w:t>26.26</w:t>
      </w:r>
      <w:r w:rsidR="000770B5" w:rsidRPr="008B67FD">
        <w:rPr>
          <w:b/>
          <w:sz w:val="28"/>
          <w:szCs w:val="28"/>
        </w:rPr>
        <w:t xml:space="preserve"> </w:t>
      </w:r>
      <w:proofErr w:type="spellStart"/>
      <w:r w:rsidR="000770B5" w:rsidRPr="008B67FD">
        <w:rPr>
          <w:b/>
          <w:sz w:val="28"/>
          <w:szCs w:val="28"/>
        </w:rPr>
        <w:t>кцп</w:t>
      </w:r>
      <w:proofErr w:type="spellEnd"/>
      <w:r w:rsidR="000770B5" w:rsidRPr="008B67FD">
        <w:rPr>
          <w:b/>
          <w:sz w:val="28"/>
          <w:szCs w:val="28"/>
        </w:rPr>
        <w:t xml:space="preserve"> 25</w:t>
      </w:r>
    </w:p>
    <w:tbl>
      <w:tblPr>
        <w:tblW w:w="6233" w:type="dxa"/>
        <w:tblLook w:val="04A0" w:firstRow="1" w:lastRow="0" w:firstColumn="1" w:lastColumn="0" w:noHBand="0" w:noVBand="1"/>
      </w:tblPr>
      <w:tblGrid>
        <w:gridCol w:w="841"/>
        <w:gridCol w:w="5392"/>
      </w:tblGrid>
      <w:tr w:rsidR="0080791F" w:rsidRPr="008B67FD" w:rsidTr="0080791F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94829">
            <w:pPr>
              <w:jc w:val="right"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E94829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Ф.И.О.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0F7C24">
            <w:pPr>
              <w:pStyle w:val="a8"/>
              <w:numPr>
                <w:ilvl w:val="0"/>
                <w:numId w:val="47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0F7C24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Амаков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Тухтаходжа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Набиевич</w:t>
            </w:r>
            <w:proofErr w:type="spellEnd"/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0F7C24">
            <w:pPr>
              <w:pStyle w:val="a8"/>
              <w:numPr>
                <w:ilvl w:val="0"/>
                <w:numId w:val="47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0F7C24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Базунов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Иван Сергеевич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0F7C24">
            <w:pPr>
              <w:pStyle w:val="a8"/>
              <w:numPr>
                <w:ilvl w:val="0"/>
                <w:numId w:val="47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0F7C24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Бердников Павел Алексеевич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0F7C24">
            <w:pPr>
              <w:pStyle w:val="a8"/>
              <w:numPr>
                <w:ilvl w:val="0"/>
                <w:numId w:val="47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0F7C24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 xml:space="preserve">Вакар Борис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Лилианович</w:t>
            </w:r>
            <w:proofErr w:type="spellEnd"/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0F7C24">
            <w:pPr>
              <w:pStyle w:val="a8"/>
              <w:numPr>
                <w:ilvl w:val="0"/>
                <w:numId w:val="47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0F7C24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 xml:space="preserve">Гаджиев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Тагир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Герасимович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0F7C24">
            <w:pPr>
              <w:pStyle w:val="a8"/>
              <w:numPr>
                <w:ilvl w:val="0"/>
                <w:numId w:val="47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0F7C24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Гусев Сергей Игоревич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0F7C24">
            <w:pPr>
              <w:pStyle w:val="a8"/>
              <w:numPr>
                <w:ilvl w:val="0"/>
                <w:numId w:val="47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0F7C24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Ершов Антон Вячеславович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0F7C24">
            <w:pPr>
              <w:pStyle w:val="a8"/>
              <w:numPr>
                <w:ilvl w:val="0"/>
                <w:numId w:val="47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0F7C24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Жаров Андрей Николаевич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0F7C24">
            <w:pPr>
              <w:pStyle w:val="a8"/>
              <w:numPr>
                <w:ilvl w:val="0"/>
                <w:numId w:val="47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0F7C24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Зиновьев Никита Алексеевич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0F7C24">
            <w:pPr>
              <w:pStyle w:val="a8"/>
              <w:numPr>
                <w:ilvl w:val="0"/>
                <w:numId w:val="47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0F7C24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Колтунов Даниил Александрович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0F7C24">
            <w:pPr>
              <w:pStyle w:val="a8"/>
              <w:numPr>
                <w:ilvl w:val="0"/>
                <w:numId w:val="47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0F7C24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Королев Роман Анатольевич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0F7C24">
            <w:pPr>
              <w:pStyle w:val="a8"/>
              <w:numPr>
                <w:ilvl w:val="0"/>
                <w:numId w:val="47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0F7C24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Максимов Антон Андреевич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0F7C24">
            <w:pPr>
              <w:pStyle w:val="a8"/>
              <w:numPr>
                <w:ilvl w:val="0"/>
                <w:numId w:val="47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0F7C24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МАТВЕЕВ ИВАН ДМИТРИЕВИЧ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0F7C24">
            <w:pPr>
              <w:pStyle w:val="a8"/>
              <w:numPr>
                <w:ilvl w:val="0"/>
                <w:numId w:val="47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0F7C24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Маховицкий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Алексей Александрович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0F7C24">
            <w:pPr>
              <w:pStyle w:val="a8"/>
              <w:numPr>
                <w:ilvl w:val="0"/>
                <w:numId w:val="47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0F7C24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Михеев Ярослав Георгиевич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0F7C24">
            <w:pPr>
              <w:pStyle w:val="a8"/>
              <w:numPr>
                <w:ilvl w:val="0"/>
                <w:numId w:val="47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0F7C24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Павлов Александр Алексеевич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0F7C24">
            <w:pPr>
              <w:pStyle w:val="a8"/>
              <w:numPr>
                <w:ilvl w:val="0"/>
                <w:numId w:val="47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0F7C24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Прусов Никита Алексеевич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0F7C24">
            <w:pPr>
              <w:pStyle w:val="a8"/>
              <w:numPr>
                <w:ilvl w:val="0"/>
                <w:numId w:val="47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0F7C24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Пшедецкий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Владислав Сергеевич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0F7C24">
            <w:pPr>
              <w:pStyle w:val="a8"/>
              <w:numPr>
                <w:ilvl w:val="0"/>
                <w:numId w:val="47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0F7C24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Рожков Дмитрий Антонович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0F7C24">
            <w:pPr>
              <w:pStyle w:val="a8"/>
              <w:numPr>
                <w:ilvl w:val="0"/>
                <w:numId w:val="47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0F7C24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Самошкин Никита Владимирович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0F7C24">
            <w:pPr>
              <w:pStyle w:val="a8"/>
              <w:numPr>
                <w:ilvl w:val="0"/>
                <w:numId w:val="47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0F7C24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Стрельцов Захар Дмитриевич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0F7C24">
            <w:pPr>
              <w:pStyle w:val="a8"/>
              <w:numPr>
                <w:ilvl w:val="0"/>
                <w:numId w:val="47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0F7C24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Титов Артём Александрович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0F7C24">
            <w:pPr>
              <w:pStyle w:val="a8"/>
              <w:numPr>
                <w:ilvl w:val="0"/>
                <w:numId w:val="47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0F7C24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Шалыгин Никита Алексеевич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0F7C24">
            <w:pPr>
              <w:pStyle w:val="a8"/>
              <w:numPr>
                <w:ilvl w:val="0"/>
                <w:numId w:val="47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0F7C24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Эбзеев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Максим Николаевич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0F7C24">
            <w:pPr>
              <w:pStyle w:val="a8"/>
              <w:numPr>
                <w:ilvl w:val="0"/>
                <w:numId w:val="47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1F" w:rsidRPr="008B67FD" w:rsidRDefault="0080791F" w:rsidP="000F7C24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Яцковский Руслан Андреевич</w:t>
            </w:r>
          </w:p>
        </w:tc>
      </w:tr>
    </w:tbl>
    <w:p w:rsidR="0011528C" w:rsidRPr="008B67FD" w:rsidRDefault="0011528C" w:rsidP="00EB27F0">
      <w:pPr>
        <w:rPr>
          <w:sz w:val="28"/>
          <w:szCs w:val="28"/>
        </w:rPr>
      </w:pPr>
    </w:p>
    <w:p w:rsidR="00EB27F0" w:rsidRPr="008B67FD" w:rsidRDefault="00EB27F0" w:rsidP="00A43F3B">
      <w:pPr>
        <w:jc w:val="center"/>
        <w:rPr>
          <w:b/>
          <w:sz w:val="28"/>
          <w:szCs w:val="28"/>
        </w:rPr>
      </w:pPr>
      <w:r w:rsidRPr="008B67FD">
        <w:rPr>
          <w:sz w:val="28"/>
          <w:szCs w:val="28"/>
        </w:rPr>
        <w:t xml:space="preserve">43.01.09 Повар, кондитер, </w:t>
      </w:r>
      <w:r w:rsidR="00A43F3B" w:rsidRPr="008B67FD">
        <w:rPr>
          <w:b/>
          <w:sz w:val="28"/>
          <w:szCs w:val="28"/>
        </w:rPr>
        <w:t>группа ПК</w:t>
      </w:r>
      <w:r w:rsidR="008B732E" w:rsidRPr="008B67FD">
        <w:rPr>
          <w:b/>
          <w:sz w:val="28"/>
          <w:szCs w:val="28"/>
        </w:rPr>
        <w:t xml:space="preserve"> 26.27</w:t>
      </w:r>
      <w:r w:rsidR="00A43F3B" w:rsidRPr="008B67FD">
        <w:rPr>
          <w:b/>
          <w:sz w:val="28"/>
          <w:szCs w:val="28"/>
        </w:rPr>
        <w:t xml:space="preserve"> </w:t>
      </w:r>
      <w:r w:rsidR="00F16D48" w:rsidRPr="008B67FD">
        <w:rPr>
          <w:b/>
          <w:sz w:val="28"/>
          <w:szCs w:val="28"/>
        </w:rPr>
        <w:t>(</w:t>
      </w:r>
      <w:r w:rsidR="00AE798F" w:rsidRPr="008B67FD">
        <w:rPr>
          <w:b/>
          <w:sz w:val="28"/>
          <w:szCs w:val="28"/>
        </w:rPr>
        <w:t>Клин</w:t>
      </w:r>
      <w:r w:rsidR="00F16D48" w:rsidRPr="008B67FD">
        <w:rPr>
          <w:b/>
          <w:sz w:val="28"/>
          <w:szCs w:val="28"/>
        </w:rPr>
        <w:t>)</w:t>
      </w:r>
      <w:r w:rsidR="002826ED">
        <w:rPr>
          <w:b/>
          <w:sz w:val="28"/>
          <w:szCs w:val="28"/>
        </w:rPr>
        <w:t xml:space="preserve"> </w:t>
      </w:r>
    </w:p>
    <w:tbl>
      <w:tblPr>
        <w:tblW w:w="6237" w:type="dxa"/>
        <w:tblInd w:w="-5" w:type="dxa"/>
        <w:tblLook w:val="04A0" w:firstRow="1" w:lastRow="0" w:firstColumn="1" w:lastColumn="0" w:noHBand="0" w:noVBand="1"/>
      </w:tblPr>
      <w:tblGrid>
        <w:gridCol w:w="709"/>
        <w:gridCol w:w="5528"/>
      </w:tblGrid>
      <w:tr w:rsidR="0080791F" w:rsidRPr="008B67FD" w:rsidTr="0080791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0791F" w:rsidRPr="008B67FD" w:rsidRDefault="0080791F" w:rsidP="00750F42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lastRenderedPageBreak/>
              <w:t>№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0791F" w:rsidRPr="008B67FD" w:rsidRDefault="0080791F" w:rsidP="00750F42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Ф.И.О.</w:t>
            </w:r>
          </w:p>
        </w:tc>
      </w:tr>
      <w:tr w:rsidR="0080791F" w:rsidRPr="008B67FD" w:rsidTr="0080791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53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Родионов Савелий Сергеевич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53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Романова Арина Андреевна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53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Скробкин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Максим Сергеевич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53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Хромова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Юлиана Алексеевна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53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Тихонова Анастасия Евгеньевна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53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Князева Полина Максимовна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53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Николаева Ксения Кирилловна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53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Кормилицына Анастасия Дмитриевна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53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Марчук Виктория Сергеевна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53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Герасимов Максим Константинович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53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Петнева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Ксения Александровна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53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Абулгатина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Алина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Батыржановна</w:t>
            </w:r>
            <w:proofErr w:type="spellEnd"/>
          </w:p>
        </w:tc>
      </w:tr>
      <w:tr w:rsidR="0080791F" w:rsidRPr="008B67FD" w:rsidTr="0080791F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53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Чухин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Роман Алексеевич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53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Ягунова Екатерина Юрьевна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53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Челышева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Софья Алексеевна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53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Гаврилова Александра Андреевна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53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Бердышева Полина Дмитриевна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53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 xml:space="preserve">Романовский Денис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Умедович</w:t>
            </w:r>
            <w:proofErr w:type="spellEnd"/>
          </w:p>
        </w:tc>
      </w:tr>
      <w:tr w:rsidR="0080791F" w:rsidRPr="008B67FD" w:rsidTr="0080791F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53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Лобачева Василиса Александровна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53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Коротков Денис Денисович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53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Мишакова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Мария Владимировна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53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Барсуков Кирилл Иванович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53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Дуткина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Дарья Денисовна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53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Сторожева Василиса Александровна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53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Мякишева София Валерьевна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53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Садыков Александр Романович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53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Любченко Диана Андреевна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53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Бурдюжа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Нина Григорьевна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53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Ларионов Дмитрий Андреевич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53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0791F" w:rsidRPr="008B67FD" w:rsidRDefault="0080791F" w:rsidP="000F7C24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Катюшкин Егор Николаевич</w:t>
            </w:r>
          </w:p>
        </w:tc>
      </w:tr>
      <w:tr w:rsidR="0080791F" w:rsidRPr="008B67FD" w:rsidTr="0080791F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53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Путивец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Дарья Олеговна</w:t>
            </w:r>
          </w:p>
        </w:tc>
      </w:tr>
      <w:tr w:rsidR="0080791F" w:rsidRPr="008B67FD" w:rsidTr="0080791F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53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Сухарева Анна Викторовна</w:t>
            </w:r>
          </w:p>
        </w:tc>
      </w:tr>
    </w:tbl>
    <w:p w:rsidR="00EB27F0" w:rsidRPr="008B67FD" w:rsidRDefault="00EB27F0" w:rsidP="00EB27F0">
      <w:pPr>
        <w:rPr>
          <w:sz w:val="28"/>
          <w:szCs w:val="28"/>
        </w:rPr>
      </w:pPr>
    </w:p>
    <w:p w:rsidR="000F7C24" w:rsidRPr="008B67FD" w:rsidRDefault="000F7C24">
      <w:pPr>
        <w:widowControl/>
        <w:autoSpaceDE/>
        <w:autoSpaceDN/>
        <w:adjustRightInd/>
        <w:rPr>
          <w:sz w:val="28"/>
          <w:szCs w:val="28"/>
        </w:rPr>
      </w:pPr>
      <w:r w:rsidRPr="008B67FD">
        <w:rPr>
          <w:sz w:val="28"/>
          <w:szCs w:val="28"/>
        </w:rPr>
        <w:br w:type="page"/>
      </w:r>
    </w:p>
    <w:p w:rsidR="00EB27F0" w:rsidRPr="008B67FD" w:rsidRDefault="00EB27F0" w:rsidP="00AE798F">
      <w:pPr>
        <w:autoSpaceDE/>
        <w:autoSpaceDN/>
        <w:adjustRightInd/>
        <w:spacing w:before="197" w:line="270" w:lineRule="exact"/>
        <w:jc w:val="center"/>
        <w:rPr>
          <w:b/>
          <w:sz w:val="28"/>
          <w:szCs w:val="28"/>
        </w:rPr>
      </w:pPr>
      <w:r w:rsidRPr="008B67FD">
        <w:rPr>
          <w:sz w:val="28"/>
          <w:szCs w:val="28"/>
        </w:rPr>
        <w:lastRenderedPageBreak/>
        <w:t xml:space="preserve">43.01.09 Повар, кондитер, </w:t>
      </w:r>
      <w:r w:rsidRPr="008B67FD">
        <w:rPr>
          <w:b/>
          <w:sz w:val="28"/>
          <w:szCs w:val="28"/>
        </w:rPr>
        <w:t>группа</w:t>
      </w:r>
      <w:r w:rsidR="00AE798F" w:rsidRPr="008B67FD">
        <w:rPr>
          <w:b/>
          <w:sz w:val="28"/>
          <w:szCs w:val="28"/>
        </w:rPr>
        <w:t xml:space="preserve"> ПК</w:t>
      </w:r>
      <w:r w:rsidR="00287720" w:rsidRPr="008B67FD">
        <w:rPr>
          <w:b/>
          <w:sz w:val="28"/>
          <w:szCs w:val="28"/>
        </w:rPr>
        <w:t xml:space="preserve"> </w:t>
      </w:r>
      <w:proofErr w:type="gramStart"/>
      <w:r w:rsidR="00287720" w:rsidRPr="008B67FD">
        <w:rPr>
          <w:b/>
          <w:sz w:val="28"/>
          <w:szCs w:val="28"/>
        </w:rPr>
        <w:t>26.53</w:t>
      </w:r>
      <w:r w:rsidR="00AE798F" w:rsidRPr="008B67FD">
        <w:rPr>
          <w:b/>
          <w:sz w:val="28"/>
          <w:szCs w:val="28"/>
        </w:rPr>
        <w:t xml:space="preserve"> </w:t>
      </w:r>
      <w:r w:rsidR="00F16D48" w:rsidRPr="008B67FD">
        <w:rPr>
          <w:b/>
          <w:sz w:val="28"/>
          <w:szCs w:val="28"/>
        </w:rPr>
        <w:t xml:space="preserve"> (</w:t>
      </w:r>
      <w:proofErr w:type="gramEnd"/>
      <w:r w:rsidRPr="008B67FD">
        <w:rPr>
          <w:b/>
          <w:sz w:val="28"/>
          <w:szCs w:val="28"/>
        </w:rPr>
        <w:t>Химки</w:t>
      </w:r>
      <w:r w:rsidR="00F16D48" w:rsidRPr="008B67FD">
        <w:rPr>
          <w:b/>
          <w:sz w:val="28"/>
          <w:szCs w:val="28"/>
        </w:rPr>
        <w:t>)</w:t>
      </w:r>
      <w:r w:rsidR="002826ED">
        <w:rPr>
          <w:b/>
          <w:sz w:val="28"/>
          <w:szCs w:val="28"/>
        </w:rPr>
        <w:t xml:space="preserve"> </w:t>
      </w:r>
    </w:p>
    <w:tbl>
      <w:tblPr>
        <w:tblStyle w:val="a9"/>
        <w:tblW w:w="5894" w:type="dxa"/>
        <w:tblLook w:val="04A0" w:firstRow="1" w:lastRow="0" w:firstColumn="1" w:lastColumn="0" w:noHBand="0" w:noVBand="1"/>
      </w:tblPr>
      <w:tblGrid>
        <w:gridCol w:w="621"/>
        <w:gridCol w:w="5273"/>
      </w:tblGrid>
      <w:tr w:rsidR="0080791F" w:rsidRPr="008B67FD" w:rsidTr="0080791F">
        <w:tc>
          <w:tcPr>
            <w:tcW w:w="621" w:type="dxa"/>
          </w:tcPr>
          <w:p w:rsidR="0080791F" w:rsidRPr="008B67FD" w:rsidRDefault="0080791F" w:rsidP="00750F42">
            <w:pPr>
              <w:jc w:val="center"/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№</w:t>
            </w:r>
          </w:p>
        </w:tc>
        <w:tc>
          <w:tcPr>
            <w:tcW w:w="5273" w:type="dxa"/>
          </w:tcPr>
          <w:p w:rsidR="0080791F" w:rsidRPr="008B67FD" w:rsidRDefault="0080791F" w:rsidP="00750F42">
            <w:pPr>
              <w:jc w:val="center"/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Ф.И.О.</w:t>
            </w: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7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73" w:type="dxa"/>
          </w:tcPr>
          <w:p w:rsidR="0080791F" w:rsidRPr="008B67FD" w:rsidRDefault="0080791F" w:rsidP="000F7C24">
            <w:pPr>
              <w:tabs>
                <w:tab w:val="left" w:pos="1213"/>
              </w:tabs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Морозова Арина Евгеньевна</w:t>
            </w: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7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73" w:type="dxa"/>
          </w:tcPr>
          <w:p w:rsidR="0080791F" w:rsidRPr="008B67FD" w:rsidRDefault="0080791F" w:rsidP="000F7C24">
            <w:pPr>
              <w:tabs>
                <w:tab w:val="left" w:pos="1213"/>
              </w:tabs>
              <w:rPr>
                <w:sz w:val="28"/>
                <w:szCs w:val="28"/>
                <w:shd w:val="clear" w:color="auto" w:fill="92D050"/>
              </w:rPr>
            </w:pPr>
            <w:r w:rsidRPr="008B67FD">
              <w:rPr>
                <w:color w:val="000000"/>
                <w:sz w:val="28"/>
                <w:szCs w:val="28"/>
              </w:rPr>
              <w:t>Смирнова Мария Сергеевна</w:t>
            </w: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7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73" w:type="dxa"/>
          </w:tcPr>
          <w:p w:rsidR="0080791F" w:rsidRPr="008B67FD" w:rsidRDefault="0080791F" w:rsidP="000F7C24">
            <w:pPr>
              <w:tabs>
                <w:tab w:val="left" w:pos="1213"/>
              </w:tabs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 xml:space="preserve">Султанова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Мухсинахон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Фархадовна</w:t>
            </w:r>
            <w:proofErr w:type="spellEnd"/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7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73" w:type="dxa"/>
          </w:tcPr>
          <w:p w:rsidR="0080791F" w:rsidRPr="008B67FD" w:rsidRDefault="0080791F" w:rsidP="000F7C24">
            <w:pPr>
              <w:tabs>
                <w:tab w:val="left" w:pos="1213"/>
              </w:tabs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Дорожкина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Юлия Сергеевна</w:t>
            </w: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7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73" w:type="dxa"/>
          </w:tcPr>
          <w:p w:rsidR="0080791F" w:rsidRPr="008B67FD" w:rsidRDefault="0080791F" w:rsidP="000F7C24">
            <w:pPr>
              <w:tabs>
                <w:tab w:val="left" w:pos="1213"/>
              </w:tabs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 xml:space="preserve">Оганесян Давид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Партевович</w:t>
            </w:r>
            <w:proofErr w:type="spellEnd"/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7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73" w:type="dxa"/>
          </w:tcPr>
          <w:p w:rsidR="0080791F" w:rsidRPr="008B67FD" w:rsidRDefault="0080791F" w:rsidP="000F7C24">
            <w:pPr>
              <w:tabs>
                <w:tab w:val="left" w:pos="1213"/>
              </w:tabs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Тихонов Кирилл Александрович</w:t>
            </w: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7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73" w:type="dxa"/>
          </w:tcPr>
          <w:p w:rsidR="0080791F" w:rsidRPr="008B67FD" w:rsidRDefault="0080791F" w:rsidP="000F7C24">
            <w:pPr>
              <w:tabs>
                <w:tab w:val="left" w:pos="1213"/>
              </w:tabs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Рузиев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Амаль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Алишерович</w:t>
            </w:r>
            <w:proofErr w:type="spellEnd"/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7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73" w:type="dxa"/>
          </w:tcPr>
          <w:p w:rsidR="0080791F" w:rsidRPr="008B67FD" w:rsidRDefault="0080791F" w:rsidP="000F7C24">
            <w:pPr>
              <w:tabs>
                <w:tab w:val="left" w:pos="1213"/>
              </w:tabs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Бочковская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Дарья Андреевна</w:t>
            </w: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7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73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Васильева Арина Анатольевна</w:t>
            </w: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7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73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Ширинова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Милана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Мехман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кызы</w:t>
            </w:r>
            <w:proofErr w:type="spellEnd"/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7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73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Извольская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Мария Алексеевна</w:t>
            </w: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7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73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Капранов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Марк Александрович</w:t>
            </w: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7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73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Перепелкин Максим Владиславович</w:t>
            </w: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7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73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Плутаев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Илья Валерьевич</w:t>
            </w: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7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73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Здухов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Дмитрий Иванович</w:t>
            </w: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7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73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Оксаний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Мария Руслановна</w:t>
            </w: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7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73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Прошкина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Екатерина Дмитриевна</w:t>
            </w: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7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73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Лужецков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Артём Антонович</w:t>
            </w: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7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73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Никишова Ангелина Михайловна</w:t>
            </w: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7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73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Барков Сергей Александрович</w:t>
            </w: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7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73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Сульпиева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Анастасия Сергеевна</w:t>
            </w: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7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73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Пучкова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Марина Андреевна</w:t>
            </w: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7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73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Батрак Полина Маратовна</w:t>
            </w: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7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73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Сухоруков Ярослав Георгиевич</w:t>
            </w: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7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73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Болохан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Геннадие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Геннадиевич</w:t>
            </w: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7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73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Бовтунова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Василиса Ивановна</w:t>
            </w: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7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73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Минченко Дмитрий Владимирович</w:t>
            </w: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7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73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Астафьев Аким Александрович</w:t>
            </w: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7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73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Полевой Андрей Романович</w:t>
            </w: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7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73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Акинина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Полина Александровна</w:t>
            </w: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7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73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Шувалова Алёна Леонидовна</w:t>
            </w: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7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73" w:type="dxa"/>
          </w:tcPr>
          <w:p w:rsidR="0080791F" w:rsidRPr="008B67FD" w:rsidRDefault="0080791F" w:rsidP="000F7C24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Тимошенкова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Дарья Алексеевна</w:t>
            </w: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7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73" w:type="dxa"/>
          </w:tcPr>
          <w:p w:rsidR="0080791F" w:rsidRPr="008B67FD" w:rsidRDefault="0080791F" w:rsidP="000F7C24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 xml:space="preserve">Петросян Артём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Рубенович</w:t>
            </w:r>
            <w:proofErr w:type="spellEnd"/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7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73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Кочеткова Любовь Сергеевна</w:t>
            </w: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7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73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Титомир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Дмитрий Алексеевич</w:t>
            </w:r>
          </w:p>
        </w:tc>
      </w:tr>
    </w:tbl>
    <w:p w:rsidR="00AE798F" w:rsidRPr="008B67FD" w:rsidRDefault="0011528C" w:rsidP="009F186E">
      <w:pPr>
        <w:ind w:firstLine="708"/>
        <w:rPr>
          <w:sz w:val="28"/>
          <w:szCs w:val="28"/>
        </w:rPr>
      </w:pPr>
      <w:r w:rsidRPr="008B67FD">
        <w:rPr>
          <w:sz w:val="28"/>
          <w:szCs w:val="28"/>
        </w:rPr>
        <w:t xml:space="preserve"> </w:t>
      </w:r>
    </w:p>
    <w:p w:rsidR="0011528C" w:rsidRPr="008B67FD" w:rsidRDefault="0011528C" w:rsidP="00ED3761">
      <w:pPr>
        <w:rPr>
          <w:b/>
          <w:sz w:val="28"/>
          <w:szCs w:val="28"/>
        </w:rPr>
      </w:pPr>
      <w:r w:rsidRPr="008B67FD">
        <w:rPr>
          <w:sz w:val="28"/>
          <w:szCs w:val="28"/>
        </w:rPr>
        <w:t xml:space="preserve">23.01.09 Помощник машиниста (по видам подвижного состава железнодорожного транспорта), </w:t>
      </w:r>
      <w:r w:rsidRPr="008B67FD">
        <w:rPr>
          <w:b/>
          <w:sz w:val="28"/>
          <w:szCs w:val="28"/>
        </w:rPr>
        <w:t xml:space="preserve">группа </w:t>
      </w:r>
      <w:proofErr w:type="gramStart"/>
      <w:r w:rsidRPr="008B67FD">
        <w:rPr>
          <w:b/>
          <w:sz w:val="28"/>
          <w:szCs w:val="28"/>
        </w:rPr>
        <w:t xml:space="preserve">ПМ  </w:t>
      </w:r>
      <w:r w:rsidR="00173FCA" w:rsidRPr="008B67FD">
        <w:rPr>
          <w:b/>
          <w:sz w:val="28"/>
          <w:szCs w:val="28"/>
        </w:rPr>
        <w:t>26.39</w:t>
      </w:r>
      <w:proofErr w:type="gramEnd"/>
      <w:r w:rsidR="00173FCA" w:rsidRPr="008B67FD">
        <w:rPr>
          <w:b/>
          <w:sz w:val="28"/>
          <w:szCs w:val="28"/>
        </w:rPr>
        <w:t xml:space="preserve"> </w:t>
      </w:r>
      <w:r w:rsidRPr="008B67FD">
        <w:rPr>
          <w:b/>
          <w:sz w:val="28"/>
          <w:szCs w:val="28"/>
        </w:rPr>
        <w:t>(Лобня)</w:t>
      </w:r>
      <w:r w:rsidR="000770B5" w:rsidRPr="008B67FD">
        <w:rPr>
          <w:b/>
          <w:sz w:val="28"/>
          <w:szCs w:val="28"/>
        </w:rPr>
        <w:t xml:space="preserve"> </w:t>
      </w:r>
      <w:proofErr w:type="spellStart"/>
      <w:r w:rsidR="000770B5" w:rsidRPr="008B67FD">
        <w:rPr>
          <w:b/>
          <w:sz w:val="28"/>
          <w:szCs w:val="28"/>
        </w:rPr>
        <w:t>кцп</w:t>
      </w:r>
      <w:proofErr w:type="spellEnd"/>
      <w:r w:rsidR="000770B5" w:rsidRPr="008B67FD">
        <w:rPr>
          <w:b/>
          <w:sz w:val="28"/>
          <w:szCs w:val="28"/>
        </w:rPr>
        <w:t xml:space="preserve"> 25</w:t>
      </w:r>
    </w:p>
    <w:tbl>
      <w:tblPr>
        <w:tblStyle w:val="a9"/>
        <w:tblW w:w="5907" w:type="dxa"/>
        <w:tblLook w:val="04A0" w:firstRow="1" w:lastRow="0" w:firstColumn="1" w:lastColumn="0" w:noHBand="0" w:noVBand="1"/>
      </w:tblPr>
      <w:tblGrid>
        <w:gridCol w:w="622"/>
        <w:gridCol w:w="5285"/>
      </w:tblGrid>
      <w:tr w:rsidR="0080791F" w:rsidRPr="008B67FD" w:rsidTr="0080791F">
        <w:tc>
          <w:tcPr>
            <w:tcW w:w="622" w:type="dxa"/>
          </w:tcPr>
          <w:p w:rsidR="0080791F" w:rsidRPr="008B67FD" w:rsidRDefault="0080791F" w:rsidP="00E94829">
            <w:pPr>
              <w:jc w:val="center"/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№</w:t>
            </w:r>
          </w:p>
        </w:tc>
        <w:tc>
          <w:tcPr>
            <w:tcW w:w="5285" w:type="dxa"/>
          </w:tcPr>
          <w:p w:rsidR="0080791F" w:rsidRPr="008B67FD" w:rsidRDefault="0080791F" w:rsidP="00E94829">
            <w:pPr>
              <w:jc w:val="center"/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Ф.И.О.</w:t>
            </w:r>
          </w:p>
        </w:tc>
      </w:tr>
      <w:tr w:rsidR="0080791F" w:rsidRPr="008B67FD" w:rsidTr="0080791F">
        <w:tc>
          <w:tcPr>
            <w:tcW w:w="622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48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5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 xml:space="preserve">Азимов </w:t>
            </w:r>
            <w:proofErr w:type="spellStart"/>
            <w:r w:rsidRPr="008B67FD">
              <w:rPr>
                <w:sz w:val="28"/>
                <w:szCs w:val="28"/>
              </w:rPr>
              <w:t>Зафаржон</w:t>
            </w:r>
            <w:proofErr w:type="spellEnd"/>
            <w:r w:rsidRPr="008B67FD">
              <w:rPr>
                <w:sz w:val="28"/>
                <w:szCs w:val="28"/>
              </w:rPr>
              <w:t xml:space="preserve">    </w:t>
            </w:r>
            <w:proofErr w:type="spellStart"/>
            <w:r w:rsidRPr="008B67FD">
              <w:rPr>
                <w:sz w:val="28"/>
                <w:szCs w:val="28"/>
              </w:rPr>
              <w:t>Мухаммадалиевич</w:t>
            </w:r>
            <w:proofErr w:type="spellEnd"/>
          </w:p>
          <w:p w:rsidR="0080791F" w:rsidRPr="008B67FD" w:rsidRDefault="0080791F" w:rsidP="000F7C24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2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48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5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Базан</w:t>
            </w:r>
            <w:proofErr w:type="spellEnd"/>
            <w:r w:rsidRPr="008B67FD">
              <w:rPr>
                <w:sz w:val="28"/>
                <w:szCs w:val="28"/>
              </w:rPr>
              <w:t xml:space="preserve">    Артём    Фёдорович </w:t>
            </w:r>
          </w:p>
          <w:p w:rsidR="0080791F" w:rsidRPr="008B67FD" w:rsidRDefault="0080791F" w:rsidP="000F7C24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2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48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5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Бакалеев</w:t>
            </w:r>
            <w:proofErr w:type="spellEnd"/>
            <w:r w:rsidRPr="008B67FD">
              <w:rPr>
                <w:sz w:val="28"/>
                <w:szCs w:val="28"/>
              </w:rPr>
              <w:t xml:space="preserve">   Семён    Евгеньевич</w:t>
            </w:r>
          </w:p>
          <w:p w:rsidR="0080791F" w:rsidRPr="008B67FD" w:rsidRDefault="0080791F" w:rsidP="000F7C24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2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48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5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Батаев</w:t>
            </w:r>
            <w:proofErr w:type="spellEnd"/>
            <w:r w:rsidRPr="008B67FD">
              <w:rPr>
                <w:sz w:val="28"/>
                <w:szCs w:val="28"/>
              </w:rPr>
              <w:t xml:space="preserve">    Егор    Сергеевич</w:t>
            </w:r>
          </w:p>
          <w:p w:rsidR="0080791F" w:rsidRPr="008B67FD" w:rsidRDefault="0080791F" w:rsidP="000F7C24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2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48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5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Бердичева    Диана   Анатольевна</w:t>
            </w:r>
          </w:p>
          <w:p w:rsidR="0080791F" w:rsidRPr="008B67FD" w:rsidRDefault="0080791F" w:rsidP="000F7C24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2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48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5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Воловик   Фёдор   Григорьевич</w:t>
            </w:r>
          </w:p>
          <w:p w:rsidR="0080791F" w:rsidRPr="008B67FD" w:rsidRDefault="0080791F" w:rsidP="000F7C24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2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48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5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Воронин   Егор   Дмитриевич</w:t>
            </w:r>
          </w:p>
          <w:p w:rsidR="0080791F" w:rsidRPr="008B67FD" w:rsidRDefault="0080791F" w:rsidP="000F7C24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2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48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5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Гвоздева   Маргарита   Ильинична</w:t>
            </w:r>
          </w:p>
          <w:p w:rsidR="0080791F" w:rsidRPr="008B67FD" w:rsidRDefault="0080791F" w:rsidP="000F7C24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2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48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5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Гиниятуллин</w:t>
            </w:r>
            <w:proofErr w:type="spellEnd"/>
            <w:r w:rsidRPr="008B67FD">
              <w:rPr>
                <w:sz w:val="28"/>
                <w:szCs w:val="28"/>
              </w:rPr>
              <w:t xml:space="preserve">   Роман   </w:t>
            </w:r>
            <w:proofErr w:type="spellStart"/>
            <w:r w:rsidRPr="008B67FD">
              <w:rPr>
                <w:sz w:val="28"/>
                <w:szCs w:val="28"/>
              </w:rPr>
              <w:t>Радикович</w:t>
            </w:r>
            <w:proofErr w:type="spellEnd"/>
          </w:p>
          <w:p w:rsidR="0080791F" w:rsidRPr="008B67FD" w:rsidRDefault="0080791F" w:rsidP="000F7C24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2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48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5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Думбравс</w:t>
            </w:r>
            <w:proofErr w:type="spellEnd"/>
            <w:r w:rsidRPr="008B67FD">
              <w:rPr>
                <w:sz w:val="28"/>
                <w:szCs w:val="28"/>
              </w:rPr>
              <w:t xml:space="preserve">   Денис   Юрьевич</w:t>
            </w:r>
          </w:p>
          <w:p w:rsidR="0080791F" w:rsidRPr="008B67FD" w:rsidRDefault="0080791F" w:rsidP="000F7C24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2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48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5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Дябкина</w:t>
            </w:r>
            <w:proofErr w:type="spellEnd"/>
            <w:r w:rsidRPr="008B67FD">
              <w:rPr>
                <w:sz w:val="28"/>
                <w:szCs w:val="28"/>
              </w:rPr>
              <w:t xml:space="preserve">   Ангелина   Александровна</w:t>
            </w:r>
          </w:p>
          <w:p w:rsidR="0080791F" w:rsidRPr="008B67FD" w:rsidRDefault="0080791F" w:rsidP="000F7C24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2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48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5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 xml:space="preserve">Зиновьев   </w:t>
            </w:r>
            <w:proofErr w:type="gramStart"/>
            <w:r w:rsidRPr="008B67FD">
              <w:rPr>
                <w:sz w:val="28"/>
                <w:szCs w:val="28"/>
              </w:rPr>
              <w:t>Егор  Евгеньевич</w:t>
            </w:r>
            <w:proofErr w:type="gramEnd"/>
          </w:p>
          <w:p w:rsidR="0080791F" w:rsidRPr="008B67FD" w:rsidRDefault="0080791F" w:rsidP="000F7C24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2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48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5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gramStart"/>
            <w:r w:rsidRPr="008B67FD">
              <w:rPr>
                <w:sz w:val="28"/>
                <w:szCs w:val="28"/>
              </w:rPr>
              <w:t>Зубков  Лев</w:t>
            </w:r>
            <w:proofErr w:type="gramEnd"/>
            <w:r w:rsidRPr="008B67FD">
              <w:rPr>
                <w:sz w:val="28"/>
                <w:szCs w:val="28"/>
              </w:rPr>
              <w:t xml:space="preserve">  Романович</w:t>
            </w:r>
          </w:p>
          <w:p w:rsidR="0080791F" w:rsidRPr="008B67FD" w:rsidRDefault="0080791F" w:rsidP="000F7C24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2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48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5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gramStart"/>
            <w:r w:rsidRPr="008B67FD">
              <w:rPr>
                <w:sz w:val="28"/>
                <w:szCs w:val="28"/>
              </w:rPr>
              <w:t>Карабанов  Евгений</w:t>
            </w:r>
            <w:proofErr w:type="gramEnd"/>
            <w:r w:rsidRPr="008B67FD">
              <w:rPr>
                <w:sz w:val="28"/>
                <w:szCs w:val="28"/>
              </w:rPr>
              <w:t xml:space="preserve">  Андреевич</w:t>
            </w:r>
          </w:p>
          <w:p w:rsidR="0080791F" w:rsidRPr="008B67FD" w:rsidRDefault="0080791F" w:rsidP="000F7C24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2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48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5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gramStart"/>
            <w:r w:rsidRPr="008B67FD">
              <w:rPr>
                <w:sz w:val="28"/>
                <w:szCs w:val="28"/>
              </w:rPr>
              <w:t>Красильников  Владислав</w:t>
            </w:r>
            <w:proofErr w:type="gramEnd"/>
            <w:r w:rsidRPr="008B67FD">
              <w:rPr>
                <w:sz w:val="28"/>
                <w:szCs w:val="28"/>
              </w:rPr>
              <w:t xml:space="preserve">  Романович</w:t>
            </w:r>
          </w:p>
          <w:p w:rsidR="0080791F" w:rsidRPr="008B67FD" w:rsidRDefault="0080791F" w:rsidP="000F7C24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2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48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5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8B67FD">
              <w:rPr>
                <w:sz w:val="28"/>
                <w:szCs w:val="28"/>
              </w:rPr>
              <w:t>Крымцев</w:t>
            </w:r>
            <w:proofErr w:type="spellEnd"/>
            <w:r w:rsidRPr="008B67FD">
              <w:rPr>
                <w:sz w:val="28"/>
                <w:szCs w:val="28"/>
              </w:rPr>
              <w:t xml:space="preserve">  Кирилл</w:t>
            </w:r>
            <w:proofErr w:type="gramEnd"/>
            <w:r w:rsidRPr="008B67FD">
              <w:rPr>
                <w:sz w:val="28"/>
                <w:szCs w:val="28"/>
              </w:rPr>
              <w:t xml:space="preserve">  Олегович</w:t>
            </w:r>
          </w:p>
          <w:p w:rsidR="0080791F" w:rsidRPr="008B67FD" w:rsidRDefault="0080791F" w:rsidP="000F7C24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2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48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5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gramStart"/>
            <w:r w:rsidRPr="008B67FD">
              <w:rPr>
                <w:sz w:val="28"/>
                <w:szCs w:val="28"/>
              </w:rPr>
              <w:t>Куликовский  Максим</w:t>
            </w:r>
            <w:proofErr w:type="gramEnd"/>
            <w:r w:rsidRPr="008B67FD">
              <w:rPr>
                <w:sz w:val="28"/>
                <w:szCs w:val="28"/>
              </w:rPr>
              <w:t xml:space="preserve">  Леонидович</w:t>
            </w:r>
          </w:p>
          <w:p w:rsidR="0080791F" w:rsidRPr="008B67FD" w:rsidRDefault="0080791F" w:rsidP="000F7C24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2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48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5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8B67FD">
              <w:rPr>
                <w:sz w:val="28"/>
                <w:szCs w:val="28"/>
              </w:rPr>
              <w:t>Кучумов</w:t>
            </w:r>
            <w:proofErr w:type="spellEnd"/>
            <w:r w:rsidRPr="008B67FD">
              <w:rPr>
                <w:sz w:val="28"/>
                <w:szCs w:val="28"/>
              </w:rPr>
              <w:t xml:space="preserve">  Дмитрий</w:t>
            </w:r>
            <w:proofErr w:type="gramEnd"/>
            <w:r w:rsidRPr="008B67FD">
              <w:rPr>
                <w:sz w:val="28"/>
                <w:szCs w:val="28"/>
              </w:rPr>
              <w:t xml:space="preserve">  Иванович</w:t>
            </w:r>
          </w:p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 xml:space="preserve"> </w:t>
            </w:r>
          </w:p>
        </w:tc>
      </w:tr>
      <w:tr w:rsidR="0080791F" w:rsidRPr="008B67FD" w:rsidTr="0080791F">
        <w:tc>
          <w:tcPr>
            <w:tcW w:w="622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48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5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8B67FD">
              <w:rPr>
                <w:sz w:val="28"/>
                <w:szCs w:val="28"/>
              </w:rPr>
              <w:t>Несветов</w:t>
            </w:r>
            <w:proofErr w:type="spellEnd"/>
            <w:r w:rsidRPr="008B67FD">
              <w:rPr>
                <w:sz w:val="28"/>
                <w:szCs w:val="28"/>
              </w:rPr>
              <w:t xml:space="preserve">  Руслан</w:t>
            </w:r>
            <w:proofErr w:type="gramEnd"/>
            <w:r w:rsidRPr="008B67FD">
              <w:rPr>
                <w:sz w:val="28"/>
                <w:szCs w:val="28"/>
              </w:rPr>
              <w:t xml:space="preserve">  Рустамович</w:t>
            </w:r>
          </w:p>
          <w:p w:rsidR="0080791F" w:rsidRPr="008B67FD" w:rsidRDefault="0080791F" w:rsidP="000F7C24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2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48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5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gramStart"/>
            <w:r w:rsidRPr="008B67FD">
              <w:rPr>
                <w:sz w:val="28"/>
                <w:szCs w:val="28"/>
              </w:rPr>
              <w:t>Николаенко  Ксения</w:t>
            </w:r>
            <w:proofErr w:type="gramEnd"/>
            <w:r w:rsidRPr="008B67FD">
              <w:rPr>
                <w:sz w:val="28"/>
                <w:szCs w:val="28"/>
              </w:rPr>
              <w:t xml:space="preserve">  Романовна</w:t>
            </w:r>
          </w:p>
          <w:p w:rsidR="0080791F" w:rsidRPr="008B67FD" w:rsidRDefault="0080791F" w:rsidP="000F7C24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2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48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5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gramStart"/>
            <w:r w:rsidRPr="008B67FD">
              <w:rPr>
                <w:sz w:val="28"/>
                <w:szCs w:val="28"/>
              </w:rPr>
              <w:t xml:space="preserve">Ниязов  </w:t>
            </w:r>
            <w:proofErr w:type="spellStart"/>
            <w:r w:rsidRPr="008B67FD">
              <w:rPr>
                <w:sz w:val="28"/>
                <w:szCs w:val="28"/>
              </w:rPr>
              <w:t>Абубакр</w:t>
            </w:r>
            <w:proofErr w:type="spellEnd"/>
            <w:proofErr w:type="gramEnd"/>
            <w:r w:rsidRPr="008B67FD">
              <w:rPr>
                <w:sz w:val="28"/>
                <w:szCs w:val="28"/>
              </w:rPr>
              <w:t xml:space="preserve">  </w:t>
            </w:r>
            <w:proofErr w:type="spellStart"/>
            <w:r w:rsidRPr="008B67FD">
              <w:rPr>
                <w:sz w:val="28"/>
                <w:szCs w:val="28"/>
              </w:rPr>
              <w:t>Ниязмахмадович</w:t>
            </w:r>
            <w:proofErr w:type="spellEnd"/>
          </w:p>
          <w:p w:rsidR="0080791F" w:rsidRPr="008B67FD" w:rsidRDefault="0080791F" w:rsidP="000F7C24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2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48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5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gramStart"/>
            <w:r w:rsidRPr="008B67FD">
              <w:rPr>
                <w:sz w:val="28"/>
                <w:szCs w:val="28"/>
              </w:rPr>
              <w:t>Павлов  Артемий</w:t>
            </w:r>
            <w:proofErr w:type="gramEnd"/>
            <w:r w:rsidRPr="008B67FD">
              <w:rPr>
                <w:sz w:val="28"/>
                <w:szCs w:val="28"/>
              </w:rPr>
              <w:t xml:space="preserve">  Олегович</w:t>
            </w:r>
          </w:p>
          <w:p w:rsidR="0080791F" w:rsidRPr="008B67FD" w:rsidRDefault="0080791F" w:rsidP="000F7C24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2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48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5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gramStart"/>
            <w:r w:rsidRPr="008B67FD">
              <w:rPr>
                <w:sz w:val="28"/>
                <w:szCs w:val="28"/>
              </w:rPr>
              <w:t>Павлов  Даниил</w:t>
            </w:r>
            <w:proofErr w:type="gramEnd"/>
            <w:r w:rsidRPr="008B67FD">
              <w:rPr>
                <w:sz w:val="28"/>
                <w:szCs w:val="28"/>
              </w:rPr>
              <w:t xml:space="preserve">  Дмитриевич</w:t>
            </w:r>
          </w:p>
          <w:p w:rsidR="0080791F" w:rsidRPr="008B67FD" w:rsidRDefault="0080791F" w:rsidP="000F7C24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2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48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5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gramStart"/>
            <w:r w:rsidRPr="008B67FD">
              <w:rPr>
                <w:sz w:val="28"/>
                <w:szCs w:val="28"/>
              </w:rPr>
              <w:t>Петров  Платон</w:t>
            </w:r>
            <w:proofErr w:type="gramEnd"/>
            <w:r w:rsidRPr="008B67FD">
              <w:rPr>
                <w:sz w:val="28"/>
                <w:szCs w:val="28"/>
              </w:rPr>
              <w:t xml:space="preserve">  Вячеславович</w:t>
            </w:r>
          </w:p>
          <w:p w:rsidR="0080791F" w:rsidRPr="008B67FD" w:rsidRDefault="0080791F" w:rsidP="000F7C24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2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48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5" w:type="dxa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Пидбуртный</w:t>
            </w:r>
            <w:proofErr w:type="spellEnd"/>
            <w:r w:rsidRPr="008B67FD">
              <w:rPr>
                <w:sz w:val="28"/>
                <w:szCs w:val="28"/>
              </w:rPr>
              <w:t xml:space="preserve"> Кирилл Алексеевич</w:t>
            </w:r>
          </w:p>
        </w:tc>
      </w:tr>
    </w:tbl>
    <w:p w:rsidR="003B21C6" w:rsidRPr="008B67FD" w:rsidRDefault="003B21C6" w:rsidP="003B21C6">
      <w:pPr>
        <w:rPr>
          <w:sz w:val="28"/>
          <w:szCs w:val="28"/>
        </w:rPr>
      </w:pPr>
    </w:p>
    <w:p w:rsidR="003B21C6" w:rsidRPr="008B67FD" w:rsidRDefault="003B21C6" w:rsidP="003B21C6">
      <w:pPr>
        <w:rPr>
          <w:b/>
          <w:sz w:val="28"/>
          <w:szCs w:val="28"/>
        </w:rPr>
      </w:pPr>
      <w:r w:rsidRPr="008B67FD">
        <w:rPr>
          <w:sz w:val="28"/>
          <w:szCs w:val="28"/>
        </w:rPr>
        <w:t xml:space="preserve">23.01.09 Помощник машиниста (по видам подвижного состава железнодорожного транспорта), </w:t>
      </w:r>
      <w:r w:rsidRPr="008B67FD">
        <w:rPr>
          <w:b/>
          <w:sz w:val="28"/>
          <w:szCs w:val="28"/>
        </w:rPr>
        <w:t xml:space="preserve">группа ПМ </w:t>
      </w:r>
      <w:r w:rsidR="00173FCA" w:rsidRPr="008B67FD">
        <w:rPr>
          <w:b/>
          <w:sz w:val="28"/>
          <w:szCs w:val="28"/>
        </w:rPr>
        <w:t>26.40</w:t>
      </w:r>
      <w:r w:rsidRPr="008B67FD">
        <w:rPr>
          <w:b/>
          <w:sz w:val="28"/>
          <w:szCs w:val="28"/>
        </w:rPr>
        <w:t xml:space="preserve"> (Лобня)</w:t>
      </w:r>
      <w:r w:rsidR="000770B5" w:rsidRPr="008B67FD">
        <w:rPr>
          <w:b/>
          <w:sz w:val="28"/>
          <w:szCs w:val="28"/>
        </w:rPr>
        <w:t xml:space="preserve"> </w:t>
      </w:r>
      <w:proofErr w:type="spellStart"/>
      <w:r w:rsidR="000770B5" w:rsidRPr="008B67FD">
        <w:rPr>
          <w:b/>
          <w:sz w:val="28"/>
          <w:szCs w:val="28"/>
        </w:rPr>
        <w:t>кцп</w:t>
      </w:r>
      <w:proofErr w:type="spellEnd"/>
      <w:r w:rsidR="000770B5" w:rsidRPr="008B67FD">
        <w:rPr>
          <w:b/>
          <w:sz w:val="28"/>
          <w:szCs w:val="28"/>
        </w:rPr>
        <w:t xml:space="preserve"> 25</w:t>
      </w:r>
    </w:p>
    <w:tbl>
      <w:tblPr>
        <w:tblStyle w:val="a9"/>
        <w:tblW w:w="5897" w:type="dxa"/>
        <w:tblLook w:val="04A0" w:firstRow="1" w:lastRow="0" w:firstColumn="1" w:lastColumn="0" w:noHBand="0" w:noVBand="1"/>
      </w:tblPr>
      <w:tblGrid>
        <w:gridCol w:w="622"/>
        <w:gridCol w:w="5275"/>
      </w:tblGrid>
      <w:tr w:rsidR="0080791F" w:rsidRPr="008B67FD" w:rsidTr="0080791F">
        <w:tc>
          <w:tcPr>
            <w:tcW w:w="622" w:type="dxa"/>
          </w:tcPr>
          <w:p w:rsidR="0080791F" w:rsidRPr="008B67FD" w:rsidRDefault="0080791F" w:rsidP="0063058F">
            <w:pPr>
              <w:jc w:val="center"/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№</w:t>
            </w:r>
          </w:p>
        </w:tc>
        <w:tc>
          <w:tcPr>
            <w:tcW w:w="5275" w:type="dxa"/>
          </w:tcPr>
          <w:p w:rsidR="0080791F" w:rsidRPr="008B67FD" w:rsidRDefault="0080791F" w:rsidP="0063058F">
            <w:pPr>
              <w:jc w:val="center"/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Ф.И.О.</w:t>
            </w:r>
          </w:p>
        </w:tc>
      </w:tr>
      <w:tr w:rsidR="0080791F" w:rsidRPr="008B67FD" w:rsidTr="0080791F">
        <w:tc>
          <w:tcPr>
            <w:tcW w:w="622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49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75" w:type="dxa"/>
            <w:vAlign w:val="center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Плиц Михаил Максимович</w:t>
            </w:r>
          </w:p>
          <w:p w:rsidR="0080791F" w:rsidRPr="008B67FD" w:rsidRDefault="0080791F" w:rsidP="000F7C24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2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49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75" w:type="dxa"/>
            <w:vAlign w:val="center"/>
          </w:tcPr>
          <w:p w:rsidR="0080791F" w:rsidRPr="008B67FD" w:rsidRDefault="0080791F" w:rsidP="000F7C24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Потапов Макар Максимович</w:t>
            </w:r>
          </w:p>
          <w:p w:rsidR="0080791F" w:rsidRPr="008B67FD" w:rsidRDefault="0080791F" w:rsidP="000F7C24">
            <w:pPr>
              <w:rPr>
                <w:color w:val="000000"/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2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49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75" w:type="dxa"/>
            <w:vAlign w:val="center"/>
          </w:tcPr>
          <w:p w:rsidR="0080791F" w:rsidRPr="008B67FD" w:rsidRDefault="0080791F" w:rsidP="000F7C24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Примеров Алексей Николаевич</w:t>
            </w:r>
          </w:p>
          <w:p w:rsidR="0080791F" w:rsidRPr="008B67FD" w:rsidRDefault="0080791F" w:rsidP="000F7C24">
            <w:pPr>
              <w:rPr>
                <w:color w:val="000000"/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2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49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75" w:type="dxa"/>
            <w:vAlign w:val="center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Ращупкин</w:t>
            </w:r>
            <w:proofErr w:type="spellEnd"/>
            <w:r w:rsidRPr="008B67FD">
              <w:rPr>
                <w:sz w:val="28"/>
                <w:szCs w:val="28"/>
              </w:rPr>
              <w:t xml:space="preserve"> Михаил Андреевич</w:t>
            </w:r>
          </w:p>
          <w:p w:rsidR="0080791F" w:rsidRPr="008B67FD" w:rsidRDefault="0080791F" w:rsidP="000F7C24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2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49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75" w:type="dxa"/>
            <w:vAlign w:val="center"/>
          </w:tcPr>
          <w:p w:rsidR="0080791F" w:rsidRPr="008B67FD" w:rsidRDefault="0080791F" w:rsidP="000F7C24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Романенко Артём Антонович</w:t>
            </w:r>
          </w:p>
          <w:p w:rsidR="0080791F" w:rsidRPr="008B67FD" w:rsidRDefault="0080791F" w:rsidP="000F7C24">
            <w:pPr>
              <w:rPr>
                <w:color w:val="000000"/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2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49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75" w:type="dxa"/>
            <w:vAlign w:val="center"/>
          </w:tcPr>
          <w:p w:rsidR="0080791F" w:rsidRPr="008B67FD" w:rsidRDefault="0080791F" w:rsidP="000F7C24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Русу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Владислав</w:t>
            </w:r>
          </w:p>
          <w:p w:rsidR="0080791F" w:rsidRPr="008B67FD" w:rsidRDefault="0080791F" w:rsidP="000F7C24">
            <w:pPr>
              <w:rPr>
                <w:color w:val="000000"/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2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49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75" w:type="dxa"/>
            <w:vAlign w:val="center"/>
          </w:tcPr>
          <w:p w:rsidR="0080791F" w:rsidRPr="008B67FD" w:rsidRDefault="0080791F" w:rsidP="000F7C24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Салимов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Отабек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Жамшидович</w:t>
            </w:r>
            <w:proofErr w:type="spellEnd"/>
          </w:p>
          <w:p w:rsidR="0080791F" w:rsidRPr="008B67FD" w:rsidRDefault="0080791F" w:rsidP="000F7C24">
            <w:pPr>
              <w:rPr>
                <w:color w:val="000000"/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2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49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75" w:type="dxa"/>
            <w:vAlign w:val="center"/>
          </w:tcPr>
          <w:p w:rsidR="0080791F" w:rsidRPr="008B67FD" w:rsidRDefault="0080791F" w:rsidP="000F7C24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Сахаров Андрей Александрович</w:t>
            </w:r>
          </w:p>
          <w:p w:rsidR="0080791F" w:rsidRPr="008B67FD" w:rsidRDefault="0080791F" w:rsidP="000F7C24">
            <w:pPr>
              <w:rPr>
                <w:color w:val="000000"/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2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49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75" w:type="dxa"/>
            <w:vAlign w:val="center"/>
          </w:tcPr>
          <w:p w:rsidR="0080791F" w:rsidRPr="008B67FD" w:rsidRDefault="0080791F" w:rsidP="000F7C24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Селезнёв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Захар Владимирович</w:t>
            </w:r>
          </w:p>
          <w:p w:rsidR="0080791F" w:rsidRPr="008B67FD" w:rsidRDefault="0080791F" w:rsidP="000F7C24">
            <w:pPr>
              <w:rPr>
                <w:color w:val="000000"/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2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49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75" w:type="dxa"/>
            <w:vAlign w:val="center"/>
          </w:tcPr>
          <w:p w:rsidR="0080791F" w:rsidRPr="008B67FD" w:rsidRDefault="0080791F" w:rsidP="000F7C24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Соколов Павел Дмитриевич</w:t>
            </w:r>
          </w:p>
          <w:p w:rsidR="0080791F" w:rsidRPr="008B67FD" w:rsidRDefault="0080791F" w:rsidP="000F7C24">
            <w:pPr>
              <w:rPr>
                <w:color w:val="000000"/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2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49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75" w:type="dxa"/>
            <w:vAlign w:val="center"/>
          </w:tcPr>
          <w:p w:rsidR="0080791F" w:rsidRPr="008B67FD" w:rsidRDefault="0080791F" w:rsidP="000F7C24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Тиньгаев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Владислав Витальевич</w:t>
            </w:r>
          </w:p>
          <w:p w:rsidR="0080791F" w:rsidRPr="008B67FD" w:rsidRDefault="0080791F" w:rsidP="000F7C24">
            <w:pPr>
              <w:rPr>
                <w:color w:val="000000"/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2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49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75" w:type="dxa"/>
            <w:vAlign w:val="center"/>
          </w:tcPr>
          <w:p w:rsidR="0080791F" w:rsidRPr="008B67FD" w:rsidRDefault="0080791F" w:rsidP="000F7C24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Тихомиров Дмитрий Денисович</w:t>
            </w:r>
          </w:p>
          <w:p w:rsidR="0080791F" w:rsidRPr="008B67FD" w:rsidRDefault="0080791F" w:rsidP="000F7C24">
            <w:pPr>
              <w:rPr>
                <w:color w:val="000000"/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2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49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75" w:type="dxa"/>
            <w:vAlign w:val="center"/>
          </w:tcPr>
          <w:p w:rsidR="0080791F" w:rsidRPr="008B67FD" w:rsidRDefault="0080791F" w:rsidP="000F7C24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Тихомиров Данила Павлович</w:t>
            </w:r>
          </w:p>
          <w:p w:rsidR="0080791F" w:rsidRPr="008B67FD" w:rsidRDefault="0080791F" w:rsidP="000F7C24">
            <w:pPr>
              <w:rPr>
                <w:color w:val="000000"/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2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49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75" w:type="dxa"/>
            <w:vAlign w:val="center"/>
          </w:tcPr>
          <w:p w:rsidR="0080791F" w:rsidRPr="008B67FD" w:rsidRDefault="0080791F" w:rsidP="000F7C24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 xml:space="preserve">Трофимов Матвей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Ренатович</w:t>
            </w:r>
            <w:proofErr w:type="spellEnd"/>
          </w:p>
          <w:p w:rsidR="0080791F" w:rsidRPr="008B67FD" w:rsidRDefault="0080791F" w:rsidP="000F7C24">
            <w:pPr>
              <w:rPr>
                <w:color w:val="000000"/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2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49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75" w:type="dxa"/>
            <w:vAlign w:val="center"/>
          </w:tcPr>
          <w:p w:rsidR="0080791F" w:rsidRPr="008B67FD" w:rsidRDefault="0080791F" w:rsidP="000F7C24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Усмонов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Отабек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Амирхонович</w:t>
            </w:r>
            <w:proofErr w:type="spellEnd"/>
          </w:p>
          <w:p w:rsidR="0080791F" w:rsidRPr="008B67FD" w:rsidRDefault="0080791F" w:rsidP="000F7C24">
            <w:pPr>
              <w:rPr>
                <w:color w:val="000000"/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2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49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75" w:type="dxa"/>
            <w:vAlign w:val="center"/>
          </w:tcPr>
          <w:p w:rsidR="0080791F" w:rsidRPr="008B67FD" w:rsidRDefault="0080791F" w:rsidP="000F7C24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Утешов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Кирилл Дмитриевич</w:t>
            </w:r>
          </w:p>
          <w:p w:rsidR="0080791F" w:rsidRPr="008B67FD" w:rsidRDefault="0080791F" w:rsidP="000F7C24">
            <w:pPr>
              <w:rPr>
                <w:color w:val="000000"/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2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49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75" w:type="dxa"/>
            <w:vAlign w:val="center"/>
          </w:tcPr>
          <w:p w:rsidR="0080791F" w:rsidRPr="008B67FD" w:rsidRDefault="0080791F" w:rsidP="000F7C24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Филиппов Дмитрий Сергеевич</w:t>
            </w:r>
          </w:p>
          <w:p w:rsidR="0080791F" w:rsidRPr="008B67FD" w:rsidRDefault="0080791F" w:rsidP="000F7C24">
            <w:pPr>
              <w:rPr>
                <w:color w:val="000000"/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2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49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75" w:type="dxa"/>
            <w:vAlign w:val="center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Хазнаферов</w:t>
            </w:r>
            <w:proofErr w:type="spellEnd"/>
            <w:r w:rsidRPr="008B67FD">
              <w:rPr>
                <w:sz w:val="28"/>
                <w:szCs w:val="28"/>
              </w:rPr>
              <w:t xml:space="preserve"> Дмитрий Михайлович</w:t>
            </w:r>
          </w:p>
          <w:p w:rsidR="0080791F" w:rsidRPr="008B67FD" w:rsidRDefault="0080791F" w:rsidP="000F7C24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2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49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75" w:type="dxa"/>
            <w:vAlign w:val="center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Ходжиев</w:t>
            </w:r>
            <w:proofErr w:type="spellEnd"/>
            <w:r w:rsidRPr="008B67FD">
              <w:rPr>
                <w:sz w:val="28"/>
                <w:szCs w:val="28"/>
              </w:rPr>
              <w:t xml:space="preserve"> Мухаммад </w:t>
            </w:r>
            <w:proofErr w:type="spellStart"/>
            <w:r w:rsidRPr="008B67FD">
              <w:rPr>
                <w:sz w:val="28"/>
                <w:szCs w:val="28"/>
              </w:rPr>
              <w:t>Зафарович</w:t>
            </w:r>
            <w:proofErr w:type="spellEnd"/>
          </w:p>
          <w:p w:rsidR="0080791F" w:rsidRPr="008B67FD" w:rsidRDefault="0080791F" w:rsidP="000F7C24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2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49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75" w:type="dxa"/>
            <w:vAlign w:val="center"/>
          </w:tcPr>
          <w:p w:rsidR="0080791F" w:rsidRPr="008B67FD" w:rsidRDefault="0080791F" w:rsidP="000F7C24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Шапров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Владимир Егорович</w:t>
            </w:r>
          </w:p>
          <w:p w:rsidR="0080791F" w:rsidRPr="008B67FD" w:rsidRDefault="0080791F" w:rsidP="000F7C24">
            <w:pPr>
              <w:rPr>
                <w:color w:val="000000"/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2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49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75" w:type="dxa"/>
            <w:vAlign w:val="center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Шатов Тимофей Дмитриевич</w:t>
            </w:r>
          </w:p>
          <w:p w:rsidR="0080791F" w:rsidRPr="008B67FD" w:rsidRDefault="0080791F" w:rsidP="000F7C24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2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49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75" w:type="dxa"/>
            <w:vAlign w:val="center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sz w:val="28"/>
                <w:szCs w:val="28"/>
              </w:rPr>
              <w:t>Щербенюк</w:t>
            </w:r>
            <w:proofErr w:type="spellEnd"/>
            <w:r w:rsidRPr="008B67FD">
              <w:rPr>
                <w:sz w:val="28"/>
                <w:szCs w:val="28"/>
              </w:rPr>
              <w:t xml:space="preserve"> Ярослав Викторович</w:t>
            </w:r>
          </w:p>
          <w:p w:rsidR="0080791F" w:rsidRPr="008B67FD" w:rsidRDefault="0080791F" w:rsidP="000F7C24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2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49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75" w:type="dxa"/>
            <w:vAlign w:val="center"/>
          </w:tcPr>
          <w:p w:rsidR="0080791F" w:rsidRPr="008B67FD" w:rsidRDefault="0080791F" w:rsidP="000F7C24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Юров Матвей Андреевич</w:t>
            </w:r>
          </w:p>
          <w:p w:rsidR="0080791F" w:rsidRPr="008B67FD" w:rsidRDefault="0080791F" w:rsidP="000F7C24">
            <w:pPr>
              <w:rPr>
                <w:color w:val="000000"/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2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49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75" w:type="dxa"/>
            <w:vAlign w:val="center"/>
          </w:tcPr>
          <w:p w:rsidR="0080791F" w:rsidRPr="008B67FD" w:rsidRDefault="0080791F" w:rsidP="000F7C24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 xml:space="preserve">Юсуфов Юсуф </w:t>
            </w:r>
            <w:proofErr w:type="spellStart"/>
            <w:r w:rsidRPr="008B67FD">
              <w:rPr>
                <w:sz w:val="28"/>
                <w:szCs w:val="28"/>
              </w:rPr>
              <w:t>Ахмедович</w:t>
            </w:r>
            <w:proofErr w:type="spellEnd"/>
          </w:p>
          <w:p w:rsidR="0080791F" w:rsidRPr="008B67FD" w:rsidRDefault="0080791F" w:rsidP="000F7C24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2" w:type="dxa"/>
          </w:tcPr>
          <w:p w:rsidR="0080791F" w:rsidRPr="008B67FD" w:rsidRDefault="0080791F" w:rsidP="000F7C24">
            <w:pPr>
              <w:pStyle w:val="a8"/>
              <w:widowControl/>
              <w:numPr>
                <w:ilvl w:val="0"/>
                <w:numId w:val="49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75" w:type="dxa"/>
            <w:vAlign w:val="center"/>
          </w:tcPr>
          <w:p w:rsidR="0080791F" w:rsidRPr="008B67FD" w:rsidRDefault="0080791F" w:rsidP="000F7C24">
            <w:pPr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Ястребов Алексей Романович</w:t>
            </w:r>
          </w:p>
          <w:p w:rsidR="0080791F" w:rsidRPr="008B67FD" w:rsidRDefault="0080791F" w:rsidP="000F7C24">
            <w:pPr>
              <w:rPr>
                <w:color w:val="000000"/>
                <w:sz w:val="28"/>
                <w:szCs w:val="28"/>
              </w:rPr>
            </w:pPr>
          </w:p>
        </w:tc>
      </w:tr>
    </w:tbl>
    <w:p w:rsidR="0011528C" w:rsidRPr="008B67FD" w:rsidRDefault="0011528C" w:rsidP="009F186E">
      <w:pPr>
        <w:ind w:firstLine="708"/>
        <w:rPr>
          <w:b/>
          <w:sz w:val="28"/>
          <w:szCs w:val="28"/>
        </w:rPr>
      </w:pPr>
    </w:p>
    <w:p w:rsidR="0011528C" w:rsidRPr="008B67FD" w:rsidRDefault="00ED3761" w:rsidP="009F186E">
      <w:pPr>
        <w:ind w:firstLine="708"/>
        <w:rPr>
          <w:sz w:val="28"/>
          <w:szCs w:val="28"/>
        </w:rPr>
      </w:pPr>
      <w:r w:rsidRPr="008B67FD">
        <w:rPr>
          <w:sz w:val="28"/>
          <w:szCs w:val="28"/>
        </w:rPr>
        <w:t xml:space="preserve">54.01.20 Графический дизайнер, </w:t>
      </w:r>
      <w:r w:rsidRPr="008B67FD">
        <w:rPr>
          <w:b/>
          <w:sz w:val="28"/>
          <w:szCs w:val="28"/>
        </w:rPr>
        <w:t xml:space="preserve">группа ГРД </w:t>
      </w:r>
      <w:r w:rsidR="008B732E" w:rsidRPr="008B67FD">
        <w:rPr>
          <w:b/>
          <w:sz w:val="28"/>
          <w:szCs w:val="28"/>
        </w:rPr>
        <w:t>26.28</w:t>
      </w:r>
      <w:r w:rsidRPr="008B67FD">
        <w:rPr>
          <w:b/>
          <w:sz w:val="28"/>
          <w:szCs w:val="28"/>
        </w:rPr>
        <w:t>(Клин)</w:t>
      </w:r>
      <w:r w:rsidR="000770B5" w:rsidRPr="008B67FD">
        <w:rPr>
          <w:b/>
          <w:sz w:val="28"/>
          <w:szCs w:val="28"/>
        </w:rPr>
        <w:t xml:space="preserve"> </w:t>
      </w:r>
      <w:proofErr w:type="spellStart"/>
      <w:r w:rsidR="000770B5" w:rsidRPr="008B67FD">
        <w:rPr>
          <w:b/>
          <w:sz w:val="28"/>
          <w:szCs w:val="28"/>
        </w:rPr>
        <w:t>кцп</w:t>
      </w:r>
      <w:proofErr w:type="spellEnd"/>
      <w:r w:rsidR="000770B5" w:rsidRPr="008B67FD">
        <w:rPr>
          <w:b/>
          <w:sz w:val="28"/>
          <w:szCs w:val="28"/>
        </w:rPr>
        <w:t xml:space="preserve"> 25</w:t>
      </w:r>
    </w:p>
    <w:tbl>
      <w:tblPr>
        <w:tblStyle w:val="a9"/>
        <w:tblW w:w="5916" w:type="dxa"/>
        <w:tblLook w:val="04A0" w:firstRow="1" w:lastRow="0" w:firstColumn="1" w:lastColumn="0" w:noHBand="0" w:noVBand="1"/>
      </w:tblPr>
      <w:tblGrid>
        <w:gridCol w:w="620"/>
        <w:gridCol w:w="5296"/>
      </w:tblGrid>
      <w:tr w:rsidR="0080791F" w:rsidRPr="008B67FD" w:rsidTr="0080791F">
        <w:tc>
          <w:tcPr>
            <w:tcW w:w="620" w:type="dxa"/>
          </w:tcPr>
          <w:p w:rsidR="0080791F" w:rsidRPr="008B67FD" w:rsidRDefault="0080791F" w:rsidP="00E94829">
            <w:pPr>
              <w:jc w:val="center"/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№</w:t>
            </w:r>
          </w:p>
        </w:tc>
        <w:tc>
          <w:tcPr>
            <w:tcW w:w="5296" w:type="dxa"/>
          </w:tcPr>
          <w:p w:rsidR="0080791F" w:rsidRPr="008B67FD" w:rsidRDefault="0080791F" w:rsidP="00E94829">
            <w:pPr>
              <w:jc w:val="center"/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Ф.И.О.</w:t>
            </w:r>
          </w:p>
        </w:tc>
      </w:tr>
      <w:tr w:rsidR="0080791F" w:rsidRPr="008B67FD" w:rsidTr="0080791F">
        <w:tc>
          <w:tcPr>
            <w:tcW w:w="620" w:type="dxa"/>
          </w:tcPr>
          <w:p w:rsidR="0080791F" w:rsidRPr="008B67FD" w:rsidRDefault="0080791F" w:rsidP="00E56AEF">
            <w:pPr>
              <w:pStyle w:val="a8"/>
              <w:widowControl/>
              <w:numPr>
                <w:ilvl w:val="0"/>
                <w:numId w:val="51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96" w:type="dxa"/>
          </w:tcPr>
          <w:p w:rsidR="0080791F" w:rsidRPr="008B67FD" w:rsidRDefault="0080791F" w:rsidP="00E56AEF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 xml:space="preserve">Алиева Эльвира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Гаджимагомедовна</w:t>
            </w:r>
            <w:proofErr w:type="spellEnd"/>
          </w:p>
          <w:p w:rsidR="0080791F" w:rsidRPr="008B67FD" w:rsidRDefault="0080791F" w:rsidP="00E56AEF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0" w:type="dxa"/>
          </w:tcPr>
          <w:p w:rsidR="0080791F" w:rsidRPr="008B67FD" w:rsidRDefault="0080791F" w:rsidP="00E56AEF">
            <w:pPr>
              <w:pStyle w:val="a8"/>
              <w:widowControl/>
              <w:numPr>
                <w:ilvl w:val="0"/>
                <w:numId w:val="51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96" w:type="dxa"/>
          </w:tcPr>
          <w:p w:rsidR="0080791F" w:rsidRPr="008B67FD" w:rsidRDefault="0080791F" w:rsidP="00E56AEF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Араносов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Матвей Михайлович</w:t>
            </w:r>
          </w:p>
          <w:p w:rsidR="0080791F" w:rsidRPr="008B67FD" w:rsidRDefault="0080791F" w:rsidP="00E56AEF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0" w:type="dxa"/>
          </w:tcPr>
          <w:p w:rsidR="0080791F" w:rsidRPr="008B67FD" w:rsidRDefault="0080791F" w:rsidP="00E56AEF">
            <w:pPr>
              <w:pStyle w:val="a8"/>
              <w:widowControl/>
              <w:numPr>
                <w:ilvl w:val="0"/>
                <w:numId w:val="51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96" w:type="dxa"/>
          </w:tcPr>
          <w:p w:rsidR="0080791F" w:rsidRPr="008B67FD" w:rsidRDefault="0080791F" w:rsidP="00E56AEF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Богданов Александр Романович</w:t>
            </w:r>
          </w:p>
          <w:p w:rsidR="0080791F" w:rsidRPr="008B67FD" w:rsidRDefault="0080791F" w:rsidP="00E56AEF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0" w:type="dxa"/>
          </w:tcPr>
          <w:p w:rsidR="0080791F" w:rsidRPr="008B67FD" w:rsidRDefault="0080791F" w:rsidP="00E56AEF">
            <w:pPr>
              <w:pStyle w:val="a8"/>
              <w:widowControl/>
              <w:numPr>
                <w:ilvl w:val="0"/>
                <w:numId w:val="51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96" w:type="dxa"/>
          </w:tcPr>
          <w:p w:rsidR="0080791F" w:rsidRPr="008B67FD" w:rsidRDefault="0080791F" w:rsidP="00E56AEF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Витязев Илья Семёнович</w:t>
            </w:r>
          </w:p>
          <w:p w:rsidR="0080791F" w:rsidRPr="008B67FD" w:rsidRDefault="0080791F" w:rsidP="00E56AEF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0" w:type="dxa"/>
          </w:tcPr>
          <w:p w:rsidR="0080791F" w:rsidRPr="008B67FD" w:rsidRDefault="0080791F" w:rsidP="00E56AEF">
            <w:pPr>
              <w:pStyle w:val="a8"/>
              <w:widowControl/>
              <w:numPr>
                <w:ilvl w:val="0"/>
                <w:numId w:val="51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96" w:type="dxa"/>
          </w:tcPr>
          <w:p w:rsidR="0080791F" w:rsidRPr="008B67FD" w:rsidRDefault="0080791F" w:rsidP="00E56AEF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Володина Виктория Александровна</w:t>
            </w:r>
          </w:p>
          <w:p w:rsidR="0080791F" w:rsidRPr="008B67FD" w:rsidRDefault="0080791F" w:rsidP="00E56AEF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0" w:type="dxa"/>
          </w:tcPr>
          <w:p w:rsidR="0080791F" w:rsidRPr="008B67FD" w:rsidRDefault="0080791F" w:rsidP="00E56AEF">
            <w:pPr>
              <w:pStyle w:val="a8"/>
              <w:widowControl/>
              <w:numPr>
                <w:ilvl w:val="0"/>
                <w:numId w:val="51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96" w:type="dxa"/>
          </w:tcPr>
          <w:p w:rsidR="0080791F" w:rsidRPr="008B67FD" w:rsidRDefault="0080791F" w:rsidP="00E56AEF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Грибкова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Ева Владимировна</w:t>
            </w:r>
          </w:p>
          <w:p w:rsidR="0080791F" w:rsidRPr="008B67FD" w:rsidRDefault="0080791F" w:rsidP="00E56AEF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0" w:type="dxa"/>
          </w:tcPr>
          <w:p w:rsidR="0080791F" w:rsidRPr="008B67FD" w:rsidRDefault="0080791F" w:rsidP="00E56AEF">
            <w:pPr>
              <w:pStyle w:val="a8"/>
              <w:widowControl/>
              <w:numPr>
                <w:ilvl w:val="0"/>
                <w:numId w:val="51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96" w:type="dxa"/>
          </w:tcPr>
          <w:p w:rsidR="0080791F" w:rsidRPr="008B67FD" w:rsidRDefault="0080791F" w:rsidP="00E56AEF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Доронкина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Анастасия Дмитриевна</w:t>
            </w:r>
          </w:p>
          <w:p w:rsidR="0080791F" w:rsidRPr="008B67FD" w:rsidRDefault="0080791F" w:rsidP="00E56AEF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0" w:type="dxa"/>
          </w:tcPr>
          <w:p w:rsidR="0080791F" w:rsidRPr="008B67FD" w:rsidRDefault="0080791F" w:rsidP="00E56AEF">
            <w:pPr>
              <w:pStyle w:val="a8"/>
              <w:widowControl/>
              <w:numPr>
                <w:ilvl w:val="0"/>
                <w:numId w:val="51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96" w:type="dxa"/>
          </w:tcPr>
          <w:p w:rsidR="0080791F" w:rsidRPr="008B67FD" w:rsidRDefault="0080791F" w:rsidP="00E56AEF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Журавская Екатерина Михайловна</w:t>
            </w:r>
          </w:p>
          <w:p w:rsidR="0080791F" w:rsidRPr="008B67FD" w:rsidRDefault="0080791F" w:rsidP="00E56AEF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0" w:type="dxa"/>
          </w:tcPr>
          <w:p w:rsidR="0080791F" w:rsidRPr="008B67FD" w:rsidRDefault="0080791F" w:rsidP="00E56AEF">
            <w:pPr>
              <w:pStyle w:val="a8"/>
              <w:widowControl/>
              <w:numPr>
                <w:ilvl w:val="0"/>
                <w:numId w:val="51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96" w:type="dxa"/>
          </w:tcPr>
          <w:p w:rsidR="0080791F" w:rsidRPr="008B67FD" w:rsidRDefault="0080791F" w:rsidP="00E56AEF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Земницкая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Дарья Александровна</w:t>
            </w:r>
          </w:p>
          <w:p w:rsidR="0080791F" w:rsidRPr="008B67FD" w:rsidRDefault="0080791F" w:rsidP="00E56AEF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0" w:type="dxa"/>
          </w:tcPr>
          <w:p w:rsidR="0080791F" w:rsidRPr="008B67FD" w:rsidRDefault="0080791F" w:rsidP="00E56AEF">
            <w:pPr>
              <w:pStyle w:val="a8"/>
              <w:widowControl/>
              <w:numPr>
                <w:ilvl w:val="0"/>
                <w:numId w:val="51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96" w:type="dxa"/>
          </w:tcPr>
          <w:p w:rsidR="0080791F" w:rsidRPr="008B67FD" w:rsidRDefault="0080791F" w:rsidP="00E56AEF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КНИГОЛЮБОВА ДАРЬЯ СЕРГЕЕВНА</w:t>
            </w:r>
          </w:p>
          <w:p w:rsidR="0080791F" w:rsidRPr="008B67FD" w:rsidRDefault="0080791F" w:rsidP="00E56AEF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0" w:type="dxa"/>
          </w:tcPr>
          <w:p w:rsidR="0080791F" w:rsidRPr="008B67FD" w:rsidRDefault="0080791F" w:rsidP="00E56AEF">
            <w:pPr>
              <w:pStyle w:val="a8"/>
              <w:widowControl/>
              <w:numPr>
                <w:ilvl w:val="0"/>
                <w:numId w:val="51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96" w:type="dxa"/>
          </w:tcPr>
          <w:p w:rsidR="0080791F" w:rsidRPr="008B67FD" w:rsidRDefault="0080791F" w:rsidP="00E56AEF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Коняева Полина Дмитриевна</w:t>
            </w:r>
          </w:p>
          <w:p w:rsidR="0080791F" w:rsidRPr="008B67FD" w:rsidRDefault="0080791F" w:rsidP="00E56AEF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0" w:type="dxa"/>
          </w:tcPr>
          <w:p w:rsidR="0080791F" w:rsidRPr="008B67FD" w:rsidRDefault="0080791F" w:rsidP="00E56AEF">
            <w:pPr>
              <w:pStyle w:val="a8"/>
              <w:widowControl/>
              <w:numPr>
                <w:ilvl w:val="0"/>
                <w:numId w:val="51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96" w:type="dxa"/>
          </w:tcPr>
          <w:p w:rsidR="0080791F" w:rsidRPr="008B67FD" w:rsidRDefault="0080791F" w:rsidP="00E56AEF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Кулигина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Полина Витальевна</w:t>
            </w:r>
          </w:p>
          <w:p w:rsidR="0080791F" w:rsidRPr="008B67FD" w:rsidRDefault="0080791F" w:rsidP="00E56AEF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0" w:type="dxa"/>
          </w:tcPr>
          <w:p w:rsidR="0080791F" w:rsidRPr="008B67FD" w:rsidRDefault="0080791F" w:rsidP="00E56AEF">
            <w:pPr>
              <w:pStyle w:val="a8"/>
              <w:widowControl/>
              <w:numPr>
                <w:ilvl w:val="0"/>
                <w:numId w:val="51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96" w:type="dxa"/>
          </w:tcPr>
          <w:p w:rsidR="0080791F" w:rsidRPr="008B67FD" w:rsidRDefault="0080791F" w:rsidP="00E56AEF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Купцова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Алина Николаевна</w:t>
            </w:r>
          </w:p>
          <w:p w:rsidR="0080791F" w:rsidRPr="008B67FD" w:rsidRDefault="0080791F" w:rsidP="00E56AEF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0" w:type="dxa"/>
          </w:tcPr>
          <w:p w:rsidR="0080791F" w:rsidRPr="008B67FD" w:rsidRDefault="0080791F" w:rsidP="00E56AEF">
            <w:pPr>
              <w:pStyle w:val="a8"/>
              <w:widowControl/>
              <w:numPr>
                <w:ilvl w:val="0"/>
                <w:numId w:val="51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96" w:type="dxa"/>
          </w:tcPr>
          <w:p w:rsidR="0080791F" w:rsidRPr="008B67FD" w:rsidRDefault="0080791F" w:rsidP="00E56AEF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Лиханова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Софья Максимовна</w:t>
            </w:r>
          </w:p>
          <w:p w:rsidR="0080791F" w:rsidRPr="008B67FD" w:rsidRDefault="0080791F" w:rsidP="00E56AEF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0" w:type="dxa"/>
          </w:tcPr>
          <w:p w:rsidR="0080791F" w:rsidRPr="008B67FD" w:rsidRDefault="0080791F" w:rsidP="00E56AEF">
            <w:pPr>
              <w:pStyle w:val="a8"/>
              <w:widowControl/>
              <w:numPr>
                <w:ilvl w:val="0"/>
                <w:numId w:val="51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96" w:type="dxa"/>
          </w:tcPr>
          <w:p w:rsidR="0080791F" w:rsidRPr="008B67FD" w:rsidRDefault="0080791F" w:rsidP="00E56AEF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Малаештян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Аделина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Александровна</w:t>
            </w:r>
          </w:p>
          <w:p w:rsidR="0080791F" w:rsidRPr="008B67FD" w:rsidRDefault="0080791F" w:rsidP="00E56AEF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0" w:type="dxa"/>
          </w:tcPr>
          <w:p w:rsidR="0080791F" w:rsidRPr="008B67FD" w:rsidRDefault="0080791F" w:rsidP="00E56AEF">
            <w:pPr>
              <w:pStyle w:val="a8"/>
              <w:widowControl/>
              <w:numPr>
                <w:ilvl w:val="0"/>
                <w:numId w:val="51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96" w:type="dxa"/>
          </w:tcPr>
          <w:p w:rsidR="0080791F" w:rsidRPr="008B67FD" w:rsidRDefault="0080791F" w:rsidP="00E56AEF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Пчельникова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Александра Алексеевна</w:t>
            </w:r>
          </w:p>
          <w:p w:rsidR="0080791F" w:rsidRPr="008B67FD" w:rsidRDefault="0080791F" w:rsidP="00E56AEF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0" w:type="dxa"/>
          </w:tcPr>
          <w:p w:rsidR="0080791F" w:rsidRPr="008B67FD" w:rsidRDefault="0080791F" w:rsidP="00E56AEF">
            <w:pPr>
              <w:pStyle w:val="a8"/>
              <w:widowControl/>
              <w:numPr>
                <w:ilvl w:val="0"/>
                <w:numId w:val="51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96" w:type="dxa"/>
          </w:tcPr>
          <w:p w:rsidR="0080791F" w:rsidRPr="008B67FD" w:rsidRDefault="0080791F" w:rsidP="00E56AEF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 xml:space="preserve">Рамазанова Диана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Абугюловна</w:t>
            </w:r>
            <w:proofErr w:type="spellEnd"/>
          </w:p>
          <w:p w:rsidR="0080791F" w:rsidRPr="008B67FD" w:rsidRDefault="0080791F" w:rsidP="00E56AEF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0" w:type="dxa"/>
          </w:tcPr>
          <w:p w:rsidR="0080791F" w:rsidRPr="008B67FD" w:rsidRDefault="0080791F" w:rsidP="00E56AEF">
            <w:pPr>
              <w:pStyle w:val="a8"/>
              <w:widowControl/>
              <w:numPr>
                <w:ilvl w:val="0"/>
                <w:numId w:val="51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96" w:type="dxa"/>
          </w:tcPr>
          <w:p w:rsidR="0080791F" w:rsidRPr="008B67FD" w:rsidRDefault="0080791F" w:rsidP="00E56AEF">
            <w:pPr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Илюшина Анна Владимировна</w:t>
            </w:r>
          </w:p>
        </w:tc>
      </w:tr>
      <w:tr w:rsidR="0080791F" w:rsidRPr="008B67FD" w:rsidTr="0080791F">
        <w:tc>
          <w:tcPr>
            <w:tcW w:w="620" w:type="dxa"/>
          </w:tcPr>
          <w:p w:rsidR="0080791F" w:rsidRPr="008B67FD" w:rsidRDefault="0080791F" w:rsidP="00E56AEF">
            <w:pPr>
              <w:pStyle w:val="a8"/>
              <w:widowControl/>
              <w:numPr>
                <w:ilvl w:val="0"/>
                <w:numId w:val="51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96" w:type="dxa"/>
          </w:tcPr>
          <w:p w:rsidR="0080791F" w:rsidRPr="008B67FD" w:rsidRDefault="0080791F" w:rsidP="00E56AEF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Тарбеева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Мария Михайловна</w:t>
            </w:r>
          </w:p>
          <w:p w:rsidR="0080791F" w:rsidRPr="008B67FD" w:rsidRDefault="0080791F" w:rsidP="00E56AEF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0" w:type="dxa"/>
          </w:tcPr>
          <w:p w:rsidR="0080791F" w:rsidRPr="008B67FD" w:rsidRDefault="0080791F" w:rsidP="00E56AEF">
            <w:pPr>
              <w:pStyle w:val="a8"/>
              <w:widowControl/>
              <w:numPr>
                <w:ilvl w:val="0"/>
                <w:numId w:val="51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96" w:type="dxa"/>
          </w:tcPr>
          <w:p w:rsidR="0080791F" w:rsidRPr="008B67FD" w:rsidRDefault="0080791F" w:rsidP="00E56AEF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Усталова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Анастасия Евгеньевна</w:t>
            </w:r>
          </w:p>
          <w:p w:rsidR="0080791F" w:rsidRPr="008B67FD" w:rsidRDefault="0080791F" w:rsidP="00E56AEF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0" w:type="dxa"/>
          </w:tcPr>
          <w:p w:rsidR="0080791F" w:rsidRPr="008B67FD" w:rsidRDefault="0080791F" w:rsidP="00E56AEF">
            <w:pPr>
              <w:pStyle w:val="a8"/>
              <w:widowControl/>
              <w:numPr>
                <w:ilvl w:val="0"/>
                <w:numId w:val="51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96" w:type="dxa"/>
          </w:tcPr>
          <w:p w:rsidR="0080791F" w:rsidRPr="008B67FD" w:rsidRDefault="0080791F" w:rsidP="00E56AEF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ФАЗЛЫЕВА СОФЬЯ ИЛЬДАРОВНА</w:t>
            </w:r>
          </w:p>
          <w:p w:rsidR="0080791F" w:rsidRPr="008B67FD" w:rsidRDefault="0080791F" w:rsidP="00E56AEF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0" w:type="dxa"/>
          </w:tcPr>
          <w:p w:rsidR="0080791F" w:rsidRPr="008B67FD" w:rsidRDefault="0080791F" w:rsidP="00E56AEF">
            <w:pPr>
              <w:pStyle w:val="a8"/>
              <w:widowControl/>
              <w:numPr>
                <w:ilvl w:val="0"/>
                <w:numId w:val="51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96" w:type="dxa"/>
          </w:tcPr>
          <w:p w:rsidR="0080791F" w:rsidRPr="008B67FD" w:rsidRDefault="0080791F" w:rsidP="00E56AEF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Хохлова Анна Евгеньевна</w:t>
            </w:r>
          </w:p>
          <w:p w:rsidR="0080791F" w:rsidRPr="008B67FD" w:rsidRDefault="0080791F" w:rsidP="00E56AEF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0" w:type="dxa"/>
          </w:tcPr>
          <w:p w:rsidR="0080791F" w:rsidRPr="008B67FD" w:rsidRDefault="0080791F" w:rsidP="00E56AEF">
            <w:pPr>
              <w:pStyle w:val="a8"/>
              <w:widowControl/>
              <w:numPr>
                <w:ilvl w:val="0"/>
                <w:numId w:val="51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96" w:type="dxa"/>
          </w:tcPr>
          <w:p w:rsidR="0080791F" w:rsidRPr="008B67FD" w:rsidRDefault="0080791F" w:rsidP="00E56AEF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Черношей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Елизавета Александровна</w:t>
            </w:r>
          </w:p>
          <w:p w:rsidR="0080791F" w:rsidRPr="008B67FD" w:rsidRDefault="0080791F" w:rsidP="00E56AEF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0" w:type="dxa"/>
          </w:tcPr>
          <w:p w:rsidR="0080791F" w:rsidRPr="008B67FD" w:rsidRDefault="0080791F" w:rsidP="00E56AEF">
            <w:pPr>
              <w:pStyle w:val="a8"/>
              <w:widowControl/>
              <w:numPr>
                <w:ilvl w:val="0"/>
                <w:numId w:val="51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96" w:type="dxa"/>
          </w:tcPr>
          <w:p w:rsidR="0080791F" w:rsidRPr="008B67FD" w:rsidRDefault="0080791F" w:rsidP="00E56AEF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Чесалина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Дарья Сергеевна</w:t>
            </w:r>
          </w:p>
          <w:p w:rsidR="0080791F" w:rsidRPr="008B67FD" w:rsidRDefault="0080791F" w:rsidP="00E56AEF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0" w:type="dxa"/>
          </w:tcPr>
          <w:p w:rsidR="0080791F" w:rsidRPr="008B67FD" w:rsidRDefault="0080791F" w:rsidP="00E56AEF">
            <w:pPr>
              <w:pStyle w:val="a8"/>
              <w:widowControl/>
              <w:numPr>
                <w:ilvl w:val="0"/>
                <w:numId w:val="51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96" w:type="dxa"/>
          </w:tcPr>
          <w:p w:rsidR="0080791F" w:rsidRPr="008B67FD" w:rsidRDefault="0080791F" w:rsidP="00E56AEF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Шилова Вероника Андреевна</w:t>
            </w:r>
          </w:p>
          <w:p w:rsidR="0080791F" w:rsidRPr="008B67FD" w:rsidRDefault="0080791F" w:rsidP="00E56AEF">
            <w:pPr>
              <w:rPr>
                <w:sz w:val="28"/>
                <w:szCs w:val="28"/>
              </w:rPr>
            </w:pPr>
          </w:p>
        </w:tc>
      </w:tr>
    </w:tbl>
    <w:p w:rsidR="003B21C6" w:rsidRPr="008B67FD" w:rsidRDefault="003B21C6" w:rsidP="009F186E">
      <w:pPr>
        <w:ind w:firstLine="708"/>
        <w:rPr>
          <w:sz w:val="28"/>
          <w:szCs w:val="28"/>
        </w:rPr>
      </w:pPr>
    </w:p>
    <w:p w:rsidR="003B21C6" w:rsidRPr="008B67FD" w:rsidRDefault="003B21C6" w:rsidP="003B21C6">
      <w:pPr>
        <w:ind w:firstLine="708"/>
        <w:rPr>
          <w:sz w:val="28"/>
          <w:szCs w:val="28"/>
        </w:rPr>
      </w:pPr>
      <w:r w:rsidRPr="008B67FD">
        <w:rPr>
          <w:sz w:val="28"/>
          <w:szCs w:val="28"/>
        </w:rPr>
        <w:t xml:space="preserve">54.01.20 Графический дизайнер, </w:t>
      </w:r>
      <w:r w:rsidRPr="008B67FD">
        <w:rPr>
          <w:b/>
          <w:sz w:val="28"/>
          <w:szCs w:val="28"/>
        </w:rPr>
        <w:t xml:space="preserve">группа ГРД </w:t>
      </w:r>
      <w:r w:rsidR="008B732E" w:rsidRPr="008B67FD">
        <w:rPr>
          <w:b/>
          <w:sz w:val="28"/>
          <w:szCs w:val="28"/>
        </w:rPr>
        <w:t xml:space="preserve">26.29 </w:t>
      </w:r>
      <w:r w:rsidRPr="008B67FD">
        <w:rPr>
          <w:b/>
          <w:sz w:val="28"/>
          <w:szCs w:val="28"/>
        </w:rPr>
        <w:t>(Клин)</w:t>
      </w:r>
      <w:r w:rsidR="000770B5" w:rsidRPr="008B67FD">
        <w:rPr>
          <w:b/>
          <w:sz w:val="28"/>
          <w:szCs w:val="28"/>
        </w:rPr>
        <w:t xml:space="preserve"> </w:t>
      </w:r>
      <w:proofErr w:type="spellStart"/>
      <w:r w:rsidR="000770B5" w:rsidRPr="008B67FD">
        <w:rPr>
          <w:b/>
          <w:sz w:val="28"/>
          <w:szCs w:val="28"/>
        </w:rPr>
        <w:t>кцп</w:t>
      </w:r>
      <w:proofErr w:type="spellEnd"/>
      <w:r w:rsidR="000770B5" w:rsidRPr="008B67FD">
        <w:rPr>
          <w:b/>
          <w:sz w:val="28"/>
          <w:szCs w:val="28"/>
        </w:rPr>
        <w:t xml:space="preserve"> 25</w:t>
      </w:r>
    </w:p>
    <w:tbl>
      <w:tblPr>
        <w:tblStyle w:val="a9"/>
        <w:tblW w:w="5903" w:type="dxa"/>
        <w:tblLook w:val="04A0" w:firstRow="1" w:lastRow="0" w:firstColumn="1" w:lastColumn="0" w:noHBand="0" w:noVBand="1"/>
      </w:tblPr>
      <w:tblGrid>
        <w:gridCol w:w="621"/>
        <w:gridCol w:w="5282"/>
      </w:tblGrid>
      <w:tr w:rsidR="0080791F" w:rsidRPr="008B67FD" w:rsidTr="0080791F">
        <w:tc>
          <w:tcPr>
            <w:tcW w:w="621" w:type="dxa"/>
          </w:tcPr>
          <w:p w:rsidR="0080791F" w:rsidRPr="008B67FD" w:rsidRDefault="0080791F" w:rsidP="0063058F">
            <w:pPr>
              <w:jc w:val="center"/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№</w:t>
            </w:r>
          </w:p>
        </w:tc>
        <w:tc>
          <w:tcPr>
            <w:tcW w:w="5282" w:type="dxa"/>
          </w:tcPr>
          <w:p w:rsidR="0080791F" w:rsidRPr="008B67FD" w:rsidRDefault="0080791F" w:rsidP="0063058F">
            <w:pPr>
              <w:jc w:val="center"/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Ф.И.О.</w:t>
            </w: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E56AEF">
            <w:pPr>
              <w:pStyle w:val="a8"/>
              <w:widowControl/>
              <w:numPr>
                <w:ilvl w:val="0"/>
                <w:numId w:val="52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2" w:type="dxa"/>
          </w:tcPr>
          <w:p w:rsidR="0080791F" w:rsidRPr="008B67FD" w:rsidRDefault="0080791F" w:rsidP="00E56AEF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Александрова Полина Викторовна</w:t>
            </w:r>
          </w:p>
          <w:p w:rsidR="0080791F" w:rsidRPr="008B67FD" w:rsidRDefault="0080791F" w:rsidP="00E56AEF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E56AEF">
            <w:pPr>
              <w:pStyle w:val="a8"/>
              <w:widowControl/>
              <w:numPr>
                <w:ilvl w:val="0"/>
                <w:numId w:val="52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2" w:type="dxa"/>
          </w:tcPr>
          <w:p w:rsidR="0080791F" w:rsidRPr="008B67FD" w:rsidRDefault="0080791F" w:rsidP="00E56AEF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БОНДАРЬ МИЛАНА ВИКТОРОВНА</w:t>
            </w:r>
          </w:p>
          <w:p w:rsidR="0080791F" w:rsidRPr="008B67FD" w:rsidRDefault="0080791F" w:rsidP="00E56AEF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E56AEF">
            <w:pPr>
              <w:pStyle w:val="a8"/>
              <w:widowControl/>
              <w:numPr>
                <w:ilvl w:val="0"/>
                <w:numId w:val="52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2" w:type="dxa"/>
          </w:tcPr>
          <w:p w:rsidR="0080791F" w:rsidRPr="008B67FD" w:rsidRDefault="0080791F" w:rsidP="00E56AEF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БУЛАТОВА ДИАНА ЕВГЕНЬЕВНА</w:t>
            </w:r>
          </w:p>
          <w:p w:rsidR="0080791F" w:rsidRPr="008B67FD" w:rsidRDefault="0080791F" w:rsidP="00E56AEF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E56AEF">
            <w:pPr>
              <w:pStyle w:val="a8"/>
              <w:widowControl/>
              <w:numPr>
                <w:ilvl w:val="0"/>
                <w:numId w:val="52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2" w:type="dxa"/>
          </w:tcPr>
          <w:p w:rsidR="0080791F" w:rsidRPr="008B67FD" w:rsidRDefault="0080791F" w:rsidP="00E56AEF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ВЛАСОВА КСЕНИЯ ВЯЧЕСЛАВОВНА</w:t>
            </w:r>
          </w:p>
          <w:p w:rsidR="0080791F" w:rsidRPr="008B67FD" w:rsidRDefault="0080791F" w:rsidP="00E56AEF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E56AEF">
            <w:pPr>
              <w:pStyle w:val="a8"/>
              <w:widowControl/>
              <w:numPr>
                <w:ilvl w:val="0"/>
                <w:numId w:val="52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2" w:type="dxa"/>
          </w:tcPr>
          <w:p w:rsidR="0080791F" w:rsidRPr="008B67FD" w:rsidRDefault="0080791F" w:rsidP="00E56AEF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ГАБРИЕЛЯН ЛИАНА ПАПОВНА</w:t>
            </w:r>
          </w:p>
          <w:p w:rsidR="0080791F" w:rsidRPr="008B67FD" w:rsidRDefault="0080791F" w:rsidP="00E56AEF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E56AEF">
            <w:pPr>
              <w:pStyle w:val="a8"/>
              <w:widowControl/>
              <w:numPr>
                <w:ilvl w:val="0"/>
                <w:numId w:val="52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2" w:type="dxa"/>
          </w:tcPr>
          <w:p w:rsidR="0080791F" w:rsidRPr="008B67FD" w:rsidRDefault="0080791F" w:rsidP="00E56AEF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Дербак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Дарина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Юрьевна</w:t>
            </w:r>
          </w:p>
          <w:p w:rsidR="0080791F" w:rsidRPr="008B67FD" w:rsidRDefault="0080791F" w:rsidP="00E56AEF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E56AEF">
            <w:pPr>
              <w:pStyle w:val="a8"/>
              <w:widowControl/>
              <w:numPr>
                <w:ilvl w:val="0"/>
                <w:numId w:val="52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2" w:type="dxa"/>
          </w:tcPr>
          <w:p w:rsidR="0080791F" w:rsidRPr="008B67FD" w:rsidRDefault="0080791F" w:rsidP="00E56AEF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Дубова Эвелина Денисовна</w:t>
            </w:r>
          </w:p>
          <w:p w:rsidR="0080791F" w:rsidRPr="008B67FD" w:rsidRDefault="0080791F" w:rsidP="00E56AEF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E56AEF">
            <w:pPr>
              <w:pStyle w:val="a8"/>
              <w:widowControl/>
              <w:numPr>
                <w:ilvl w:val="0"/>
                <w:numId w:val="52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2" w:type="dxa"/>
          </w:tcPr>
          <w:p w:rsidR="0080791F" w:rsidRPr="008B67FD" w:rsidRDefault="0080791F" w:rsidP="00E56AEF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Есаян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Диана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Грантовна</w:t>
            </w:r>
            <w:proofErr w:type="spellEnd"/>
          </w:p>
          <w:p w:rsidR="0080791F" w:rsidRPr="008B67FD" w:rsidRDefault="0080791F" w:rsidP="00E56AEF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E56AEF">
            <w:pPr>
              <w:pStyle w:val="a8"/>
              <w:widowControl/>
              <w:numPr>
                <w:ilvl w:val="0"/>
                <w:numId w:val="52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2" w:type="dxa"/>
          </w:tcPr>
          <w:p w:rsidR="0080791F" w:rsidRPr="008B67FD" w:rsidRDefault="0080791F" w:rsidP="00E56AEF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Маргарян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Карине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Андраниковна</w:t>
            </w:r>
            <w:proofErr w:type="spellEnd"/>
          </w:p>
          <w:p w:rsidR="0080791F" w:rsidRPr="008B67FD" w:rsidRDefault="0080791F" w:rsidP="00E56AEF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E56AEF">
            <w:pPr>
              <w:pStyle w:val="a8"/>
              <w:widowControl/>
              <w:numPr>
                <w:ilvl w:val="0"/>
                <w:numId w:val="52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2" w:type="dxa"/>
          </w:tcPr>
          <w:p w:rsidR="0080791F" w:rsidRPr="008B67FD" w:rsidRDefault="0080791F" w:rsidP="00E56AEF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Охоян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Лариса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Армановна</w:t>
            </w:r>
            <w:proofErr w:type="spellEnd"/>
          </w:p>
          <w:p w:rsidR="0080791F" w:rsidRPr="008B67FD" w:rsidRDefault="0080791F" w:rsidP="00E56AEF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E56AEF">
            <w:pPr>
              <w:pStyle w:val="a8"/>
              <w:widowControl/>
              <w:numPr>
                <w:ilvl w:val="0"/>
                <w:numId w:val="52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2" w:type="dxa"/>
          </w:tcPr>
          <w:p w:rsidR="0080791F" w:rsidRPr="008B67FD" w:rsidRDefault="0080791F" w:rsidP="00E56AEF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Пахотина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Анастасия Александровна</w:t>
            </w:r>
          </w:p>
          <w:p w:rsidR="0080791F" w:rsidRPr="008B67FD" w:rsidRDefault="0080791F" w:rsidP="00E56AEF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E56AEF">
            <w:pPr>
              <w:pStyle w:val="a8"/>
              <w:widowControl/>
              <w:numPr>
                <w:ilvl w:val="0"/>
                <w:numId w:val="52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2" w:type="dxa"/>
          </w:tcPr>
          <w:p w:rsidR="0080791F" w:rsidRPr="008B67FD" w:rsidRDefault="0080791F" w:rsidP="00E56AEF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Перекрест Михаил Эдуардович</w:t>
            </w:r>
          </w:p>
          <w:p w:rsidR="0080791F" w:rsidRPr="008B67FD" w:rsidRDefault="0080791F" w:rsidP="00E56AEF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E56AEF">
            <w:pPr>
              <w:pStyle w:val="a8"/>
              <w:widowControl/>
              <w:numPr>
                <w:ilvl w:val="0"/>
                <w:numId w:val="52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2" w:type="dxa"/>
          </w:tcPr>
          <w:p w:rsidR="0080791F" w:rsidRPr="008B67FD" w:rsidRDefault="0080791F" w:rsidP="00E56AEF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 xml:space="preserve">Погосян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Лилит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Ашотовна</w:t>
            </w:r>
            <w:proofErr w:type="spellEnd"/>
          </w:p>
          <w:p w:rsidR="0080791F" w:rsidRPr="008B67FD" w:rsidRDefault="0080791F" w:rsidP="00E56AEF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E56AEF">
            <w:pPr>
              <w:pStyle w:val="a8"/>
              <w:widowControl/>
              <w:numPr>
                <w:ilvl w:val="0"/>
                <w:numId w:val="52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2" w:type="dxa"/>
          </w:tcPr>
          <w:p w:rsidR="0080791F" w:rsidRPr="008B67FD" w:rsidRDefault="0080791F" w:rsidP="00E56AEF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Пронина Анастасия Витальевна</w:t>
            </w:r>
          </w:p>
          <w:p w:rsidR="0080791F" w:rsidRPr="008B67FD" w:rsidRDefault="0080791F" w:rsidP="00E56AEF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E56AEF">
            <w:pPr>
              <w:pStyle w:val="a8"/>
              <w:widowControl/>
              <w:numPr>
                <w:ilvl w:val="0"/>
                <w:numId w:val="52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2" w:type="dxa"/>
          </w:tcPr>
          <w:p w:rsidR="0080791F" w:rsidRPr="008B67FD" w:rsidRDefault="0080791F" w:rsidP="00E56AEF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Родионова Ксения Анатольевна</w:t>
            </w:r>
          </w:p>
          <w:p w:rsidR="0080791F" w:rsidRPr="008B67FD" w:rsidRDefault="0080791F" w:rsidP="00E56AEF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E56AEF">
            <w:pPr>
              <w:pStyle w:val="a8"/>
              <w:widowControl/>
              <w:numPr>
                <w:ilvl w:val="0"/>
                <w:numId w:val="52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2" w:type="dxa"/>
          </w:tcPr>
          <w:p w:rsidR="0080791F" w:rsidRPr="008B67FD" w:rsidRDefault="0080791F" w:rsidP="00E56AEF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Рудоман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Мария Вадимовна</w:t>
            </w:r>
          </w:p>
          <w:p w:rsidR="0080791F" w:rsidRPr="008B67FD" w:rsidRDefault="0080791F" w:rsidP="00E56AEF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E56AEF">
            <w:pPr>
              <w:pStyle w:val="a8"/>
              <w:widowControl/>
              <w:numPr>
                <w:ilvl w:val="0"/>
                <w:numId w:val="52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2" w:type="dxa"/>
          </w:tcPr>
          <w:p w:rsidR="0080791F" w:rsidRPr="008B67FD" w:rsidRDefault="0080791F" w:rsidP="00E56AEF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 xml:space="preserve">Сапарова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Снежанна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Андреевна</w:t>
            </w:r>
          </w:p>
          <w:p w:rsidR="0080791F" w:rsidRPr="008B67FD" w:rsidRDefault="0080791F" w:rsidP="00E56AEF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E56AEF">
            <w:pPr>
              <w:pStyle w:val="a8"/>
              <w:widowControl/>
              <w:numPr>
                <w:ilvl w:val="0"/>
                <w:numId w:val="52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2" w:type="dxa"/>
          </w:tcPr>
          <w:p w:rsidR="0080791F" w:rsidRPr="008B67FD" w:rsidRDefault="0080791F" w:rsidP="00E56AEF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Семенова Маргарита Анатольевна</w:t>
            </w:r>
          </w:p>
          <w:p w:rsidR="0080791F" w:rsidRPr="008B67FD" w:rsidRDefault="0080791F" w:rsidP="00E56AEF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E56AEF">
            <w:pPr>
              <w:pStyle w:val="a8"/>
              <w:widowControl/>
              <w:numPr>
                <w:ilvl w:val="0"/>
                <w:numId w:val="52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2" w:type="dxa"/>
          </w:tcPr>
          <w:p w:rsidR="0080791F" w:rsidRPr="008B67FD" w:rsidRDefault="0080791F" w:rsidP="00E56AEF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СМИРНОВА ЕКАТЕРИНА АЛЕКСЕЕВНА</w:t>
            </w:r>
          </w:p>
          <w:p w:rsidR="0080791F" w:rsidRPr="008B67FD" w:rsidRDefault="0080791F" w:rsidP="00E56AEF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E56AEF">
            <w:pPr>
              <w:pStyle w:val="a8"/>
              <w:widowControl/>
              <w:numPr>
                <w:ilvl w:val="0"/>
                <w:numId w:val="52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2" w:type="dxa"/>
          </w:tcPr>
          <w:p w:rsidR="0080791F" w:rsidRPr="008B67FD" w:rsidRDefault="0080791F" w:rsidP="00E56AEF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СТЕПАНОВА АННА ДМИТРИЕВНА</w:t>
            </w:r>
          </w:p>
          <w:p w:rsidR="0080791F" w:rsidRPr="008B67FD" w:rsidRDefault="0080791F" w:rsidP="00E56AEF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E56AEF">
            <w:pPr>
              <w:pStyle w:val="a8"/>
              <w:widowControl/>
              <w:numPr>
                <w:ilvl w:val="0"/>
                <w:numId w:val="52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2" w:type="dxa"/>
          </w:tcPr>
          <w:p w:rsidR="0080791F" w:rsidRPr="008B67FD" w:rsidRDefault="0080791F" w:rsidP="00E56AEF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Фарфундинов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Денис Сергеевич</w:t>
            </w:r>
          </w:p>
          <w:p w:rsidR="0080791F" w:rsidRPr="008B67FD" w:rsidRDefault="0080791F" w:rsidP="00E56AEF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E56AEF">
            <w:pPr>
              <w:pStyle w:val="a8"/>
              <w:widowControl/>
              <w:numPr>
                <w:ilvl w:val="0"/>
                <w:numId w:val="52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2" w:type="dxa"/>
          </w:tcPr>
          <w:p w:rsidR="0080791F" w:rsidRPr="008B67FD" w:rsidRDefault="0080791F" w:rsidP="00E56AEF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Фидоринова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Кассандра Романовна</w:t>
            </w:r>
          </w:p>
          <w:p w:rsidR="0080791F" w:rsidRPr="008B67FD" w:rsidRDefault="0080791F" w:rsidP="00E56AEF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E56AEF">
            <w:pPr>
              <w:pStyle w:val="a8"/>
              <w:widowControl/>
              <w:numPr>
                <w:ilvl w:val="0"/>
                <w:numId w:val="52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2" w:type="dxa"/>
          </w:tcPr>
          <w:p w:rsidR="0080791F" w:rsidRPr="008B67FD" w:rsidRDefault="0080791F" w:rsidP="00E56AEF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ФОФОНОВА ВИКТОРИЯ ПЕТРОВНА</w:t>
            </w:r>
          </w:p>
          <w:p w:rsidR="0080791F" w:rsidRPr="008B67FD" w:rsidRDefault="0080791F" w:rsidP="00E56AEF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E56AEF">
            <w:pPr>
              <w:pStyle w:val="a8"/>
              <w:widowControl/>
              <w:numPr>
                <w:ilvl w:val="0"/>
                <w:numId w:val="52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2" w:type="dxa"/>
          </w:tcPr>
          <w:p w:rsidR="0080791F" w:rsidRPr="008B67FD" w:rsidRDefault="0080791F" w:rsidP="00E56AEF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Чудилин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Александр Павлович</w:t>
            </w:r>
          </w:p>
          <w:p w:rsidR="0080791F" w:rsidRPr="008B67FD" w:rsidRDefault="0080791F" w:rsidP="00E56AEF">
            <w:pPr>
              <w:rPr>
                <w:sz w:val="28"/>
                <w:szCs w:val="28"/>
              </w:rPr>
            </w:pP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E56AEF">
            <w:pPr>
              <w:pStyle w:val="a8"/>
              <w:widowControl/>
              <w:numPr>
                <w:ilvl w:val="0"/>
                <w:numId w:val="52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82" w:type="dxa"/>
          </w:tcPr>
          <w:p w:rsidR="0080791F" w:rsidRPr="008B67FD" w:rsidRDefault="0080791F" w:rsidP="00E56AEF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Шевцова Виктория Витальевна</w:t>
            </w:r>
          </w:p>
          <w:p w:rsidR="0080791F" w:rsidRPr="008B67FD" w:rsidRDefault="0080791F" w:rsidP="00E56AEF">
            <w:pPr>
              <w:rPr>
                <w:sz w:val="28"/>
                <w:szCs w:val="28"/>
              </w:rPr>
            </w:pPr>
          </w:p>
        </w:tc>
      </w:tr>
    </w:tbl>
    <w:p w:rsidR="003B21C6" w:rsidRPr="008B67FD" w:rsidRDefault="003B21C6" w:rsidP="009F186E">
      <w:pPr>
        <w:ind w:firstLine="708"/>
        <w:rPr>
          <w:sz w:val="28"/>
          <w:szCs w:val="28"/>
        </w:rPr>
      </w:pPr>
    </w:p>
    <w:p w:rsidR="00ED3761" w:rsidRPr="008B67FD" w:rsidRDefault="00ED3761" w:rsidP="009F186E">
      <w:pPr>
        <w:ind w:firstLine="708"/>
        <w:rPr>
          <w:sz w:val="28"/>
          <w:szCs w:val="28"/>
        </w:rPr>
      </w:pPr>
      <w:r w:rsidRPr="008B67FD">
        <w:rPr>
          <w:sz w:val="28"/>
          <w:szCs w:val="28"/>
        </w:rPr>
        <w:t xml:space="preserve">54.01.20 Графический дизайнер, </w:t>
      </w:r>
      <w:r w:rsidRPr="008B67FD">
        <w:rPr>
          <w:b/>
          <w:sz w:val="28"/>
          <w:szCs w:val="28"/>
        </w:rPr>
        <w:t>группа ГРД</w:t>
      </w:r>
      <w:r w:rsidR="00287720" w:rsidRPr="008B67FD">
        <w:rPr>
          <w:b/>
          <w:sz w:val="28"/>
          <w:szCs w:val="28"/>
        </w:rPr>
        <w:t xml:space="preserve"> 26.54</w:t>
      </w:r>
      <w:r w:rsidRPr="008B67FD">
        <w:rPr>
          <w:b/>
          <w:sz w:val="28"/>
          <w:szCs w:val="28"/>
        </w:rPr>
        <w:t xml:space="preserve"> (Химки)</w:t>
      </w:r>
      <w:r w:rsidR="000770B5" w:rsidRPr="008B67FD">
        <w:rPr>
          <w:b/>
          <w:sz w:val="28"/>
          <w:szCs w:val="28"/>
        </w:rPr>
        <w:t xml:space="preserve"> </w:t>
      </w:r>
      <w:proofErr w:type="spellStart"/>
      <w:r w:rsidR="000770B5" w:rsidRPr="008B67FD">
        <w:rPr>
          <w:b/>
          <w:sz w:val="28"/>
          <w:szCs w:val="28"/>
        </w:rPr>
        <w:t>кцп</w:t>
      </w:r>
      <w:proofErr w:type="spellEnd"/>
      <w:r w:rsidR="000770B5" w:rsidRPr="008B67FD">
        <w:rPr>
          <w:b/>
          <w:sz w:val="28"/>
          <w:szCs w:val="28"/>
        </w:rPr>
        <w:t xml:space="preserve"> 30</w:t>
      </w:r>
    </w:p>
    <w:p w:rsidR="00ED3761" w:rsidRPr="008B67FD" w:rsidRDefault="00ED3761" w:rsidP="009F186E">
      <w:pPr>
        <w:ind w:firstLine="708"/>
        <w:rPr>
          <w:sz w:val="28"/>
          <w:szCs w:val="28"/>
        </w:rPr>
      </w:pPr>
    </w:p>
    <w:tbl>
      <w:tblPr>
        <w:tblStyle w:val="a9"/>
        <w:tblW w:w="5914" w:type="dxa"/>
        <w:tblLook w:val="04A0" w:firstRow="1" w:lastRow="0" w:firstColumn="1" w:lastColumn="0" w:noHBand="0" w:noVBand="1"/>
      </w:tblPr>
      <w:tblGrid>
        <w:gridCol w:w="621"/>
        <w:gridCol w:w="5293"/>
      </w:tblGrid>
      <w:tr w:rsidR="0080791F" w:rsidRPr="008B67FD" w:rsidTr="0080791F">
        <w:tc>
          <w:tcPr>
            <w:tcW w:w="621" w:type="dxa"/>
          </w:tcPr>
          <w:p w:rsidR="0080791F" w:rsidRPr="008B67FD" w:rsidRDefault="0080791F" w:rsidP="00E94829">
            <w:pPr>
              <w:jc w:val="center"/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№</w:t>
            </w:r>
          </w:p>
        </w:tc>
        <w:tc>
          <w:tcPr>
            <w:tcW w:w="5293" w:type="dxa"/>
          </w:tcPr>
          <w:p w:rsidR="0080791F" w:rsidRPr="008B67FD" w:rsidRDefault="0080791F" w:rsidP="00E94829">
            <w:pPr>
              <w:jc w:val="center"/>
              <w:rPr>
                <w:sz w:val="28"/>
                <w:szCs w:val="28"/>
              </w:rPr>
            </w:pPr>
            <w:r w:rsidRPr="008B67FD">
              <w:rPr>
                <w:sz w:val="28"/>
                <w:szCs w:val="28"/>
              </w:rPr>
              <w:t>Ф.И.О.</w:t>
            </w: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E56AEF">
            <w:pPr>
              <w:pStyle w:val="a8"/>
              <w:widowControl/>
              <w:numPr>
                <w:ilvl w:val="0"/>
                <w:numId w:val="50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93" w:type="dxa"/>
          </w:tcPr>
          <w:p w:rsidR="0080791F" w:rsidRPr="008B67FD" w:rsidRDefault="0080791F" w:rsidP="00E56AEF">
            <w:pPr>
              <w:tabs>
                <w:tab w:val="left" w:pos="1213"/>
              </w:tabs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Зайцева Алиса Александровна</w:t>
            </w: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E56AEF">
            <w:pPr>
              <w:pStyle w:val="a8"/>
              <w:widowControl/>
              <w:numPr>
                <w:ilvl w:val="0"/>
                <w:numId w:val="50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93" w:type="dxa"/>
          </w:tcPr>
          <w:p w:rsidR="0080791F" w:rsidRPr="008B67FD" w:rsidRDefault="0080791F" w:rsidP="00E56AEF">
            <w:pPr>
              <w:tabs>
                <w:tab w:val="left" w:pos="1213"/>
              </w:tabs>
              <w:rPr>
                <w:sz w:val="28"/>
                <w:szCs w:val="28"/>
                <w:shd w:val="clear" w:color="auto" w:fill="92D050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Челомбиева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Полина Артёмовна</w:t>
            </w: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E56AEF">
            <w:pPr>
              <w:pStyle w:val="a8"/>
              <w:widowControl/>
              <w:numPr>
                <w:ilvl w:val="0"/>
                <w:numId w:val="50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93" w:type="dxa"/>
          </w:tcPr>
          <w:p w:rsidR="0080791F" w:rsidRPr="008B67FD" w:rsidRDefault="0080791F" w:rsidP="00E56AEF">
            <w:pPr>
              <w:tabs>
                <w:tab w:val="left" w:pos="1213"/>
              </w:tabs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Гернер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Виктория Михайловна</w:t>
            </w: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E56AEF">
            <w:pPr>
              <w:pStyle w:val="a8"/>
              <w:widowControl/>
              <w:numPr>
                <w:ilvl w:val="0"/>
                <w:numId w:val="50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93" w:type="dxa"/>
          </w:tcPr>
          <w:p w:rsidR="0080791F" w:rsidRPr="008B67FD" w:rsidRDefault="0080791F" w:rsidP="00E56AEF">
            <w:pPr>
              <w:tabs>
                <w:tab w:val="left" w:pos="1213"/>
              </w:tabs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Хабина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Варвара Алексеевна</w:t>
            </w: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E56AEF">
            <w:pPr>
              <w:pStyle w:val="a8"/>
              <w:widowControl/>
              <w:numPr>
                <w:ilvl w:val="0"/>
                <w:numId w:val="50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93" w:type="dxa"/>
          </w:tcPr>
          <w:p w:rsidR="0080791F" w:rsidRPr="008B67FD" w:rsidRDefault="0080791F" w:rsidP="00E56AEF">
            <w:pPr>
              <w:tabs>
                <w:tab w:val="left" w:pos="1213"/>
              </w:tabs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Сумишевская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Таисия Никитична</w:t>
            </w: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E56AEF">
            <w:pPr>
              <w:pStyle w:val="a8"/>
              <w:widowControl/>
              <w:numPr>
                <w:ilvl w:val="0"/>
                <w:numId w:val="50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93" w:type="dxa"/>
          </w:tcPr>
          <w:p w:rsidR="0080791F" w:rsidRPr="008B67FD" w:rsidRDefault="0080791F" w:rsidP="00E56AEF">
            <w:pPr>
              <w:tabs>
                <w:tab w:val="left" w:pos="1213"/>
              </w:tabs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Ермакова Дарья Алексеевна</w:t>
            </w: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E56AEF">
            <w:pPr>
              <w:pStyle w:val="a8"/>
              <w:widowControl/>
              <w:numPr>
                <w:ilvl w:val="0"/>
                <w:numId w:val="50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93" w:type="dxa"/>
          </w:tcPr>
          <w:p w:rsidR="0080791F" w:rsidRPr="008B67FD" w:rsidRDefault="0080791F" w:rsidP="00E56AEF">
            <w:pPr>
              <w:tabs>
                <w:tab w:val="left" w:pos="1213"/>
              </w:tabs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Понасов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Глеб Павлович</w:t>
            </w: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E56AEF">
            <w:pPr>
              <w:pStyle w:val="a8"/>
              <w:widowControl/>
              <w:numPr>
                <w:ilvl w:val="0"/>
                <w:numId w:val="50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93" w:type="dxa"/>
          </w:tcPr>
          <w:p w:rsidR="0080791F" w:rsidRPr="008B67FD" w:rsidRDefault="0080791F" w:rsidP="00E56AEF">
            <w:pPr>
              <w:tabs>
                <w:tab w:val="left" w:pos="1213"/>
              </w:tabs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Мищенко Никита Дмитриевич</w:t>
            </w: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E56AEF">
            <w:pPr>
              <w:pStyle w:val="a8"/>
              <w:widowControl/>
              <w:numPr>
                <w:ilvl w:val="0"/>
                <w:numId w:val="50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93" w:type="dxa"/>
          </w:tcPr>
          <w:p w:rsidR="0080791F" w:rsidRPr="008B67FD" w:rsidRDefault="0080791F" w:rsidP="00E56AEF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Розанова Елена Николаевна</w:t>
            </w: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E56AEF">
            <w:pPr>
              <w:pStyle w:val="a8"/>
              <w:widowControl/>
              <w:numPr>
                <w:ilvl w:val="0"/>
                <w:numId w:val="50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93" w:type="dxa"/>
          </w:tcPr>
          <w:p w:rsidR="0080791F" w:rsidRPr="008B67FD" w:rsidRDefault="0080791F" w:rsidP="00E56AEF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Абдулмеджидова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Хадиджа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lastRenderedPageBreak/>
              <w:t>Абдуразаковна</w:t>
            </w:r>
            <w:proofErr w:type="spellEnd"/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E56AEF">
            <w:pPr>
              <w:pStyle w:val="a8"/>
              <w:widowControl/>
              <w:numPr>
                <w:ilvl w:val="0"/>
                <w:numId w:val="50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93" w:type="dxa"/>
          </w:tcPr>
          <w:p w:rsidR="0080791F" w:rsidRPr="008B67FD" w:rsidRDefault="0080791F" w:rsidP="00E56AEF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Березкин Руслан Олегович</w:t>
            </w: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E56AEF">
            <w:pPr>
              <w:pStyle w:val="a8"/>
              <w:widowControl/>
              <w:numPr>
                <w:ilvl w:val="0"/>
                <w:numId w:val="50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93" w:type="dxa"/>
          </w:tcPr>
          <w:p w:rsidR="0080791F" w:rsidRPr="008B67FD" w:rsidRDefault="0080791F" w:rsidP="00E56AEF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Рябова Алёна Витальевна</w:t>
            </w: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E56AEF">
            <w:pPr>
              <w:pStyle w:val="a8"/>
              <w:widowControl/>
              <w:numPr>
                <w:ilvl w:val="0"/>
                <w:numId w:val="50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93" w:type="dxa"/>
          </w:tcPr>
          <w:p w:rsidR="0080791F" w:rsidRPr="008B67FD" w:rsidRDefault="0080791F" w:rsidP="00E56AEF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Козлов Даниил Олегович</w:t>
            </w: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E56AEF">
            <w:pPr>
              <w:pStyle w:val="a8"/>
              <w:widowControl/>
              <w:numPr>
                <w:ilvl w:val="0"/>
                <w:numId w:val="50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93" w:type="dxa"/>
          </w:tcPr>
          <w:p w:rsidR="0080791F" w:rsidRPr="008B67FD" w:rsidRDefault="0080791F" w:rsidP="00E56AEF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Артамонов Артём Александрович</w:t>
            </w: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E56AEF">
            <w:pPr>
              <w:pStyle w:val="a8"/>
              <w:widowControl/>
              <w:numPr>
                <w:ilvl w:val="0"/>
                <w:numId w:val="50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93" w:type="dxa"/>
          </w:tcPr>
          <w:p w:rsidR="0080791F" w:rsidRPr="008B67FD" w:rsidRDefault="0080791F" w:rsidP="00E56AEF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Кукина Екатерина Сергеевна</w:t>
            </w: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E56AEF">
            <w:pPr>
              <w:pStyle w:val="a8"/>
              <w:widowControl/>
              <w:numPr>
                <w:ilvl w:val="0"/>
                <w:numId w:val="50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93" w:type="dxa"/>
          </w:tcPr>
          <w:p w:rsidR="0080791F" w:rsidRPr="008B67FD" w:rsidRDefault="0080791F" w:rsidP="00E56AEF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Чигаревская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Оксана Евгеньевна</w:t>
            </w: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E56AEF">
            <w:pPr>
              <w:pStyle w:val="a8"/>
              <w:widowControl/>
              <w:numPr>
                <w:ilvl w:val="0"/>
                <w:numId w:val="50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93" w:type="dxa"/>
          </w:tcPr>
          <w:p w:rsidR="0080791F" w:rsidRPr="008B67FD" w:rsidRDefault="0080791F" w:rsidP="00E56AEF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Разина Дарья Андреевна</w:t>
            </w: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E56AEF">
            <w:pPr>
              <w:pStyle w:val="a8"/>
              <w:widowControl/>
              <w:numPr>
                <w:ilvl w:val="0"/>
                <w:numId w:val="50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93" w:type="dxa"/>
          </w:tcPr>
          <w:p w:rsidR="0080791F" w:rsidRPr="008B67FD" w:rsidRDefault="0080791F" w:rsidP="00E56AEF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Попова Кира Игоревна</w:t>
            </w: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E56AEF">
            <w:pPr>
              <w:pStyle w:val="a8"/>
              <w:widowControl/>
              <w:numPr>
                <w:ilvl w:val="0"/>
                <w:numId w:val="50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93" w:type="dxa"/>
          </w:tcPr>
          <w:p w:rsidR="0080791F" w:rsidRPr="008B67FD" w:rsidRDefault="0080791F" w:rsidP="00E56AEF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 xml:space="preserve">Дамир 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Кызы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Мээрим</w:t>
            </w:r>
            <w:proofErr w:type="spellEnd"/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E56AEF">
            <w:pPr>
              <w:pStyle w:val="a8"/>
              <w:widowControl/>
              <w:numPr>
                <w:ilvl w:val="0"/>
                <w:numId w:val="50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93" w:type="dxa"/>
          </w:tcPr>
          <w:p w:rsidR="0080791F" w:rsidRPr="008B67FD" w:rsidRDefault="0080791F" w:rsidP="00E56AEF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Ухоненко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Алиса Александровна</w:t>
            </w: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E56AEF">
            <w:pPr>
              <w:pStyle w:val="a8"/>
              <w:widowControl/>
              <w:numPr>
                <w:ilvl w:val="0"/>
                <w:numId w:val="50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93" w:type="dxa"/>
          </w:tcPr>
          <w:p w:rsidR="0080791F" w:rsidRPr="008B67FD" w:rsidRDefault="0080791F" w:rsidP="00E56AEF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Бемова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Мария Игоревна</w:t>
            </w: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E56AEF">
            <w:pPr>
              <w:pStyle w:val="a8"/>
              <w:widowControl/>
              <w:numPr>
                <w:ilvl w:val="0"/>
                <w:numId w:val="50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93" w:type="dxa"/>
          </w:tcPr>
          <w:p w:rsidR="0080791F" w:rsidRPr="008B67FD" w:rsidRDefault="0080791F" w:rsidP="00E56AEF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Шестакова Маргарита Андреевна</w:t>
            </w: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E56AEF">
            <w:pPr>
              <w:pStyle w:val="a8"/>
              <w:widowControl/>
              <w:numPr>
                <w:ilvl w:val="0"/>
                <w:numId w:val="50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93" w:type="dxa"/>
          </w:tcPr>
          <w:p w:rsidR="0080791F" w:rsidRPr="008B67FD" w:rsidRDefault="0080791F" w:rsidP="00E56AEF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 xml:space="preserve">Бондаренко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Бондаренко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Камила</w:t>
            </w:r>
            <w:proofErr w:type="spellEnd"/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E56AEF">
            <w:pPr>
              <w:pStyle w:val="a8"/>
              <w:widowControl/>
              <w:numPr>
                <w:ilvl w:val="0"/>
                <w:numId w:val="50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93" w:type="dxa"/>
          </w:tcPr>
          <w:p w:rsidR="0080791F" w:rsidRPr="008B67FD" w:rsidRDefault="0080791F" w:rsidP="00E56AEF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Райфикешт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Зоя Юрьевна</w:t>
            </w: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E56AEF">
            <w:pPr>
              <w:pStyle w:val="a8"/>
              <w:widowControl/>
              <w:numPr>
                <w:ilvl w:val="0"/>
                <w:numId w:val="50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93" w:type="dxa"/>
          </w:tcPr>
          <w:p w:rsidR="0080791F" w:rsidRPr="008B67FD" w:rsidRDefault="0080791F" w:rsidP="00E56AEF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Левина Софья Сергеевна</w:t>
            </w: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E56AEF">
            <w:pPr>
              <w:pStyle w:val="a8"/>
              <w:widowControl/>
              <w:numPr>
                <w:ilvl w:val="0"/>
                <w:numId w:val="50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93" w:type="dxa"/>
          </w:tcPr>
          <w:p w:rsidR="0080791F" w:rsidRPr="008B67FD" w:rsidRDefault="0080791F" w:rsidP="00E56AEF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Германова Мария Дмитриевна</w:t>
            </w: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E56AEF">
            <w:pPr>
              <w:pStyle w:val="a8"/>
              <w:widowControl/>
              <w:numPr>
                <w:ilvl w:val="0"/>
                <w:numId w:val="50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93" w:type="dxa"/>
          </w:tcPr>
          <w:p w:rsidR="0080791F" w:rsidRPr="008B67FD" w:rsidRDefault="0080791F" w:rsidP="00E56AEF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Токарева Екатерина Александровна</w:t>
            </w: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E56AEF">
            <w:pPr>
              <w:pStyle w:val="a8"/>
              <w:widowControl/>
              <w:numPr>
                <w:ilvl w:val="0"/>
                <w:numId w:val="50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93" w:type="dxa"/>
          </w:tcPr>
          <w:p w:rsidR="0080791F" w:rsidRPr="008B67FD" w:rsidRDefault="0080791F" w:rsidP="00E56AEF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Матях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Дмитрий Константинович</w:t>
            </w:r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E56AEF">
            <w:pPr>
              <w:pStyle w:val="a8"/>
              <w:widowControl/>
              <w:numPr>
                <w:ilvl w:val="0"/>
                <w:numId w:val="50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93" w:type="dxa"/>
          </w:tcPr>
          <w:p w:rsidR="0080791F" w:rsidRPr="008B67FD" w:rsidRDefault="0080791F" w:rsidP="00E56AEF">
            <w:pPr>
              <w:rPr>
                <w:sz w:val="28"/>
                <w:szCs w:val="28"/>
              </w:rPr>
            </w:pPr>
            <w:proofErr w:type="spellStart"/>
            <w:r w:rsidRPr="008B67FD">
              <w:rPr>
                <w:color w:val="000000"/>
                <w:sz w:val="28"/>
                <w:szCs w:val="28"/>
              </w:rPr>
              <w:t>Хамзина</w:t>
            </w:r>
            <w:proofErr w:type="spellEnd"/>
            <w:r w:rsidRPr="008B67FD">
              <w:rPr>
                <w:color w:val="000000"/>
                <w:sz w:val="28"/>
                <w:szCs w:val="28"/>
              </w:rPr>
              <w:t xml:space="preserve"> Софья </w:t>
            </w:r>
            <w:proofErr w:type="spellStart"/>
            <w:r w:rsidRPr="008B67FD">
              <w:rPr>
                <w:color w:val="000000"/>
                <w:sz w:val="28"/>
                <w:szCs w:val="28"/>
              </w:rPr>
              <w:t>Фаридовна</w:t>
            </w:r>
            <w:proofErr w:type="spellEnd"/>
          </w:p>
        </w:tc>
      </w:tr>
      <w:tr w:rsidR="0080791F" w:rsidRPr="008B67FD" w:rsidTr="0080791F">
        <w:tc>
          <w:tcPr>
            <w:tcW w:w="621" w:type="dxa"/>
          </w:tcPr>
          <w:p w:rsidR="0080791F" w:rsidRPr="008B67FD" w:rsidRDefault="0080791F" w:rsidP="00E56AEF">
            <w:pPr>
              <w:pStyle w:val="a8"/>
              <w:widowControl/>
              <w:numPr>
                <w:ilvl w:val="0"/>
                <w:numId w:val="50"/>
              </w:numPr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</w:p>
        </w:tc>
        <w:tc>
          <w:tcPr>
            <w:tcW w:w="5293" w:type="dxa"/>
          </w:tcPr>
          <w:p w:rsidR="0080791F" w:rsidRPr="008B67FD" w:rsidRDefault="0080791F" w:rsidP="00E56AEF">
            <w:pPr>
              <w:rPr>
                <w:sz w:val="28"/>
                <w:szCs w:val="28"/>
              </w:rPr>
            </w:pPr>
            <w:r w:rsidRPr="008B67FD">
              <w:rPr>
                <w:color w:val="000000"/>
                <w:sz w:val="28"/>
                <w:szCs w:val="28"/>
              </w:rPr>
              <w:t>Кузнецова Екатерина Дмитриевна</w:t>
            </w:r>
          </w:p>
        </w:tc>
      </w:tr>
    </w:tbl>
    <w:p w:rsidR="00ED3761" w:rsidRPr="008B67FD" w:rsidRDefault="00ED3761" w:rsidP="009F186E">
      <w:pPr>
        <w:ind w:firstLine="708"/>
        <w:rPr>
          <w:sz w:val="28"/>
          <w:szCs w:val="28"/>
        </w:rPr>
      </w:pPr>
    </w:p>
    <w:p w:rsidR="0080791F" w:rsidRPr="008B67FD" w:rsidRDefault="0080791F" w:rsidP="008D2B93">
      <w:pPr>
        <w:jc w:val="right"/>
        <w:rPr>
          <w:sz w:val="28"/>
          <w:szCs w:val="28"/>
        </w:rPr>
      </w:pPr>
    </w:p>
    <w:p w:rsidR="0080791F" w:rsidRPr="008B67FD" w:rsidRDefault="0080791F" w:rsidP="008D2B93">
      <w:pPr>
        <w:jc w:val="right"/>
        <w:rPr>
          <w:sz w:val="28"/>
          <w:szCs w:val="28"/>
        </w:rPr>
      </w:pPr>
    </w:p>
    <w:p w:rsidR="0080791F" w:rsidRPr="008B67FD" w:rsidRDefault="0080791F" w:rsidP="008D2B93">
      <w:pPr>
        <w:jc w:val="right"/>
        <w:rPr>
          <w:sz w:val="28"/>
          <w:szCs w:val="28"/>
        </w:rPr>
      </w:pPr>
    </w:p>
    <w:p w:rsidR="0080791F" w:rsidRPr="008B67FD" w:rsidRDefault="0080791F" w:rsidP="008D2B93">
      <w:pPr>
        <w:jc w:val="right"/>
        <w:rPr>
          <w:sz w:val="28"/>
          <w:szCs w:val="28"/>
        </w:rPr>
      </w:pPr>
    </w:p>
    <w:p w:rsidR="0080791F" w:rsidRPr="008B67FD" w:rsidRDefault="0080791F" w:rsidP="008D2B93">
      <w:pPr>
        <w:jc w:val="right"/>
        <w:rPr>
          <w:sz w:val="28"/>
          <w:szCs w:val="28"/>
        </w:rPr>
      </w:pPr>
    </w:p>
    <w:p w:rsidR="0080791F" w:rsidRPr="008B67FD" w:rsidRDefault="0080791F" w:rsidP="008D2B93">
      <w:pPr>
        <w:jc w:val="right"/>
        <w:rPr>
          <w:sz w:val="28"/>
          <w:szCs w:val="28"/>
        </w:rPr>
      </w:pPr>
    </w:p>
    <w:p w:rsidR="0080791F" w:rsidRPr="008B67FD" w:rsidRDefault="0080791F" w:rsidP="008D2B93">
      <w:pPr>
        <w:jc w:val="right"/>
        <w:rPr>
          <w:sz w:val="28"/>
          <w:szCs w:val="28"/>
        </w:rPr>
      </w:pPr>
    </w:p>
    <w:p w:rsidR="0080791F" w:rsidRDefault="0080791F" w:rsidP="008D2B93">
      <w:pPr>
        <w:jc w:val="right"/>
        <w:rPr>
          <w:sz w:val="28"/>
          <w:szCs w:val="28"/>
        </w:rPr>
      </w:pPr>
    </w:p>
    <w:p w:rsidR="006B7026" w:rsidRDefault="006B7026" w:rsidP="008D2B93">
      <w:pPr>
        <w:jc w:val="right"/>
        <w:rPr>
          <w:sz w:val="28"/>
          <w:szCs w:val="28"/>
        </w:rPr>
      </w:pPr>
    </w:p>
    <w:p w:rsidR="006B7026" w:rsidRDefault="006B7026" w:rsidP="008D2B93">
      <w:pPr>
        <w:jc w:val="right"/>
        <w:rPr>
          <w:sz w:val="28"/>
          <w:szCs w:val="28"/>
        </w:rPr>
      </w:pPr>
    </w:p>
    <w:p w:rsidR="006B7026" w:rsidRDefault="006B7026" w:rsidP="008D2B93">
      <w:pPr>
        <w:jc w:val="right"/>
        <w:rPr>
          <w:sz w:val="28"/>
          <w:szCs w:val="28"/>
        </w:rPr>
      </w:pPr>
    </w:p>
    <w:p w:rsidR="006B7026" w:rsidRDefault="006B7026" w:rsidP="008D2B93">
      <w:pPr>
        <w:jc w:val="right"/>
        <w:rPr>
          <w:sz w:val="28"/>
          <w:szCs w:val="28"/>
        </w:rPr>
      </w:pPr>
    </w:p>
    <w:p w:rsidR="006B7026" w:rsidRDefault="006B7026" w:rsidP="008D2B93">
      <w:pPr>
        <w:jc w:val="right"/>
        <w:rPr>
          <w:sz w:val="28"/>
          <w:szCs w:val="28"/>
        </w:rPr>
      </w:pPr>
    </w:p>
    <w:p w:rsidR="006B7026" w:rsidRDefault="006B7026" w:rsidP="008D2B93">
      <w:pPr>
        <w:jc w:val="right"/>
        <w:rPr>
          <w:sz w:val="28"/>
          <w:szCs w:val="28"/>
        </w:rPr>
      </w:pPr>
    </w:p>
    <w:p w:rsidR="006B7026" w:rsidRDefault="006B7026" w:rsidP="008D2B93">
      <w:pPr>
        <w:jc w:val="right"/>
        <w:rPr>
          <w:sz w:val="28"/>
          <w:szCs w:val="28"/>
        </w:rPr>
      </w:pPr>
    </w:p>
    <w:p w:rsidR="006B7026" w:rsidRDefault="006B7026" w:rsidP="008D2B93">
      <w:pPr>
        <w:jc w:val="right"/>
        <w:rPr>
          <w:sz w:val="28"/>
          <w:szCs w:val="28"/>
        </w:rPr>
      </w:pPr>
    </w:p>
    <w:p w:rsidR="006B7026" w:rsidRDefault="006B7026" w:rsidP="008D2B93">
      <w:pPr>
        <w:jc w:val="right"/>
        <w:rPr>
          <w:sz w:val="28"/>
          <w:szCs w:val="28"/>
        </w:rPr>
      </w:pPr>
    </w:p>
    <w:p w:rsidR="006B7026" w:rsidRPr="008B67FD" w:rsidRDefault="006B7026" w:rsidP="008D2B93">
      <w:pPr>
        <w:jc w:val="right"/>
        <w:rPr>
          <w:sz w:val="28"/>
          <w:szCs w:val="28"/>
        </w:rPr>
      </w:pPr>
    </w:p>
    <w:p w:rsidR="0082503B" w:rsidRPr="008B67FD" w:rsidRDefault="0080791F" w:rsidP="008D2B93">
      <w:pPr>
        <w:jc w:val="right"/>
        <w:rPr>
          <w:sz w:val="28"/>
          <w:szCs w:val="28"/>
        </w:rPr>
      </w:pPr>
      <w:r w:rsidRPr="008B67FD">
        <w:rPr>
          <w:sz w:val="28"/>
          <w:szCs w:val="28"/>
        </w:rPr>
        <w:t xml:space="preserve">Секретарь комиссии                                                                                              В.С. </w:t>
      </w:r>
      <w:proofErr w:type="spellStart"/>
      <w:r w:rsidRPr="008B67FD">
        <w:rPr>
          <w:sz w:val="28"/>
          <w:szCs w:val="28"/>
        </w:rPr>
        <w:t>Кашкина</w:t>
      </w:r>
      <w:proofErr w:type="spellEnd"/>
    </w:p>
    <w:sectPr w:rsidR="0082503B" w:rsidRPr="008B67FD" w:rsidSect="00CF79B7">
      <w:footerReference w:type="default" r:id="rId8"/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1BAA" w:rsidRDefault="00581BAA" w:rsidP="00442B39">
      <w:r>
        <w:separator/>
      </w:r>
    </w:p>
  </w:endnote>
  <w:endnote w:type="continuationSeparator" w:id="0">
    <w:p w:rsidR="00581BAA" w:rsidRDefault="00581BAA" w:rsidP="00442B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4104103"/>
      <w:docPartObj>
        <w:docPartGallery w:val="Page Numbers (Bottom of Page)"/>
        <w:docPartUnique/>
      </w:docPartObj>
    </w:sdtPr>
    <w:sdtEndPr/>
    <w:sdtContent>
      <w:p w:rsidR="008B67FD" w:rsidRDefault="008B67FD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11F1">
          <w:rPr>
            <w:noProof/>
          </w:rPr>
          <w:t>24</w:t>
        </w:r>
        <w:r>
          <w:fldChar w:fldCharType="end"/>
        </w:r>
      </w:p>
    </w:sdtContent>
  </w:sdt>
  <w:p w:rsidR="008B67FD" w:rsidRDefault="008B67FD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1BAA" w:rsidRDefault="00581BAA" w:rsidP="00442B39">
      <w:r>
        <w:separator/>
      </w:r>
    </w:p>
  </w:footnote>
  <w:footnote w:type="continuationSeparator" w:id="0">
    <w:p w:rsidR="00581BAA" w:rsidRDefault="00581BAA" w:rsidP="00442B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FE5CC05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806F75"/>
    <w:multiLevelType w:val="hybridMultilevel"/>
    <w:tmpl w:val="32ECE2F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A14EE2"/>
    <w:multiLevelType w:val="hybridMultilevel"/>
    <w:tmpl w:val="DE1C851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093D2E"/>
    <w:multiLevelType w:val="hybridMultilevel"/>
    <w:tmpl w:val="C2A027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2372EFD"/>
    <w:multiLevelType w:val="hybridMultilevel"/>
    <w:tmpl w:val="D8EC83A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340A25"/>
    <w:multiLevelType w:val="hybridMultilevel"/>
    <w:tmpl w:val="A5D431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1304D3"/>
    <w:multiLevelType w:val="hybridMultilevel"/>
    <w:tmpl w:val="C62657B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44A4048"/>
    <w:multiLevelType w:val="hybridMultilevel"/>
    <w:tmpl w:val="AD285E6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E972FB"/>
    <w:multiLevelType w:val="hybridMultilevel"/>
    <w:tmpl w:val="CB88D60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3A67FD"/>
    <w:multiLevelType w:val="hybridMultilevel"/>
    <w:tmpl w:val="635ACC9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3137D97"/>
    <w:multiLevelType w:val="hybridMultilevel"/>
    <w:tmpl w:val="D6F4E77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9A3827"/>
    <w:multiLevelType w:val="hybridMultilevel"/>
    <w:tmpl w:val="341EE33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9450EE"/>
    <w:multiLevelType w:val="hybridMultilevel"/>
    <w:tmpl w:val="144C219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D205B7"/>
    <w:multiLevelType w:val="hybridMultilevel"/>
    <w:tmpl w:val="F7DC382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224322"/>
    <w:multiLevelType w:val="hybridMultilevel"/>
    <w:tmpl w:val="58EE33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C43319"/>
    <w:multiLevelType w:val="hybridMultilevel"/>
    <w:tmpl w:val="105E6A5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4F035E"/>
    <w:multiLevelType w:val="hybridMultilevel"/>
    <w:tmpl w:val="BFC8E91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4C75A3"/>
    <w:multiLevelType w:val="hybridMultilevel"/>
    <w:tmpl w:val="9924631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222F72"/>
    <w:multiLevelType w:val="hybridMultilevel"/>
    <w:tmpl w:val="DBB4414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074E5E"/>
    <w:multiLevelType w:val="hybridMultilevel"/>
    <w:tmpl w:val="79729CA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C00218"/>
    <w:multiLevelType w:val="hybridMultilevel"/>
    <w:tmpl w:val="0D48E3C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D85236"/>
    <w:multiLevelType w:val="hybridMultilevel"/>
    <w:tmpl w:val="6CDE1D5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947204"/>
    <w:multiLevelType w:val="hybridMultilevel"/>
    <w:tmpl w:val="C16CC9E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8D0799"/>
    <w:multiLevelType w:val="hybridMultilevel"/>
    <w:tmpl w:val="385A2C3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2F4900"/>
    <w:multiLevelType w:val="hybridMultilevel"/>
    <w:tmpl w:val="A59CC1D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3B64F2"/>
    <w:multiLevelType w:val="hybridMultilevel"/>
    <w:tmpl w:val="B46076A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79199F"/>
    <w:multiLevelType w:val="hybridMultilevel"/>
    <w:tmpl w:val="4996644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1A372D"/>
    <w:multiLevelType w:val="hybridMultilevel"/>
    <w:tmpl w:val="DCA0745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CD72E3"/>
    <w:multiLevelType w:val="hybridMultilevel"/>
    <w:tmpl w:val="8F06580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BE005B"/>
    <w:multiLevelType w:val="hybridMultilevel"/>
    <w:tmpl w:val="9460D30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AB40F8"/>
    <w:multiLevelType w:val="hybridMultilevel"/>
    <w:tmpl w:val="768A09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D70BCA"/>
    <w:multiLevelType w:val="hybridMultilevel"/>
    <w:tmpl w:val="FE886CF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8B00AE"/>
    <w:multiLevelType w:val="hybridMultilevel"/>
    <w:tmpl w:val="7EA2868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5A8516A"/>
    <w:multiLevelType w:val="hybridMultilevel"/>
    <w:tmpl w:val="0E0640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6B078B9"/>
    <w:multiLevelType w:val="hybridMultilevel"/>
    <w:tmpl w:val="69F208A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D86AB8"/>
    <w:multiLevelType w:val="hybridMultilevel"/>
    <w:tmpl w:val="E758CC0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A9A0FDE"/>
    <w:multiLevelType w:val="hybridMultilevel"/>
    <w:tmpl w:val="D8F854E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C14312E"/>
    <w:multiLevelType w:val="hybridMultilevel"/>
    <w:tmpl w:val="D8F8200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CC40B02"/>
    <w:multiLevelType w:val="hybridMultilevel"/>
    <w:tmpl w:val="04BAB8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577C3A"/>
    <w:multiLevelType w:val="hybridMultilevel"/>
    <w:tmpl w:val="383E0C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E5B1A0B"/>
    <w:multiLevelType w:val="hybridMultilevel"/>
    <w:tmpl w:val="8B8A992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1A260D4"/>
    <w:multiLevelType w:val="hybridMultilevel"/>
    <w:tmpl w:val="DB167FD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500788C"/>
    <w:multiLevelType w:val="hybridMultilevel"/>
    <w:tmpl w:val="EE7A71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70C0B12"/>
    <w:multiLevelType w:val="hybridMultilevel"/>
    <w:tmpl w:val="FB14FA38"/>
    <w:lvl w:ilvl="0" w:tplc="3B4AFBD6">
      <w:start w:val="1"/>
      <w:numFmt w:val="decimal"/>
      <w:lvlText w:val="%1."/>
      <w:lvlJc w:val="left"/>
      <w:pPr>
        <w:ind w:left="12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0" w:hanging="360"/>
      </w:pPr>
    </w:lvl>
    <w:lvl w:ilvl="2" w:tplc="0419001B" w:tentative="1">
      <w:start w:val="1"/>
      <w:numFmt w:val="lowerRoman"/>
      <w:lvlText w:val="%3."/>
      <w:lvlJc w:val="right"/>
      <w:pPr>
        <w:ind w:left="2680" w:hanging="180"/>
      </w:pPr>
    </w:lvl>
    <w:lvl w:ilvl="3" w:tplc="0419000F" w:tentative="1">
      <w:start w:val="1"/>
      <w:numFmt w:val="decimal"/>
      <w:lvlText w:val="%4."/>
      <w:lvlJc w:val="left"/>
      <w:pPr>
        <w:ind w:left="3400" w:hanging="360"/>
      </w:pPr>
    </w:lvl>
    <w:lvl w:ilvl="4" w:tplc="04190019" w:tentative="1">
      <w:start w:val="1"/>
      <w:numFmt w:val="lowerLetter"/>
      <w:lvlText w:val="%5."/>
      <w:lvlJc w:val="left"/>
      <w:pPr>
        <w:ind w:left="4120" w:hanging="360"/>
      </w:pPr>
    </w:lvl>
    <w:lvl w:ilvl="5" w:tplc="0419001B" w:tentative="1">
      <w:start w:val="1"/>
      <w:numFmt w:val="lowerRoman"/>
      <w:lvlText w:val="%6."/>
      <w:lvlJc w:val="right"/>
      <w:pPr>
        <w:ind w:left="4840" w:hanging="180"/>
      </w:pPr>
    </w:lvl>
    <w:lvl w:ilvl="6" w:tplc="0419000F" w:tentative="1">
      <w:start w:val="1"/>
      <w:numFmt w:val="decimal"/>
      <w:lvlText w:val="%7."/>
      <w:lvlJc w:val="left"/>
      <w:pPr>
        <w:ind w:left="5560" w:hanging="360"/>
      </w:pPr>
    </w:lvl>
    <w:lvl w:ilvl="7" w:tplc="04190019" w:tentative="1">
      <w:start w:val="1"/>
      <w:numFmt w:val="lowerLetter"/>
      <w:lvlText w:val="%8."/>
      <w:lvlJc w:val="left"/>
      <w:pPr>
        <w:ind w:left="6280" w:hanging="360"/>
      </w:pPr>
    </w:lvl>
    <w:lvl w:ilvl="8" w:tplc="0419001B" w:tentative="1">
      <w:start w:val="1"/>
      <w:numFmt w:val="lowerRoman"/>
      <w:lvlText w:val="%9."/>
      <w:lvlJc w:val="right"/>
      <w:pPr>
        <w:ind w:left="7000" w:hanging="180"/>
      </w:pPr>
    </w:lvl>
  </w:abstractNum>
  <w:abstractNum w:abstractNumId="44" w15:restartNumberingAfterBreak="0">
    <w:nsid w:val="6772414C"/>
    <w:multiLevelType w:val="hybridMultilevel"/>
    <w:tmpl w:val="97EE028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9467728"/>
    <w:multiLevelType w:val="hybridMultilevel"/>
    <w:tmpl w:val="1576A14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EAD2073"/>
    <w:multiLevelType w:val="hybridMultilevel"/>
    <w:tmpl w:val="404E65C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087464E"/>
    <w:multiLevelType w:val="hybridMultilevel"/>
    <w:tmpl w:val="D292B17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15C33EA"/>
    <w:multiLevelType w:val="hybridMultilevel"/>
    <w:tmpl w:val="94002A2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4070D86"/>
    <w:multiLevelType w:val="hybridMultilevel"/>
    <w:tmpl w:val="1D5CC66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62A7624"/>
    <w:multiLevelType w:val="hybridMultilevel"/>
    <w:tmpl w:val="341EE33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86A5765"/>
    <w:multiLevelType w:val="hybridMultilevel"/>
    <w:tmpl w:val="093490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94B1581"/>
    <w:multiLevelType w:val="hybridMultilevel"/>
    <w:tmpl w:val="6042384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995276B"/>
    <w:multiLevelType w:val="hybridMultilevel"/>
    <w:tmpl w:val="F3E2E48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9FA4EB2"/>
    <w:multiLevelType w:val="hybridMultilevel"/>
    <w:tmpl w:val="74D22EB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3"/>
  </w:num>
  <w:num w:numId="3">
    <w:abstractNumId w:val="37"/>
  </w:num>
  <w:num w:numId="4">
    <w:abstractNumId w:val="51"/>
  </w:num>
  <w:num w:numId="5">
    <w:abstractNumId w:val="39"/>
  </w:num>
  <w:num w:numId="6">
    <w:abstractNumId w:val="6"/>
  </w:num>
  <w:num w:numId="7">
    <w:abstractNumId w:val="35"/>
  </w:num>
  <w:num w:numId="8">
    <w:abstractNumId w:val="27"/>
  </w:num>
  <w:num w:numId="9">
    <w:abstractNumId w:val="19"/>
  </w:num>
  <w:num w:numId="10">
    <w:abstractNumId w:val="16"/>
  </w:num>
  <w:num w:numId="11">
    <w:abstractNumId w:val="54"/>
  </w:num>
  <w:num w:numId="12">
    <w:abstractNumId w:val="49"/>
  </w:num>
  <w:num w:numId="13">
    <w:abstractNumId w:val="46"/>
  </w:num>
  <w:num w:numId="14">
    <w:abstractNumId w:val="9"/>
  </w:num>
  <w:num w:numId="15">
    <w:abstractNumId w:val="45"/>
  </w:num>
  <w:num w:numId="16">
    <w:abstractNumId w:val="26"/>
  </w:num>
  <w:num w:numId="17">
    <w:abstractNumId w:val="15"/>
  </w:num>
  <w:num w:numId="18">
    <w:abstractNumId w:val="3"/>
  </w:num>
  <w:num w:numId="19">
    <w:abstractNumId w:val="34"/>
  </w:num>
  <w:num w:numId="20">
    <w:abstractNumId w:val="1"/>
  </w:num>
  <w:num w:numId="21">
    <w:abstractNumId w:val="4"/>
  </w:num>
  <w:num w:numId="22">
    <w:abstractNumId w:val="7"/>
  </w:num>
  <w:num w:numId="23">
    <w:abstractNumId w:val="10"/>
  </w:num>
  <w:num w:numId="24">
    <w:abstractNumId w:val="40"/>
  </w:num>
  <w:num w:numId="25">
    <w:abstractNumId w:val="28"/>
  </w:num>
  <w:num w:numId="26">
    <w:abstractNumId w:val="44"/>
  </w:num>
  <w:num w:numId="27">
    <w:abstractNumId w:val="52"/>
  </w:num>
  <w:num w:numId="28">
    <w:abstractNumId w:val="24"/>
  </w:num>
  <w:num w:numId="29">
    <w:abstractNumId w:val="14"/>
  </w:num>
  <w:num w:numId="30">
    <w:abstractNumId w:val="25"/>
  </w:num>
  <w:num w:numId="31">
    <w:abstractNumId w:val="47"/>
  </w:num>
  <w:num w:numId="32">
    <w:abstractNumId w:val="48"/>
  </w:num>
  <w:num w:numId="33">
    <w:abstractNumId w:val="22"/>
  </w:num>
  <w:num w:numId="34">
    <w:abstractNumId w:val="13"/>
  </w:num>
  <w:num w:numId="35">
    <w:abstractNumId w:val="20"/>
  </w:num>
  <w:num w:numId="36">
    <w:abstractNumId w:val="5"/>
  </w:num>
  <w:num w:numId="37">
    <w:abstractNumId w:val="42"/>
  </w:num>
  <w:num w:numId="38">
    <w:abstractNumId w:val="12"/>
  </w:num>
  <w:num w:numId="39">
    <w:abstractNumId w:val="53"/>
  </w:num>
  <w:num w:numId="40">
    <w:abstractNumId w:val="29"/>
  </w:num>
  <w:num w:numId="41">
    <w:abstractNumId w:val="18"/>
  </w:num>
  <w:num w:numId="42">
    <w:abstractNumId w:val="41"/>
  </w:num>
  <w:num w:numId="43">
    <w:abstractNumId w:val="17"/>
  </w:num>
  <w:num w:numId="44">
    <w:abstractNumId w:val="21"/>
  </w:num>
  <w:num w:numId="45">
    <w:abstractNumId w:val="38"/>
  </w:num>
  <w:num w:numId="46">
    <w:abstractNumId w:val="36"/>
  </w:num>
  <w:num w:numId="47">
    <w:abstractNumId w:val="11"/>
  </w:num>
  <w:num w:numId="48">
    <w:abstractNumId w:val="31"/>
  </w:num>
  <w:num w:numId="49">
    <w:abstractNumId w:val="8"/>
  </w:num>
  <w:num w:numId="50">
    <w:abstractNumId w:val="33"/>
  </w:num>
  <w:num w:numId="51">
    <w:abstractNumId w:val="32"/>
  </w:num>
  <w:num w:numId="52">
    <w:abstractNumId w:val="2"/>
  </w:num>
  <w:num w:numId="53">
    <w:abstractNumId w:val="50"/>
  </w:num>
  <w:num w:numId="54">
    <w:abstractNumId w:val="30"/>
  </w:num>
  <w:num w:numId="55">
    <w:abstractNumId w:val="43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1CB"/>
    <w:rsid w:val="00000BB9"/>
    <w:rsid w:val="000017E4"/>
    <w:rsid w:val="00002EC8"/>
    <w:rsid w:val="000036F8"/>
    <w:rsid w:val="00004EA1"/>
    <w:rsid w:val="00005A21"/>
    <w:rsid w:val="00006C74"/>
    <w:rsid w:val="00006E38"/>
    <w:rsid w:val="000106AC"/>
    <w:rsid w:val="00011AEA"/>
    <w:rsid w:val="000123B6"/>
    <w:rsid w:val="000130B4"/>
    <w:rsid w:val="00013A77"/>
    <w:rsid w:val="00013F56"/>
    <w:rsid w:val="00015584"/>
    <w:rsid w:val="0001666B"/>
    <w:rsid w:val="00020A94"/>
    <w:rsid w:val="0002100B"/>
    <w:rsid w:val="000210E7"/>
    <w:rsid w:val="000212AF"/>
    <w:rsid w:val="000226A8"/>
    <w:rsid w:val="00022E96"/>
    <w:rsid w:val="00024BBF"/>
    <w:rsid w:val="00024E4F"/>
    <w:rsid w:val="00025034"/>
    <w:rsid w:val="000253FD"/>
    <w:rsid w:val="000262E9"/>
    <w:rsid w:val="00026522"/>
    <w:rsid w:val="00027575"/>
    <w:rsid w:val="00030052"/>
    <w:rsid w:val="00030E6F"/>
    <w:rsid w:val="000320C3"/>
    <w:rsid w:val="00035A94"/>
    <w:rsid w:val="00036587"/>
    <w:rsid w:val="000435A2"/>
    <w:rsid w:val="00043A60"/>
    <w:rsid w:val="000462B2"/>
    <w:rsid w:val="00047E23"/>
    <w:rsid w:val="00053B76"/>
    <w:rsid w:val="00056F12"/>
    <w:rsid w:val="00057014"/>
    <w:rsid w:val="00060929"/>
    <w:rsid w:val="00060F0A"/>
    <w:rsid w:val="0006166C"/>
    <w:rsid w:val="00061690"/>
    <w:rsid w:val="0006339C"/>
    <w:rsid w:val="00065308"/>
    <w:rsid w:val="00066663"/>
    <w:rsid w:val="000666BE"/>
    <w:rsid w:val="000672FA"/>
    <w:rsid w:val="0006784D"/>
    <w:rsid w:val="000709E3"/>
    <w:rsid w:val="00072512"/>
    <w:rsid w:val="00072C62"/>
    <w:rsid w:val="000747D6"/>
    <w:rsid w:val="00074A85"/>
    <w:rsid w:val="00074D15"/>
    <w:rsid w:val="000767F9"/>
    <w:rsid w:val="00076D80"/>
    <w:rsid w:val="000770B5"/>
    <w:rsid w:val="000802F6"/>
    <w:rsid w:val="0008130B"/>
    <w:rsid w:val="00081B14"/>
    <w:rsid w:val="00082243"/>
    <w:rsid w:val="00082B49"/>
    <w:rsid w:val="00083D6F"/>
    <w:rsid w:val="0008676B"/>
    <w:rsid w:val="00086798"/>
    <w:rsid w:val="00087750"/>
    <w:rsid w:val="00087983"/>
    <w:rsid w:val="00090035"/>
    <w:rsid w:val="0009021F"/>
    <w:rsid w:val="00090659"/>
    <w:rsid w:val="00092BB1"/>
    <w:rsid w:val="0009364F"/>
    <w:rsid w:val="0009446C"/>
    <w:rsid w:val="00094A4A"/>
    <w:rsid w:val="00095B77"/>
    <w:rsid w:val="000A136B"/>
    <w:rsid w:val="000A1EA1"/>
    <w:rsid w:val="000A2C40"/>
    <w:rsid w:val="000A33D3"/>
    <w:rsid w:val="000A56F6"/>
    <w:rsid w:val="000A6141"/>
    <w:rsid w:val="000A6559"/>
    <w:rsid w:val="000A7068"/>
    <w:rsid w:val="000B077E"/>
    <w:rsid w:val="000B0851"/>
    <w:rsid w:val="000B1862"/>
    <w:rsid w:val="000B22CC"/>
    <w:rsid w:val="000B3A11"/>
    <w:rsid w:val="000B4174"/>
    <w:rsid w:val="000B57EB"/>
    <w:rsid w:val="000B5852"/>
    <w:rsid w:val="000B6B77"/>
    <w:rsid w:val="000B775C"/>
    <w:rsid w:val="000B7D41"/>
    <w:rsid w:val="000C4392"/>
    <w:rsid w:val="000C64C6"/>
    <w:rsid w:val="000C7A3D"/>
    <w:rsid w:val="000C7B68"/>
    <w:rsid w:val="000D217E"/>
    <w:rsid w:val="000D470D"/>
    <w:rsid w:val="000D490E"/>
    <w:rsid w:val="000D54D6"/>
    <w:rsid w:val="000D5FF5"/>
    <w:rsid w:val="000D6F05"/>
    <w:rsid w:val="000E047D"/>
    <w:rsid w:val="000E4BE1"/>
    <w:rsid w:val="000E67DE"/>
    <w:rsid w:val="000E6C94"/>
    <w:rsid w:val="000E7257"/>
    <w:rsid w:val="000E736D"/>
    <w:rsid w:val="000E754E"/>
    <w:rsid w:val="000E7DC0"/>
    <w:rsid w:val="000F042F"/>
    <w:rsid w:val="000F1C6F"/>
    <w:rsid w:val="000F1D34"/>
    <w:rsid w:val="000F2A8E"/>
    <w:rsid w:val="000F598A"/>
    <w:rsid w:val="000F7462"/>
    <w:rsid w:val="000F7C24"/>
    <w:rsid w:val="0010001F"/>
    <w:rsid w:val="00101A72"/>
    <w:rsid w:val="00103038"/>
    <w:rsid w:val="00103451"/>
    <w:rsid w:val="001034E8"/>
    <w:rsid w:val="00106354"/>
    <w:rsid w:val="0010766D"/>
    <w:rsid w:val="001112C7"/>
    <w:rsid w:val="001131F3"/>
    <w:rsid w:val="00114AED"/>
    <w:rsid w:val="00114E62"/>
    <w:rsid w:val="0011528C"/>
    <w:rsid w:val="0011770F"/>
    <w:rsid w:val="00120B5A"/>
    <w:rsid w:val="00121E41"/>
    <w:rsid w:val="001227A9"/>
    <w:rsid w:val="0012326F"/>
    <w:rsid w:val="001248D9"/>
    <w:rsid w:val="00124F1F"/>
    <w:rsid w:val="00125E50"/>
    <w:rsid w:val="001273D8"/>
    <w:rsid w:val="00130A15"/>
    <w:rsid w:val="00132A85"/>
    <w:rsid w:val="00134275"/>
    <w:rsid w:val="00135AD4"/>
    <w:rsid w:val="0013654A"/>
    <w:rsid w:val="001377AE"/>
    <w:rsid w:val="0014211A"/>
    <w:rsid w:val="00143B27"/>
    <w:rsid w:val="001444B9"/>
    <w:rsid w:val="00145E01"/>
    <w:rsid w:val="00146F0F"/>
    <w:rsid w:val="00150DAC"/>
    <w:rsid w:val="00150E53"/>
    <w:rsid w:val="0015346B"/>
    <w:rsid w:val="00154823"/>
    <w:rsid w:val="001549C4"/>
    <w:rsid w:val="001559BC"/>
    <w:rsid w:val="0015617E"/>
    <w:rsid w:val="00156FE5"/>
    <w:rsid w:val="00157790"/>
    <w:rsid w:val="00157884"/>
    <w:rsid w:val="00160080"/>
    <w:rsid w:val="00161D54"/>
    <w:rsid w:val="00162784"/>
    <w:rsid w:val="00162AFB"/>
    <w:rsid w:val="00162C91"/>
    <w:rsid w:val="001635F7"/>
    <w:rsid w:val="00164DE5"/>
    <w:rsid w:val="00172EDB"/>
    <w:rsid w:val="00173055"/>
    <w:rsid w:val="00173FCA"/>
    <w:rsid w:val="001809B0"/>
    <w:rsid w:val="001813BC"/>
    <w:rsid w:val="001820A8"/>
    <w:rsid w:val="001825FD"/>
    <w:rsid w:val="001846B9"/>
    <w:rsid w:val="0018589F"/>
    <w:rsid w:val="00185AB4"/>
    <w:rsid w:val="00185FD2"/>
    <w:rsid w:val="001862FD"/>
    <w:rsid w:val="00191BAB"/>
    <w:rsid w:val="001959CD"/>
    <w:rsid w:val="00195E97"/>
    <w:rsid w:val="001963FB"/>
    <w:rsid w:val="001A10C6"/>
    <w:rsid w:val="001A19B0"/>
    <w:rsid w:val="001A2E10"/>
    <w:rsid w:val="001A5172"/>
    <w:rsid w:val="001A540B"/>
    <w:rsid w:val="001A5B11"/>
    <w:rsid w:val="001A6437"/>
    <w:rsid w:val="001A6B1B"/>
    <w:rsid w:val="001A6F38"/>
    <w:rsid w:val="001B27D8"/>
    <w:rsid w:val="001B3051"/>
    <w:rsid w:val="001B3070"/>
    <w:rsid w:val="001B3B67"/>
    <w:rsid w:val="001B3EC2"/>
    <w:rsid w:val="001B4BE9"/>
    <w:rsid w:val="001B5C6A"/>
    <w:rsid w:val="001B5FFE"/>
    <w:rsid w:val="001B6212"/>
    <w:rsid w:val="001B75EB"/>
    <w:rsid w:val="001B7B92"/>
    <w:rsid w:val="001C04EA"/>
    <w:rsid w:val="001C0C29"/>
    <w:rsid w:val="001C1305"/>
    <w:rsid w:val="001C1571"/>
    <w:rsid w:val="001C1C97"/>
    <w:rsid w:val="001C5196"/>
    <w:rsid w:val="001C769A"/>
    <w:rsid w:val="001D036B"/>
    <w:rsid w:val="001D0553"/>
    <w:rsid w:val="001D0CA5"/>
    <w:rsid w:val="001D10BF"/>
    <w:rsid w:val="001D291E"/>
    <w:rsid w:val="001D4626"/>
    <w:rsid w:val="001D462A"/>
    <w:rsid w:val="001D48AD"/>
    <w:rsid w:val="001D58D3"/>
    <w:rsid w:val="001D6A28"/>
    <w:rsid w:val="001D6BE5"/>
    <w:rsid w:val="001D6FAA"/>
    <w:rsid w:val="001D71A0"/>
    <w:rsid w:val="001E1A9E"/>
    <w:rsid w:val="001E339E"/>
    <w:rsid w:val="001E6218"/>
    <w:rsid w:val="001E62F1"/>
    <w:rsid w:val="001E7787"/>
    <w:rsid w:val="001E78BB"/>
    <w:rsid w:val="001F0333"/>
    <w:rsid w:val="001F0580"/>
    <w:rsid w:val="001F23D6"/>
    <w:rsid w:val="001F23E0"/>
    <w:rsid w:val="001F36AF"/>
    <w:rsid w:val="001F3CB5"/>
    <w:rsid w:val="001F3D2C"/>
    <w:rsid w:val="001F3DA1"/>
    <w:rsid w:val="001F621C"/>
    <w:rsid w:val="001F6549"/>
    <w:rsid w:val="001F6C40"/>
    <w:rsid w:val="001F6F34"/>
    <w:rsid w:val="001F7CBC"/>
    <w:rsid w:val="00202D94"/>
    <w:rsid w:val="002038F3"/>
    <w:rsid w:val="0020561F"/>
    <w:rsid w:val="00206D85"/>
    <w:rsid w:val="0021136A"/>
    <w:rsid w:val="00211375"/>
    <w:rsid w:val="00212729"/>
    <w:rsid w:val="002134D8"/>
    <w:rsid w:val="00214038"/>
    <w:rsid w:val="00215369"/>
    <w:rsid w:val="00216B36"/>
    <w:rsid w:val="002176C6"/>
    <w:rsid w:val="002200BA"/>
    <w:rsid w:val="00221D73"/>
    <w:rsid w:val="002247E6"/>
    <w:rsid w:val="00226AC2"/>
    <w:rsid w:val="00230D5F"/>
    <w:rsid w:val="00231381"/>
    <w:rsid w:val="00232A18"/>
    <w:rsid w:val="0023395A"/>
    <w:rsid w:val="00233B6A"/>
    <w:rsid w:val="00233C69"/>
    <w:rsid w:val="00233FB2"/>
    <w:rsid w:val="002347B9"/>
    <w:rsid w:val="00234C57"/>
    <w:rsid w:val="0023525E"/>
    <w:rsid w:val="002355AA"/>
    <w:rsid w:val="00235A64"/>
    <w:rsid w:val="00236367"/>
    <w:rsid w:val="00240FFA"/>
    <w:rsid w:val="00241A35"/>
    <w:rsid w:val="0024213C"/>
    <w:rsid w:val="002429DE"/>
    <w:rsid w:val="00243B67"/>
    <w:rsid w:val="0024413A"/>
    <w:rsid w:val="00246176"/>
    <w:rsid w:val="002467A0"/>
    <w:rsid w:val="002521AD"/>
    <w:rsid w:val="002527FF"/>
    <w:rsid w:val="002535EF"/>
    <w:rsid w:val="00254C91"/>
    <w:rsid w:val="002560AF"/>
    <w:rsid w:val="00256446"/>
    <w:rsid w:val="002607DA"/>
    <w:rsid w:val="002608BD"/>
    <w:rsid w:val="00261421"/>
    <w:rsid w:val="00262473"/>
    <w:rsid w:val="0026327C"/>
    <w:rsid w:val="002637B5"/>
    <w:rsid w:val="002638B7"/>
    <w:rsid w:val="002646DE"/>
    <w:rsid w:val="00264FE8"/>
    <w:rsid w:val="00267B38"/>
    <w:rsid w:val="00267D78"/>
    <w:rsid w:val="0027047F"/>
    <w:rsid w:val="0027092F"/>
    <w:rsid w:val="00270C2C"/>
    <w:rsid w:val="002710FA"/>
    <w:rsid w:val="00273DF7"/>
    <w:rsid w:val="00273E40"/>
    <w:rsid w:val="00275315"/>
    <w:rsid w:val="00275E10"/>
    <w:rsid w:val="00277122"/>
    <w:rsid w:val="00277457"/>
    <w:rsid w:val="00277B54"/>
    <w:rsid w:val="0028165B"/>
    <w:rsid w:val="00281A8F"/>
    <w:rsid w:val="00281FD8"/>
    <w:rsid w:val="002826ED"/>
    <w:rsid w:val="0028279A"/>
    <w:rsid w:val="00282C0A"/>
    <w:rsid w:val="002834F8"/>
    <w:rsid w:val="00284724"/>
    <w:rsid w:val="00286F41"/>
    <w:rsid w:val="002872F2"/>
    <w:rsid w:val="002874BD"/>
    <w:rsid w:val="00287720"/>
    <w:rsid w:val="002920FA"/>
    <w:rsid w:val="002928E5"/>
    <w:rsid w:val="00292D26"/>
    <w:rsid w:val="00293660"/>
    <w:rsid w:val="002947CE"/>
    <w:rsid w:val="002950C9"/>
    <w:rsid w:val="002976D3"/>
    <w:rsid w:val="00297715"/>
    <w:rsid w:val="002A054C"/>
    <w:rsid w:val="002A11A1"/>
    <w:rsid w:val="002A2DC7"/>
    <w:rsid w:val="002A368B"/>
    <w:rsid w:val="002A47F2"/>
    <w:rsid w:val="002A57C1"/>
    <w:rsid w:val="002A75F2"/>
    <w:rsid w:val="002B0B41"/>
    <w:rsid w:val="002B49F5"/>
    <w:rsid w:val="002B6D64"/>
    <w:rsid w:val="002B705A"/>
    <w:rsid w:val="002B72B2"/>
    <w:rsid w:val="002C101F"/>
    <w:rsid w:val="002C5DC2"/>
    <w:rsid w:val="002C6C66"/>
    <w:rsid w:val="002D0437"/>
    <w:rsid w:val="002D1EC6"/>
    <w:rsid w:val="002D3D94"/>
    <w:rsid w:val="002D4F0B"/>
    <w:rsid w:val="002D64CF"/>
    <w:rsid w:val="002E06A3"/>
    <w:rsid w:val="002E2231"/>
    <w:rsid w:val="002E2C38"/>
    <w:rsid w:val="002E2D87"/>
    <w:rsid w:val="002E6903"/>
    <w:rsid w:val="002F2F5E"/>
    <w:rsid w:val="002F47E7"/>
    <w:rsid w:val="002F550D"/>
    <w:rsid w:val="002F77D8"/>
    <w:rsid w:val="00305E15"/>
    <w:rsid w:val="0030636F"/>
    <w:rsid w:val="00307FA0"/>
    <w:rsid w:val="0031039E"/>
    <w:rsid w:val="00310706"/>
    <w:rsid w:val="0031163D"/>
    <w:rsid w:val="00312AD4"/>
    <w:rsid w:val="0031452F"/>
    <w:rsid w:val="003163C0"/>
    <w:rsid w:val="00320483"/>
    <w:rsid w:val="00320F28"/>
    <w:rsid w:val="003210EA"/>
    <w:rsid w:val="00321B50"/>
    <w:rsid w:val="0032219F"/>
    <w:rsid w:val="00322A44"/>
    <w:rsid w:val="00322BF1"/>
    <w:rsid w:val="003234DF"/>
    <w:rsid w:val="00323B9A"/>
    <w:rsid w:val="00325176"/>
    <w:rsid w:val="00325422"/>
    <w:rsid w:val="00325685"/>
    <w:rsid w:val="0032654F"/>
    <w:rsid w:val="00326A52"/>
    <w:rsid w:val="00327828"/>
    <w:rsid w:val="00330D6E"/>
    <w:rsid w:val="00330FFD"/>
    <w:rsid w:val="003342EF"/>
    <w:rsid w:val="003349B2"/>
    <w:rsid w:val="00334F98"/>
    <w:rsid w:val="00335DE0"/>
    <w:rsid w:val="0034113E"/>
    <w:rsid w:val="0034272A"/>
    <w:rsid w:val="00342EA7"/>
    <w:rsid w:val="00343B5E"/>
    <w:rsid w:val="003448E8"/>
    <w:rsid w:val="00347A65"/>
    <w:rsid w:val="00347FA2"/>
    <w:rsid w:val="00350366"/>
    <w:rsid w:val="003523C8"/>
    <w:rsid w:val="00352C7A"/>
    <w:rsid w:val="00352DF2"/>
    <w:rsid w:val="003530E6"/>
    <w:rsid w:val="00355B57"/>
    <w:rsid w:val="003562A2"/>
    <w:rsid w:val="00356CDA"/>
    <w:rsid w:val="00360DF0"/>
    <w:rsid w:val="00361168"/>
    <w:rsid w:val="0036120F"/>
    <w:rsid w:val="003612C3"/>
    <w:rsid w:val="0036265D"/>
    <w:rsid w:val="00363298"/>
    <w:rsid w:val="00363694"/>
    <w:rsid w:val="003642FD"/>
    <w:rsid w:val="003648AD"/>
    <w:rsid w:val="00367B85"/>
    <w:rsid w:val="00370135"/>
    <w:rsid w:val="003721D7"/>
    <w:rsid w:val="00375FF8"/>
    <w:rsid w:val="003766CC"/>
    <w:rsid w:val="00376B1D"/>
    <w:rsid w:val="0037773E"/>
    <w:rsid w:val="00377AC3"/>
    <w:rsid w:val="003808B2"/>
    <w:rsid w:val="00381110"/>
    <w:rsid w:val="003814CD"/>
    <w:rsid w:val="003823ED"/>
    <w:rsid w:val="0038294C"/>
    <w:rsid w:val="00382C8B"/>
    <w:rsid w:val="003849A0"/>
    <w:rsid w:val="00384C85"/>
    <w:rsid w:val="00384E14"/>
    <w:rsid w:val="0038611D"/>
    <w:rsid w:val="003865E4"/>
    <w:rsid w:val="003869D5"/>
    <w:rsid w:val="003901EF"/>
    <w:rsid w:val="00390701"/>
    <w:rsid w:val="00392DC0"/>
    <w:rsid w:val="003937A6"/>
    <w:rsid w:val="0039794D"/>
    <w:rsid w:val="003A0CC8"/>
    <w:rsid w:val="003A1A00"/>
    <w:rsid w:val="003A1CAE"/>
    <w:rsid w:val="003A2209"/>
    <w:rsid w:val="003A34DD"/>
    <w:rsid w:val="003A3DB9"/>
    <w:rsid w:val="003A4E5F"/>
    <w:rsid w:val="003A4F21"/>
    <w:rsid w:val="003A78A0"/>
    <w:rsid w:val="003B0E24"/>
    <w:rsid w:val="003B1D28"/>
    <w:rsid w:val="003B21C6"/>
    <w:rsid w:val="003B2E1D"/>
    <w:rsid w:val="003B2F74"/>
    <w:rsid w:val="003B353D"/>
    <w:rsid w:val="003B4593"/>
    <w:rsid w:val="003B5718"/>
    <w:rsid w:val="003B7725"/>
    <w:rsid w:val="003C000C"/>
    <w:rsid w:val="003C09F0"/>
    <w:rsid w:val="003C3762"/>
    <w:rsid w:val="003C3D33"/>
    <w:rsid w:val="003C3E78"/>
    <w:rsid w:val="003C3F78"/>
    <w:rsid w:val="003C4C3D"/>
    <w:rsid w:val="003C4C52"/>
    <w:rsid w:val="003C539C"/>
    <w:rsid w:val="003C69CA"/>
    <w:rsid w:val="003C76AB"/>
    <w:rsid w:val="003D093F"/>
    <w:rsid w:val="003D0E26"/>
    <w:rsid w:val="003D30D0"/>
    <w:rsid w:val="003D6A0E"/>
    <w:rsid w:val="003D74DB"/>
    <w:rsid w:val="003D75FC"/>
    <w:rsid w:val="003D76FC"/>
    <w:rsid w:val="003E0984"/>
    <w:rsid w:val="003E0AED"/>
    <w:rsid w:val="003E100E"/>
    <w:rsid w:val="003E2617"/>
    <w:rsid w:val="003E4346"/>
    <w:rsid w:val="003E51D7"/>
    <w:rsid w:val="003E58FB"/>
    <w:rsid w:val="003F1A8D"/>
    <w:rsid w:val="003F5C78"/>
    <w:rsid w:val="003F7198"/>
    <w:rsid w:val="003F7BF1"/>
    <w:rsid w:val="00400C19"/>
    <w:rsid w:val="00401550"/>
    <w:rsid w:val="0040201F"/>
    <w:rsid w:val="00402A2A"/>
    <w:rsid w:val="004033A3"/>
    <w:rsid w:val="0040532C"/>
    <w:rsid w:val="00405EA4"/>
    <w:rsid w:val="004067D5"/>
    <w:rsid w:val="00407F97"/>
    <w:rsid w:val="0041118C"/>
    <w:rsid w:val="0041181B"/>
    <w:rsid w:val="00413A66"/>
    <w:rsid w:val="00413DB0"/>
    <w:rsid w:val="00414BAA"/>
    <w:rsid w:val="00415811"/>
    <w:rsid w:val="00415E40"/>
    <w:rsid w:val="004173DB"/>
    <w:rsid w:val="0042084F"/>
    <w:rsid w:val="00422CEE"/>
    <w:rsid w:val="00424D1B"/>
    <w:rsid w:val="00427E66"/>
    <w:rsid w:val="00430C30"/>
    <w:rsid w:val="0043378F"/>
    <w:rsid w:val="0043485B"/>
    <w:rsid w:val="004354C1"/>
    <w:rsid w:val="00436D1D"/>
    <w:rsid w:val="00437AE0"/>
    <w:rsid w:val="00437EB4"/>
    <w:rsid w:val="004403AF"/>
    <w:rsid w:val="00440601"/>
    <w:rsid w:val="004415F8"/>
    <w:rsid w:val="00441A4E"/>
    <w:rsid w:val="0044272F"/>
    <w:rsid w:val="00442B39"/>
    <w:rsid w:val="004434DE"/>
    <w:rsid w:val="004437F1"/>
    <w:rsid w:val="004443F0"/>
    <w:rsid w:val="00445746"/>
    <w:rsid w:val="00445984"/>
    <w:rsid w:val="00446C29"/>
    <w:rsid w:val="00446DB4"/>
    <w:rsid w:val="00447161"/>
    <w:rsid w:val="00447D1A"/>
    <w:rsid w:val="00450C8C"/>
    <w:rsid w:val="0045183B"/>
    <w:rsid w:val="00452B15"/>
    <w:rsid w:val="0045458E"/>
    <w:rsid w:val="0045599D"/>
    <w:rsid w:val="00456B60"/>
    <w:rsid w:val="00460DE7"/>
    <w:rsid w:val="00461039"/>
    <w:rsid w:val="00461243"/>
    <w:rsid w:val="004627A3"/>
    <w:rsid w:val="00464512"/>
    <w:rsid w:val="004666C2"/>
    <w:rsid w:val="004669AB"/>
    <w:rsid w:val="004702E4"/>
    <w:rsid w:val="00470E3B"/>
    <w:rsid w:val="004712DA"/>
    <w:rsid w:val="00471424"/>
    <w:rsid w:val="00471CAE"/>
    <w:rsid w:val="0047374A"/>
    <w:rsid w:val="00474457"/>
    <w:rsid w:val="00474C17"/>
    <w:rsid w:val="00474F6B"/>
    <w:rsid w:val="00477282"/>
    <w:rsid w:val="00477362"/>
    <w:rsid w:val="00477675"/>
    <w:rsid w:val="00480338"/>
    <w:rsid w:val="00480CEE"/>
    <w:rsid w:val="0048168F"/>
    <w:rsid w:val="00483825"/>
    <w:rsid w:val="00485EE2"/>
    <w:rsid w:val="00487420"/>
    <w:rsid w:val="004878DD"/>
    <w:rsid w:val="0049098C"/>
    <w:rsid w:val="00493575"/>
    <w:rsid w:val="00493B39"/>
    <w:rsid w:val="0049649C"/>
    <w:rsid w:val="0049666F"/>
    <w:rsid w:val="00496D3F"/>
    <w:rsid w:val="004A04F4"/>
    <w:rsid w:val="004A0CB9"/>
    <w:rsid w:val="004A0F0F"/>
    <w:rsid w:val="004A1217"/>
    <w:rsid w:val="004A17D5"/>
    <w:rsid w:val="004A20E3"/>
    <w:rsid w:val="004A3567"/>
    <w:rsid w:val="004A498F"/>
    <w:rsid w:val="004A522E"/>
    <w:rsid w:val="004A7567"/>
    <w:rsid w:val="004A7B72"/>
    <w:rsid w:val="004B1114"/>
    <w:rsid w:val="004B195D"/>
    <w:rsid w:val="004B1FCE"/>
    <w:rsid w:val="004B22C9"/>
    <w:rsid w:val="004B5DC4"/>
    <w:rsid w:val="004B6AE2"/>
    <w:rsid w:val="004B6BAC"/>
    <w:rsid w:val="004C076B"/>
    <w:rsid w:val="004C0DC5"/>
    <w:rsid w:val="004C21AC"/>
    <w:rsid w:val="004C54B9"/>
    <w:rsid w:val="004D1B6B"/>
    <w:rsid w:val="004D2C46"/>
    <w:rsid w:val="004D700D"/>
    <w:rsid w:val="004E3812"/>
    <w:rsid w:val="004E7A2D"/>
    <w:rsid w:val="004E7C77"/>
    <w:rsid w:val="004E7E62"/>
    <w:rsid w:val="004E7F19"/>
    <w:rsid w:val="004F0590"/>
    <w:rsid w:val="004F26EB"/>
    <w:rsid w:val="004F287C"/>
    <w:rsid w:val="004F3213"/>
    <w:rsid w:val="004F3B88"/>
    <w:rsid w:val="004F404A"/>
    <w:rsid w:val="004F5ABB"/>
    <w:rsid w:val="004F6A52"/>
    <w:rsid w:val="0050148D"/>
    <w:rsid w:val="00501742"/>
    <w:rsid w:val="005019AC"/>
    <w:rsid w:val="00502651"/>
    <w:rsid w:val="00502F98"/>
    <w:rsid w:val="00503DAC"/>
    <w:rsid w:val="00505724"/>
    <w:rsid w:val="005060BC"/>
    <w:rsid w:val="00506923"/>
    <w:rsid w:val="00510086"/>
    <w:rsid w:val="00510510"/>
    <w:rsid w:val="00510C3D"/>
    <w:rsid w:val="00511B64"/>
    <w:rsid w:val="00512F9C"/>
    <w:rsid w:val="00513147"/>
    <w:rsid w:val="005135B6"/>
    <w:rsid w:val="00513895"/>
    <w:rsid w:val="00514A98"/>
    <w:rsid w:val="005163A3"/>
    <w:rsid w:val="00517BD8"/>
    <w:rsid w:val="00520823"/>
    <w:rsid w:val="00521E4B"/>
    <w:rsid w:val="00521E67"/>
    <w:rsid w:val="0052232B"/>
    <w:rsid w:val="00524792"/>
    <w:rsid w:val="0052490D"/>
    <w:rsid w:val="00524DA3"/>
    <w:rsid w:val="00524EEB"/>
    <w:rsid w:val="00525259"/>
    <w:rsid w:val="005267E9"/>
    <w:rsid w:val="0052726F"/>
    <w:rsid w:val="00527278"/>
    <w:rsid w:val="005276F7"/>
    <w:rsid w:val="005309AB"/>
    <w:rsid w:val="005322CB"/>
    <w:rsid w:val="00533F07"/>
    <w:rsid w:val="00534B09"/>
    <w:rsid w:val="00536B82"/>
    <w:rsid w:val="00537536"/>
    <w:rsid w:val="00540A24"/>
    <w:rsid w:val="00540C09"/>
    <w:rsid w:val="005412E1"/>
    <w:rsid w:val="005418DC"/>
    <w:rsid w:val="005448EC"/>
    <w:rsid w:val="005455A6"/>
    <w:rsid w:val="00547897"/>
    <w:rsid w:val="00551842"/>
    <w:rsid w:val="00551FCA"/>
    <w:rsid w:val="005520EC"/>
    <w:rsid w:val="0055398E"/>
    <w:rsid w:val="00553F38"/>
    <w:rsid w:val="00554098"/>
    <w:rsid w:val="005558B9"/>
    <w:rsid w:val="00560173"/>
    <w:rsid w:val="005650EA"/>
    <w:rsid w:val="00565EAD"/>
    <w:rsid w:val="0056606D"/>
    <w:rsid w:val="005662A4"/>
    <w:rsid w:val="00570DA3"/>
    <w:rsid w:val="00573A79"/>
    <w:rsid w:val="0057454C"/>
    <w:rsid w:val="005751F8"/>
    <w:rsid w:val="00575D6B"/>
    <w:rsid w:val="00576213"/>
    <w:rsid w:val="00576EAA"/>
    <w:rsid w:val="00577F22"/>
    <w:rsid w:val="005808B4"/>
    <w:rsid w:val="00580CDE"/>
    <w:rsid w:val="00581695"/>
    <w:rsid w:val="00581A80"/>
    <w:rsid w:val="00581BAA"/>
    <w:rsid w:val="00581BAC"/>
    <w:rsid w:val="00582519"/>
    <w:rsid w:val="00584528"/>
    <w:rsid w:val="00585255"/>
    <w:rsid w:val="00586000"/>
    <w:rsid w:val="00587219"/>
    <w:rsid w:val="00587398"/>
    <w:rsid w:val="00587719"/>
    <w:rsid w:val="0059037C"/>
    <w:rsid w:val="00590C1A"/>
    <w:rsid w:val="00591C10"/>
    <w:rsid w:val="00593198"/>
    <w:rsid w:val="005934F7"/>
    <w:rsid w:val="00596668"/>
    <w:rsid w:val="005974ED"/>
    <w:rsid w:val="005A1273"/>
    <w:rsid w:val="005A14A1"/>
    <w:rsid w:val="005A3E69"/>
    <w:rsid w:val="005A49F5"/>
    <w:rsid w:val="005A620C"/>
    <w:rsid w:val="005B0E89"/>
    <w:rsid w:val="005B0FA5"/>
    <w:rsid w:val="005B123B"/>
    <w:rsid w:val="005B1409"/>
    <w:rsid w:val="005B18DB"/>
    <w:rsid w:val="005B1D9C"/>
    <w:rsid w:val="005B3329"/>
    <w:rsid w:val="005B3D9E"/>
    <w:rsid w:val="005B3F11"/>
    <w:rsid w:val="005B420D"/>
    <w:rsid w:val="005B5725"/>
    <w:rsid w:val="005B5810"/>
    <w:rsid w:val="005B7B86"/>
    <w:rsid w:val="005C0F7A"/>
    <w:rsid w:val="005C2B30"/>
    <w:rsid w:val="005C2D38"/>
    <w:rsid w:val="005C3528"/>
    <w:rsid w:val="005C4800"/>
    <w:rsid w:val="005C604A"/>
    <w:rsid w:val="005C64A2"/>
    <w:rsid w:val="005C7217"/>
    <w:rsid w:val="005D0B46"/>
    <w:rsid w:val="005D15CA"/>
    <w:rsid w:val="005D1661"/>
    <w:rsid w:val="005D2E71"/>
    <w:rsid w:val="005E11A2"/>
    <w:rsid w:val="005E242B"/>
    <w:rsid w:val="005E29F6"/>
    <w:rsid w:val="005E3CF5"/>
    <w:rsid w:val="005E4318"/>
    <w:rsid w:val="005E5E16"/>
    <w:rsid w:val="005E6C87"/>
    <w:rsid w:val="005F261B"/>
    <w:rsid w:val="005F2692"/>
    <w:rsid w:val="005F2FED"/>
    <w:rsid w:val="005F3223"/>
    <w:rsid w:val="005F326F"/>
    <w:rsid w:val="005F3ACC"/>
    <w:rsid w:val="005F420C"/>
    <w:rsid w:val="005F474A"/>
    <w:rsid w:val="005F532B"/>
    <w:rsid w:val="005F62C2"/>
    <w:rsid w:val="005F6CD0"/>
    <w:rsid w:val="005F7BF9"/>
    <w:rsid w:val="005F7C7F"/>
    <w:rsid w:val="00601AC6"/>
    <w:rsid w:val="006058C0"/>
    <w:rsid w:val="006068BF"/>
    <w:rsid w:val="00607497"/>
    <w:rsid w:val="006079CA"/>
    <w:rsid w:val="00607DCB"/>
    <w:rsid w:val="00607FB0"/>
    <w:rsid w:val="0061182A"/>
    <w:rsid w:val="00611B54"/>
    <w:rsid w:val="006122CA"/>
    <w:rsid w:val="006135F5"/>
    <w:rsid w:val="006139EB"/>
    <w:rsid w:val="00614073"/>
    <w:rsid w:val="00614801"/>
    <w:rsid w:val="00615C92"/>
    <w:rsid w:val="00615EE0"/>
    <w:rsid w:val="006167C5"/>
    <w:rsid w:val="00617129"/>
    <w:rsid w:val="0062014D"/>
    <w:rsid w:val="006207AE"/>
    <w:rsid w:val="00620AEE"/>
    <w:rsid w:val="00621593"/>
    <w:rsid w:val="00625401"/>
    <w:rsid w:val="00625CC6"/>
    <w:rsid w:val="00626BEF"/>
    <w:rsid w:val="00627A0B"/>
    <w:rsid w:val="0063058F"/>
    <w:rsid w:val="006314EC"/>
    <w:rsid w:val="006331F3"/>
    <w:rsid w:val="006340A0"/>
    <w:rsid w:val="00634FD5"/>
    <w:rsid w:val="0063502E"/>
    <w:rsid w:val="00635565"/>
    <w:rsid w:val="00636349"/>
    <w:rsid w:val="006367D4"/>
    <w:rsid w:val="006369C9"/>
    <w:rsid w:val="00636B64"/>
    <w:rsid w:val="00637135"/>
    <w:rsid w:val="006376AA"/>
    <w:rsid w:val="0063783C"/>
    <w:rsid w:val="00637BBE"/>
    <w:rsid w:val="0064349E"/>
    <w:rsid w:val="006438F0"/>
    <w:rsid w:val="0064397F"/>
    <w:rsid w:val="006439F6"/>
    <w:rsid w:val="0064515D"/>
    <w:rsid w:val="00646432"/>
    <w:rsid w:val="006473FD"/>
    <w:rsid w:val="00647AE0"/>
    <w:rsid w:val="00650897"/>
    <w:rsid w:val="00652089"/>
    <w:rsid w:val="00652996"/>
    <w:rsid w:val="0065336C"/>
    <w:rsid w:val="00656116"/>
    <w:rsid w:val="00664D2B"/>
    <w:rsid w:val="00670B5E"/>
    <w:rsid w:val="006711EC"/>
    <w:rsid w:val="00673701"/>
    <w:rsid w:val="00674D98"/>
    <w:rsid w:val="00675061"/>
    <w:rsid w:val="00675F66"/>
    <w:rsid w:val="0067699C"/>
    <w:rsid w:val="00677B5F"/>
    <w:rsid w:val="00680AEF"/>
    <w:rsid w:val="006810B3"/>
    <w:rsid w:val="006813AB"/>
    <w:rsid w:val="00684399"/>
    <w:rsid w:val="006845F3"/>
    <w:rsid w:val="00684DF5"/>
    <w:rsid w:val="006874D5"/>
    <w:rsid w:val="00691C29"/>
    <w:rsid w:val="00692604"/>
    <w:rsid w:val="00693C89"/>
    <w:rsid w:val="006941D7"/>
    <w:rsid w:val="006943BD"/>
    <w:rsid w:val="0069510D"/>
    <w:rsid w:val="00697419"/>
    <w:rsid w:val="00697681"/>
    <w:rsid w:val="00697C9F"/>
    <w:rsid w:val="006A235B"/>
    <w:rsid w:val="006A3203"/>
    <w:rsid w:val="006A66B9"/>
    <w:rsid w:val="006A709D"/>
    <w:rsid w:val="006A727F"/>
    <w:rsid w:val="006A77F4"/>
    <w:rsid w:val="006A7FE6"/>
    <w:rsid w:val="006B03D1"/>
    <w:rsid w:val="006B217F"/>
    <w:rsid w:val="006B2B47"/>
    <w:rsid w:val="006B2C23"/>
    <w:rsid w:val="006B2C65"/>
    <w:rsid w:val="006B3C0C"/>
    <w:rsid w:val="006B46C5"/>
    <w:rsid w:val="006B5682"/>
    <w:rsid w:val="006B577C"/>
    <w:rsid w:val="006B6061"/>
    <w:rsid w:val="006B6C9A"/>
    <w:rsid w:val="006B7026"/>
    <w:rsid w:val="006C161F"/>
    <w:rsid w:val="006C2923"/>
    <w:rsid w:val="006C2DEF"/>
    <w:rsid w:val="006C3A9C"/>
    <w:rsid w:val="006C4F02"/>
    <w:rsid w:val="006C7D4A"/>
    <w:rsid w:val="006D2546"/>
    <w:rsid w:val="006D4CA5"/>
    <w:rsid w:val="006D5664"/>
    <w:rsid w:val="006D5D78"/>
    <w:rsid w:val="006D5E3E"/>
    <w:rsid w:val="006D5E4D"/>
    <w:rsid w:val="006D6BE7"/>
    <w:rsid w:val="006D7B07"/>
    <w:rsid w:val="006E25C4"/>
    <w:rsid w:val="006E2FA1"/>
    <w:rsid w:val="006E403C"/>
    <w:rsid w:val="006E5810"/>
    <w:rsid w:val="006E68EB"/>
    <w:rsid w:val="006E72FF"/>
    <w:rsid w:val="006E7D0B"/>
    <w:rsid w:val="006F1C46"/>
    <w:rsid w:val="006F4803"/>
    <w:rsid w:val="006F640F"/>
    <w:rsid w:val="00702358"/>
    <w:rsid w:val="00702AA9"/>
    <w:rsid w:val="00702CE6"/>
    <w:rsid w:val="00702F00"/>
    <w:rsid w:val="00703CC8"/>
    <w:rsid w:val="0070478E"/>
    <w:rsid w:val="007066A8"/>
    <w:rsid w:val="00707076"/>
    <w:rsid w:val="00707350"/>
    <w:rsid w:val="0071157C"/>
    <w:rsid w:val="00712066"/>
    <w:rsid w:val="00713A76"/>
    <w:rsid w:val="00714D0F"/>
    <w:rsid w:val="00714E41"/>
    <w:rsid w:val="00716764"/>
    <w:rsid w:val="007237D9"/>
    <w:rsid w:val="007237F8"/>
    <w:rsid w:val="00723847"/>
    <w:rsid w:val="0072589C"/>
    <w:rsid w:val="00726EE0"/>
    <w:rsid w:val="0072735D"/>
    <w:rsid w:val="00730F5A"/>
    <w:rsid w:val="00731463"/>
    <w:rsid w:val="00734552"/>
    <w:rsid w:val="0073625C"/>
    <w:rsid w:val="007369E9"/>
    <w:rsid w:val="00740043"/>
    <w:rsid w:val="00740884"/>
    <w:rsid w:val="00740A00"/>
    <w:rsid w:val="007414EA"/>
    <w:rsid w:val="0074186A"/>
    <w:rsid w:val="00742F07"/>
    <w:rsid w:val="00743529"/>
    <w:rsid w:val="007437C2"/>
    <w:rsid w:val="00744427"/>
    <w:rsid w:val="007446DE"/>
    <w:rsid w:val="00746AEE"/>
    <w:rsid w:val="00746C62"/>
    <w:rsid w:val="00750F42"/>
    <w:rsid w:val="0075166F"/>
    <w:rsid w:val="0075184D"/>
    <w:rsid w:val="0075438F"/>
    <w:rsid w:val="00754C4B"/>
    <w:rsid w:val="00754DAA"/>
    <w:rsid w:val="00757157"/>
    <w:rsid w:val="00757BA2"/>
    <w:rsid w:val="007607BB"/>
    <w:rsid w:val="007618C2"/>
    <w:rsid w:val="00763D0A"/>
    <w:rsid w:val="007651B8"/>
    <w:rsid w:val="00765EC0"/>
    <w:rsid w:val="00767D94"/>
    <w:rsid w:val="00770E2D"/>
    <w:rsid w:val="00772326"/>
    <w:rsid w:val="0077243E"/>
    <w:rsid w:val="007726EF"/>
    <w:rsid w:val="00773370"/>
    <w:rsid w:val="00773397"/>
    <w:rsid w:val="007739C8"/>
    <w:rsid w:val="00773E7A"/>
    <w:rsid w:val="0077495B"/>
    <w:rsid w:val="007767DB"/>
    <w:rsid w:val="007836AC"/>
    <w:rsid w:val="0078443C"/>
    <w:rsid w:val="007846C9"/>
    <w:rsid w:val="00784CB2"/>
    <w:rsid w:val="00786454"/>
    <w:rsid w:val="00786BBC"/>
    <w:rsid w:val="00787053"/>
    <w:rsid w:val="007901A3"/>
    <w:rsid w:val="00790391"/>
    <w:rsid w:val="00792B88"/>
    <w:rsid w:val="00793358"/>
    <w:rsid w:val="007945B9"/>
    <w:rsid w:val="00795568"/>
    <w:rsid w:val="00795E3A"/>
    <w:rsid w:val="00797B22"/>
    <w:rsid w:val="007A124E"/>
    <w:rsid w:val="007A2157"/>
    <w:rsid w:val="007A2C96"/>
    <w:rsid w:val="007A6571"/>
    <w:rsid w:val="007B0B3D"/>
    <w:rsid w:val="007B12C6"/>
    <w:rsid w:val="007B356A"/>
    <w:rsid w:val="007B5BE0"/>
    <w:rsid w:val="007B784A"/>
    <w:rsid w:val="007B7E8F"/>
    <w:rsid w:val="007C08B6"/>
    <w:rsid w:val="007C1561"/>
    <w:rsid w:val="007C2533"/>
    <w:rsid w:val="007C2936"/>
    <w:rsid w:val="007C2E7E"/>
    <w:rsid w:val="007C397B"/>
    <w:rsid w:val="007C4827"/>
    <w:rsid w:val="007C4F9C"/>
    <w:rsid w:val="007C6118"/>
    <w:rsid w:val="007C6F13"/>
    <w:rsid w:val="007C7B89"/>
    <w:rsid w:val="007D1590"/>
    <w:rsid w:val="007D2758"/>
    <w:rsid w:val="007D2903"/>
    <w:rsid w:val="007D3A7D"/>
    <w:rsid w:val="007D3A9C"/>
    <w:rsid w:val="007E175D"/>
    <w:rsid w:val="007E244F"/>
    <w:rsid w:val="007E2DFB"/>
    <w:rsid w:val="007E5D91"/>
    <w:rsid w:val="007E6F16"/>
    <w:rsid w:val="007F3154"/>
    <w:rsid w:val="007F3571"/>
    <w:rsid w:val="007F3A4E"/>
    <w:rsid w:val="007F50EE"/>
    <w:rsid w:val="007F7DFA"/>
    <w:rsid w:val="0080114A"/>
    <w:rsid w:val="00801F51"/>
    <w:rsid w:val="008045EF"/>
    <w:rsid w:val="00804753"/>
    <w:rsid w:val="00805D36"/>
    <w:rsid w:val="00806C1F"/>
    <w:rsid w:val="0080791F"/>
    <w:rsid w:val="00810CEA"/>
    <w:rsid w:val="008119B0"/>
    <w:rsid w:val="008130A9"/>
    <w:rsid w:val="008134F7"/>
    <w:rsid w:val="008135F8"/>
    <w:rsid w:val="00815064"/>
    <w:rsid w:val="0081511F"/>
    <w:rsid w:val="008173A8"/>
    <w:rsid w:val="00817BB3"/>
    <w:rsid w:val="0082001D"/>
    <w:rsid w:val="00820F62"/>
    <w:rsid w:val="00821948"/>
    <w:rsid w:val="00822F57"/>
    <w:rsid w:val="00824847"/>
    <w:rsid w:val="0082503B"/>
    <w:rsid w:val="00827B42"/>
    <w:rsid w:val="00830014"/>
    <w:rsid w:val="00830CCE"/>
    <w:rsid w:val="008314BA"/>
    <w:rsid w:val="008319F9"/>
    <w:rsid w:val="008322BF"/>
    <w:rsid w:val="00832D8D"/>
    <w:rsid w:val="0084050C"/>
    <w:rsid w:val="0084100A"/>
    <w:rsid w:val="00841721"/>
    <w:rsid w:val="00842513"/>
    <w:rsid w:val="008439F0"/>
    <w:rsid w:val="00843A74"/>
    <w:rsid w:val="00844AFF"/>
    <w:rsid w:val="008464AF"/>
    <w:rsid w:val="0084659E"/>
    <w:rsid w:val="00846B9E"/>
    <w:rsid w:val="008500D0"/>
    <w:rsid w:val="00850BF9"/>
    <w:rsid w:val="0085188B"/>
    <w:rsid w:val="0085398E"/>
    <w:rsid w:val="00854A24"/>
    <w:rsid w:val="00857A04"/>
    <w:rsid w:val="00860EB5"/>
    <w:rsid w:val="0086182F"/>
    <w:rsid w:val="00863B75"/>
    <w:rsid w:val="00863D7E"/>
    <w:rsid w:val="00865E04"/>
    <w:rsid w:val="00866B08"/>
    <w:rsid w:val="008677DE"/>
    <w:rsid w:val="008706ED"/>
    <w:rsid w:val="00870B51"/>
    <w:rsid w:val="008720C3"/>
    <w:rsid w:val="00873A15"/>
    <w:rsid w:val="00873F19"/>
    <w:rsid w:val="00874BB1"/>
    <w:rsid w:val="008752CF"/>
    <w:rsid w:val="008766B7"/>
    <w:rsid w:val="0087721B"/>
    <w:rsid w:val="00877375"/>
    <w:rsid w:val="00877788"/>
    <w:rsid w:val="00877F2A"/>
    <w:rsid w:val="008805A7"/>
    <w:rsid w:val="0088069E"/>
    <w:rsid w:val="008815AB"/>
    <w:rsid w:val="00882121"/>
    <w:rsid w:val="00882397"/>
    <w:rsid w:val="00883125"/>
    <w:rsid w:val="00885B56"/>
    <w:rsid w:val="008862BF"/>
    <w:rsid w:val="00886B93"/>
    <w:rsid w:val="008878FA"/>
    <w:rsid w:val="0089312E"/>
    <w:rsid w:val="00893B94"/>
    <w:rsid w:val="008954EB"/>
    <w:rsid w:val="00896B07"/>
    <w:rsid w:val="00897DB4"/>
    <w:rsid w:val="008A15FC"/>
    <w:rsid w:val="008A1EDD"/>
    <w:rsid w:val="008A2FE0"/>
    <w:rsid w:val="008A31A3"/>
    <w:rsid w:val="008A3893"/>
    <w:rsid w:val="008A54CF"/>
    <w:rsid w:val="008A643F"/>
    <w:rsid w:val="008A71EA"/>
    <w:rsid w:val="008A75CB"/>
    <w:rsid w:val="008A7EED"/>
    <w:rsid w:val="008B11F1"/>
    <w:rsid w:val="008B13DE"/>
    <w:rsid w:val="008B2994"/>
    <w:rsid w:val="008B494C"/>
    <w:rsid w:val="008B62D5"/>
    <w:rsid w:val="008B67FD"/>
    <w:rsid w:val="008B6B5A"/>
    <w:rsid w:val="008B732E"/>
    <w:rsid w:val="008C1355"/>
    <w:rsid w:val="008C1D3C"/>
    <w:rsid w:val="008C1F1F"/>
    <w:rsid w:val="008C3405"/>
    <w:rsid w:val="008C4329"/>
    <w:rsid w:val="008C552D"/>
    <w:rsid w:val="008C5F5D"/>
    <w:rsid w:val="008C798C"/>
    <w:rsid w:val="008D0F86"/>
    <w:rsid w:val="008D1DAF"/>
    <w:rsid w:val="008D272E"/>
    <w:rsid w:val="008D2B93"/>
    <w:rsid w:val="008D5E87"/>
    <w:rsid w:val="008D5F4D"/>
    <w:rsid w:val="008D6F48"/>
    <w:rsid w:val="008E1734"/>
    <w:rsid w:val="008E2BF7"/>
    <w:rsid w:val="008E2C0C"/>
    <w:rsid w:val="008E638E"/>
    <w:rsid w:val="008E6778"/>
    <w:rsid w:val="008E6E4F"/>
    <w:rsid w:val="008F0254"/>
    <w:rsid w:val="008F17A6"/>
    <w:rsid w:val="008F3035"/>
    <w:rsid w:val="008F48E1"/>
    <w:rsid w:val="008F7887"/>
    <w:rsid w:val="00901210"/>
    <w:rsid w:val="00901407"/>
    <w:rsid w:val="009019A8"/>
    <w:rsid w:val="00902824"/>
    <w:rsid w:val="00902E2D"/>
    <w:rsid w:val="009038CA"/>
    <w:rsid w:val="009052ED"/>
    <w:rsid w:val="009068CC"/>
    <w:rsid w:val="00906BA7"/>
    <w:rsid w:val="00907FF5"/>
    <w:rsid w:val="0091066A"/>
    <w:rsid w:val="00911A99"/>
    <w:rsid w:val="00914011"/>
    <w:rsid w:val="0091405D"/>
    <w:rsid w:val="00916B4F"/>
    <w:rsid w:val="00917058"/>
    <w:rsid w:val="00922034"/>
    <w:rsid w:val="0092259F"/>
    <w:rsid w:val="009245C8"/>
    <w:rsid w:val="00924794"/>
    <w:rsid w:val="00924AAD"/>
    <w:rsid w:val="00927E51"/>
    <w:rsid w:val="00927E63"/>
    <w:rsid w:val="0093003C"/>
    <w:rsid w:val="009307CC"/>
    <w:rsid w:val="00930A0C"/>
    <w:rsid w:val="00930BE2"/>
    <w:rsid w:val="00931062"/>
    <w:rsid w:val="0093164E"/>
    <w:rsid w:val="00932808"/>
    <w:rsid w:val="009374B5"/>
    <w:rsid w:val="00940531"/>
    <w:rsid w:val="00940F73"/>
    <w:rsid w:val="0094197D"/>
    <w:rsid w:val="00941B53"/>
    <w:rsid w:val="00943751"/>
    <w:rsid w:val="00943921"/>
    <w:rsid w:val="009447A0"/>
    <w:rsid w:val="009454BF"/>
    <w:rsid w:val="009454FB"/>
    <w:rsid w:val="00945F9C"/>
    <w:rsid w:val="009467AC"/>
    <w:rsid w:val="009468E1"/>
    <w:rsid w:val="009473E3"/>
    <w:rsid w:val="00947EBC"/>
    <w:rsid w:val="00953923"/>
    <w:rsid w:val="00955FEC"/>
    <w:rsid w:val="0095603E"/>
    <w:rsid w:val="009561D0"/>
    <w:rsid w:val="00957563"/>
    <w:rsid w:val="00957900"/>
    <w:rsid w:val="00960B8A"/>
    <w:rsid w:val="00960FF6"/>
    <w:rsid w:val="00962C64"/>
    <w:rsid w:val="00963CCA"/>
    <w:rsid w:val="00965A6D"/>
    <w:rsid w:val="00965D50"/>
    <w:rsid w:val="00967D77"/>
    <w:rsid w:val="00970632"/>
    <w:rsid w:val="00970D4E"/>
    <w:rsid w:val="00971264"/>
    <w:rsid w:val="00972BCC"/>
    <w:rsid w:val="00973809"/>
    <w:rsid w:val="00975827"/>
    <w:rsid w:val="00975E37"/>
    <w:rsid w:val="0097698D"/>
    <w:rsid w:val="00977BBD"/>
    <w:rsid w:val="00981800"/>
    <w:rsid w:val="00983C73"/>
    <w:rsid w:val="009841CB"/>
    <w:rsid w:val="009862F1"/>
    <w:rsid w:val="00986312"/>
    <w:rsid w:val="00987A0E"/>
    <w:rsid w:val="00992E4E"/>
    <w:rsid w:val="0099381B"/>
    <w:rsid w:val="009942AA"/>
    <w:rsid w:val="00994B54"/>
    <w:rsid w:val="00994D6E"/>
    <w:rsid w:val="00994FD7"/>
    <w:rsid w:val="0099543E"/>
    <w:rsid w:val="00995787"/>
    <w:rsid w:val="0099668E"/>
    <w:rsid w:val="009A0CEA"/>
    <w:rsid w:val="009A114C"/>
    <w:rsid w:val="009A3D1D"/>
    <w:rsid w:val="009A5E4D"/>
    <w:rsid w:val="009A77D8"/>
    <w:rsid w:val="009A78B3"/>
    <w:rsid w:val="009B08A7"/>
    <w:rsid w:val="009B272A"/>
    <w:rsid w:val="009B46DF"/>
    <w:rsid w:val="009B72AB"/>
    <w:rsid w:val="009B7352"/>
    <w:rsid w:val="009B7835"/>
    <w:rsid w:val="009B7E8A"/>
    <w:rsid w:val="009C029D"/>
    <w:rsid w:val="009C15EF"/>
    <w:rsid w:val="009C1B76"/>
    <w:rsid w:val="009C2542"/>
    <w:rsid w:val="009C2BBE"/>
    <w:rsid w:val="009C3B37"/>
    <w:rsid w:val="009C5AA5"/>
    <w:rsid w:val="009C6097"/>
    <w:rsid w:val="009C6DB5"/>
    <w:rsid w:val="009C786A"/>
    <w:rsid w:val="009D0112"/>
    <w:rsid w:val="009D0AA7"/>
    <w:rsid w:val="009D160E"/>
    <w:rsid w:val="009D580C"/>
    <w:rsid w:val="009D708C"/>
    <w:rsid w:val="009D7A88"/>
    <w:rsid w:val="009E0327"/>
    <w:rsid w:val="009E187F"/>
    <w:rsid w:val="009E1AA1"/>
    <w:rsid w:val="009E2F79"/>
    <w:rsid w:val="009E318F"/>
    <w:rsid w:val="009E7687"/>
    <w:rsid w:val="009F094E"/>
    <w:rsid w:val="009F186E"/>
    <w:rsid w:val="009F20FB"/>
    <w:rsid w:val="009F59A4"/>
    <w:rsid w:val="009F5AEF"/>
    <w:rsid w:val="009F6A1E"/>
    <w:rsid w:val="00A0050B"/>
    <w:rsid w:val="00A027F9"/>
    <w:rsid w:val="00A032B4"/>
    <w:rsid w:val="00A05BC8"/>
    <w:rsid w:val="00A108C9"/>
    <w:rsid w:val="00A1143F"/>
    <w:rsid w:val="00A136C1"/>
    <w:rsid w:val="00A14347"/>
    <w:rsid w:val="00A15153"/>
    <w:rsid w:val="00A15FCD"/>
    <w:rsid w:val="00A17F89"/>
    <w:rsid w:val="00A216BB"/>
    <w:rsid w:val="00A220B1"/>
    <w:rsid w:val="00A24BD7"/>
    <w:rsid w:val="00A25438"/>
    <w:rsid w:val="00A26637"/>
    <w:rsid w:val="00A268AD"/>
    <w:rsid w:val="00A27C52"/>
    <w:rsid w:val="00A307F8"/>
    <w:rsid w:val="00A3145E"/>
    <w:rsid w:val="00A3216D"/>
    <w:rsid w:val="00A32C5B"/>
    <w:rsid w:val="00A349F8"/>
    <w:rsid w:val="00A36B67"/>
    <w:rsid w:val="00A376FC"/>
    <w:rsid w:val="00A37AA1"/>
    <w:rsid w:val="00A37ED1"/>
    <w:rsid w:val="00A4010E"/>
    <w:rsid w:val="00A403EB"/>
    <w:rsid w:val="00A405AE"/>
    <w:rsid w:val="00A40B56"/>
    <w:rsid w:val="00A41BE3"/>
    <w:rsid w:val="00A41CBE"/>
    <w:rsid w:val="00A42344"/>
    <w:rsid w:val="00A43F3B"/>
    <w:rsid w:val="00A44669"/>
    <w:rsid w:val="00A451CA"/>
    <w:rsid w:val="00A456FB"/>
    <w:rsid w:val="00A476AA"/>
    <w:rsid w:val="00A5044A"/>
    <w:rsid w:val="00A50C36"/>
    <w:rsid w:val="00A5137E"/>
    <w:rsid w:val="00A521EC"/>
    <w:rsid w:val="00A5332A"/>
    <w:rsid w:val="00A544AF"/>
    <w:rsid w:val="00A54A0F"/>
    <w:rsid w:val="00A55767"/>
    <w:rsid w:val="00A56190"/>
    <w:rsid w:val="00A570C6"/>
    <w:rsid w:val="00A57E1E"/>
    <w:rsid w:val="00A608E1"/>
    <w:rsid w:val="00A60C53"/>
    <w:rsid w:val="00A60E0D"/>
    <w:rsid w:val="00A61A2C"/>
    <w:rsid w:val="00A636CD"/>
    <w:rsid w:val="00A63AFE"/>
    <w:rsid w:val="00A658A3"/>
    <w:rsid w:val="00A65CCE"/>
    <w:rsid w:val="00A66403"/>
    <w:rsid w:val="00A677A7"/>
    <w:rsid w:val="00A679C3"/>
    <w:rsid w:val="00A67DD7"/>
    <w:rsid w:val="00A67FB5"/>
    <w:rsid w:val="00A70309"/>
    <w:rsid w:val="00A70BB2"/>
    <w:rsid w:val="00A711F0"/>
    <w:rsid w:val="00A7343F"/>
    <w:rsid w:val="00A80164"/>
    <w:rsid w:val="00A80679"/>
    <w:rsid w:val="00A8086A"/>
    <w:rsid w:val="00A8299B"/>
    <w:rsid w:val="00A834B1"/>
    <w:rsid w:val="00A84C41"/>
    <w:rsid w:val="00A855A1"/>
    <w:rsid w:val="00A85BF6"/>
    <w:rsid w:val="00A86502"/>
    <w:rsid w:val="00A86C7F"/>
    <w:rsid w:val="00A86D72"/>
    <w:rsid w:val="00A871E4"/>
    <w:rsid w:val="00A902A9"/>
    <w:rsid w:val="00A913A6"/>
    <w:rsid w:val="00A92BEE"/>
    <w:rsid w:val="00A93C9C"/>
    <w:rsid w:val="00A954EC"/>
    <w:rsid w:val="00A960B5"/>
    <w:rsid w:val="00A979FC"/>
    <w:rsid w:val="00AA0088"/>
    <w:rsid w:val="00AA2834"/>
    <w:rsid w:val="00AA3FA1"/>
    <w:rsid w:val="00AA4382"/>
    <w:rsid w:val="00AA4F8E"/>
    <w:rsid w:val="00AA53E6"/>
    <w:rsid w:val="00AB18CC"/>
    <w:rsid w:val="00AB2683"/>
    <w:rsid w:val="00AB2A89"/>
    <w:rsid w:val="00AB39A2"/>
    <w:rsid w:val="00AB444A"/>
    <w:rsid w:val="00AB63F4"/>
    <w:rsid w:val="00AB6575"/>
    <w:rsid w:val="00AB6D1E"/>
    <w:rsid w:val="00AB73B0"/>
    <w:rsid w:val="00AC0133"/>
    <w:rsid w:val="00AC0222"/>
    <w:rsid w:val="00AC0F6D"/>
    <w:rsid w:val="00AC155D"/>
    <w:rsid w:val="00AC1FF2"/>
    <w:rsid w:val="00AC3E96"/>
    <w:rsid w:val="00AC4E09"/>
    <w:rsid w:val="00AC5601"/>
    <w:rsid w:val="00AC60C1"/>
    <w:rsid w:val="00AD05DE"/>
    <w:rsid w:val="00AD09DB"/>
    <w:rsid w:val="00AD3968"/>
    <w:rsid w:val="00AD39A6"/>
    <w:rsid w:val="00AD4129"/>
    <w:rsid w:val="00AD4797"/>
    <w:rsid w:val="00AD6954"/>
    <w:rsid w:val="00AD71C2"/>
    <w:rsid w:val="00AE4A4C"/>
    <w:rsid w:val="00AE6A1D"/>
    <w:rsid w:val="00AE798F"/>
    <w:rsid w:val="00AF0242"/>
    <w:rsid w:val="00AF0CC7"/>
    <w:rsid w:val="00AF1B4B"/>
    <w:rsid w:val="00AF2285"/>
    <w:rsid w:val="00AF269B"/>
    <w:rsid w:val="00AF5D64"/>
    <w:rsid w:val="00AF5F6C"/>
    <w:rsid w:val="00AF60C9"/>
    <w:rsid w:val="00AF6737"/>
    <w:rsid w:val="00AF7575"/>
    <w:rsid w:val="00B01023"/>
    <w:rsid w:val="00B018BA"/>
    <w:rsid w:val="00B034DA"/>
    <w:rsid w:val="00B0371D"/>
    <w:rsid w:val="00B04D1D"/>
    <w:rsid w:val="00B05E73"/>
    <w:rsid w:val="00B06A45"/>
    <w:rsid w:val="00B06EBB"/>
    <w:rsid w:val="00B104C2"/>
    <w:rsid w:val="00B13007"/>
    <w:rsid w:val="00B14845"/>
    <w:rsid w:val="00B20255"/>
    <w:rsid w:val="00B2110A"/>
    <w:rsid w:val="00B21204"/>
    <w:rsid w:val="00B21E9D"/>
    <w:rsid w:val="00B2235B"/>
    <w:rsid w:val="00B22488"/>
    <w:rsid w:val="00B22A63"/>
    <w:rsid w:val="00B22F36"/>
    <w:rsid w:val="00B24682"/>
    <w:rsid w:val="00B24AA2"/>
    <w:rsid w:val="00B26765"/>
    <w:rsid w:val="00B26C3A"/>
    <w:rsid w:val="00B273E3"/>
    <w:rsid w:val="00B319C1"/>
    <w:rsid w:val="00B32A78"/>
    <w:rsid w:val="00B33096"/>
    <w:rsid w:val="00B3561C"/>
    <w:rsid w:val="00B36016"/>
    <w:rsid w:val="00B3701A"/>
    <w:rsid w:val="00B37CAC"/>
    <w:rsid w:val="00B43C53"/>
    <w:rsid w:val="00B446BC"/>
    <w:rsid w:val="00B4591A"/>
    <w:rsid w:val="00B46521"/>
    <w:rsid w:val="00B47E89"/>
    <w:rsid w:val="00B51160"/>
    <w:rsid w:val="00B5202E"/>
    <w:rsid w:val="00B520EC"/>
    <w:rsid w:val="00B54B02"/>
    <w:rsid w:val="00B54C0E"/>
    <w:rsid w:val="00B55CCD"/>
    <w:rsid w:val="00B5765D"/>
    <w:rsid w:val="00B60DD3"/>
    <w:rsid w:val="00B60F7F"/>
    <w:rsid w:val="00B619DA"/>
    <w:rsid w:val="00B61DAD"/>
    <w:rsid w:val="00B6217D"/>
    <w:rsid w:val="00B6245A"/>
    <w:rsid w:val="00B62C86"/>
    <w:rsid w:val="00B6436A"/>
    <w:rsid w:val="00B66236"/>
    <w:rsid w:val="00B66C2F"/>
    <w:rsid w:val="00B70AF6"/>
    <w:rsid w:val="00B714F0"/>
    <w:rsid w:val="00B74248"/>
    <w:rsid w:val="00B74465"/>
    <w:rsid w:val="00B751DB"/>
    <w:rsid w:val="00B75579"/>
    <w:rsid w:val="00B76BB7"/>
    <w:rsid w:val="00B81F6C"/>
    <w:rsid w:val="00B8258F"/>
    <w:rsid w:val="00B83033"/>
    <w:rsid w:val="00B8426A"/>
    <w:rsid w:val="00B84EED"/>
    <w:rsid w:val="00B87D3B"/>
    <w:rsid w:val="00B91AE8"/>
    <w:rsid w:val="00B9226B"/>
    <w:rsid w:val="00B92E28"/>
    <w:rsid w:val="00B93F7F"/>
    <w:rsid w:val="00B97089"/>
    <w:rsid w:val="00BA2872"/>
    <w:rsid w:val="00BA4F73"/>
    <w:rsid w:val="00BA628F"/>
    <w:rsid w:val="00BA67E8"/>
    <w:rsid w:val="00BA75E6"/>
    <w:rsid w:val="00BB2594"/>
    <w:rsid w:val="00BB28CD"/>
    <w:rsid w:val="00BB2ACD"/>
    <w:rsid w:val="00BB363B"/>
    <w:rsid w:val="00BB4C6A"/>
    <w:rsid w:val="00BB5119"/>
    <w:rsid w:val="00BB598F"/>
    <w:rsid w:val="00BB7507"/>
    <w:rsid w:val="00BB7F43"/>
    <w:rsid w:val="00BC058E"/>
    <w:rsid w:val="00BC29CC"/>
    <w:rsid w:val="00BC32C5"/>
    <w:rsid w:val="00BC43B2"/>
    <w:rsid w:val="00BC4DBB"/>
    <w:rsid w:val="00BC53A6"/>
    <w:rsid w:val="00BD01A0"/>
    <w:rsid w:val="00BD0488"/>
    <w:rsid w:val="00BD2B36"/>
    <w:rsid w:val="00BD37A8"/>
    <w:rsid w:val="00BD3D71"/>
    <w:rsid w:val="00BD46DC"/>
    <w:rsid w:val="00BD473B"/>
    <w:rsid w:val="00BD52B6"/>
    <w:rsid w:val="00BD566C"/>
    <w:rsid w:val="00BD6B39"/>
    <w:rsid w:val="00BD6E36"/>
    <w:rsid w:val="00BE15B4"/>
    <w:rsid w:val="00BE2663"/>
    <w:rsid w:val="00BE4657"/>
    <w:rsid w:val="00BE5520"/>
    <w:rsid w:val="00BE566A"/>
    <w:rsid w:val="00BE7029"/>
    <w:rsid w:val="00BE70E3"/>
    <w:rsid w:val="00BE7823"/>
    <w:rsid w:val="00BF16DE"/>
    <w:rsid w:val="00BF539E"/>
    <w:rsid w:val="00BF5E84"/>
    <w:rsid w:val="00BF625C"/>
    <w:rsid w:val="00BF6379"/>
    <w:rsid w:val="00BF6679"/>
    <w:rsid w:val="00BF741D"/>
    <w:rsid w:val="00BF7E0E"/>
    <w:rsid w:val="00C00778"/>
    <w:rsid w:val="00C02178"/>
    <w:rsid w:val="00C0352A"/>
    <w:rsid w:val="00C048FD"/>
    <w:rsid w:val="00C05B4E"/>
    <w:rsid w:val="00C110C8"/>
    <w:rsid w:val="00C1282D"/>
    <w:rsid w:val="00C179F1"/>
    <w:rsid w:val="00C201FD"/>
    <w:rsid w:val="00C20727"/>
    <w:rsid w:val="00C2085D"/>
    <w:rsid w:val="00C20E9A"/>
    <w:rsid w:val="00C21441"/>
    <w:rsid w:val="00C219BC"/>
    <w:rsid w:val="00C22A5A"/>
    <w:rsid w:val="00C23029"/>
    <w:rsid w:val="00C26E4A"/>
    <w:rsid w:val="00C32A67"/>
    <w:rsid w:val="00C33400"/>
    <w:rsid w:val="00C336DD"/>
    <w:rsid w:val="00C348EB"/>
    <w:rsid w:val="00C361B0"/>
    <w:rsid w:val="00C364C9"/>
    <w:rsid w:val="00C3685E"/>
    <w:rsid w:val="00C37FAD"/>
    <w:rsid w:val="00C40F38"/>
    <w:rsid w:val="00C41CB9"/>
    <w:rsid w:val="00C41DD6"/>
    <w:rsid w:val="00C42A0C"/>
    <w:rsid w:val="00C43FA6"/>
    <w:rsid w:val="00C44237"/>
    <w:rsid w:val="00C455C9"/>
    <w:rsid w:val="00C46E87"/>
    <w:rsid w:val="00C47640"/>
    <w:rsid w:val="00C552BD"/>
    <w:rsid w:val="00C57B90"/>
    <w:rsid w:val="00C601F5"/>
    <w:rsid w:val="00C62AFB"/>
    <w:rsid w:val="00C62D6C"/>
    <w:rsid w:val="00C63885"/>
    <w:rsid w:val="00C638CF"/>
    <w:rsid w:val="00C64465"/>
    <w:rsid w:val="00C70273"/>
    <w:rsid w:val="00C70FA9"/>
    <w:rsid w:val="00C7309A"/>
    <w:rsid w:val="00C750E9"/>
    <w:rsid w:val="00C76EB7"/>
    <w:rsid w:val="00C77712"/>
    <w:rsid w:val="00C8069D"/>
    <w:rsid w:val="00C81997"/>
    <w:rsid w:val="00C82E0C"/>
    <w:rsid w:val="00C873D2"/>
    <w:rsid w:val="00C90282"/>
    <w:rsid w:val="00C909A6"/>
    <w:rsid w:val="00C90BE0"/>
    <w:rsid w:val="00C91F62"/>
    <w:rsid w:val="00C93399"/>
    <w:rsid w:val="00C9647E"/>
    <w:rsid w:val="00CA2942"/>
    <w:rsid w:val="00CA5425"/>
    <w:rsid w:val="00CA5CD9"/>
    <w:rsid w:val="00CA60F5"/>
    <w:rsid w:val="00CA68C8"/>
    <w:rsid w:val="00CA6B6B"/>
    <w:rsid w:val="00CA6CE3"/>
    <w:rsid w:val="00CA7726"/>
    <w:rsid w:val="00CB035A"/>
    <w:rsid w:val="00CB1C0B"/>
    <w:rsid w:val="00CB3E8D"/>
    <w:rsid w:val="00CB49ED"/>
    <w:rsid w:val="00CB6E6A"/>
    <w:rsid w:val="00CB768B"/>
    <w:rsid w:val="00CC0333"/>
    <w:rsid w:val="00CC0F47"/>
    <w:rsid w:val="00CC243F"/>
    <w:rsid w:val="00CC26D4"/>
    <w:rsid w:val="00CC29C4"/>
    <w:rsid w:val="00CC6AC5"/>
    <w:rsid w:val="00CD0DD3"/>
    <w:rsid w:val="00CD1CF7"/>
    <w:rsid w:val="00CD2D28"/>
    <w:rsid w:val="00CD3BBB"/>
    <w:rsid w:val="00CD41F2"/>
    <w:rsid w:val="00CD54AF"/>
    <w:rsid w:val="00CD70AE"/>
    <w:rsid w:val="00CE11D6"/>
    <w:rsid w:val="00CE11EC"/>
    <w:rsid w:val="00CE12FF"/>
    <w:rsid w:val="00CE1F49"/>
    <w:rsid w:val="00CE4D0C"/>
    <w:rsid w:val="00CE6579"/>
    <w:rsid w:val="00CE6882"/>
    <w:rsid w:val="00CF0D71"/>
    <w:rsid w:val="00CF1228"/>
    <w:rsid w:val="00CF2379"/>
    <w:rsid w:val="00CF2B2D"/>
    <w:rsid w:val="00CF3327"/>
    <w:rsid w:val="00CF4CCB"/>
    <w:rsid w:val="00CF60AF"/>
    <w:rsid w:val="00CF7648"/>
    <w:rsid w:val="00CF79B7"/>
    <w:rsid w:val="00D00003"/>
    <w:rsid w:val="00D018B7"/>
    <w:rsid w:val="00D019B8"/>
    <w:rsid w:val="00D04182"/>
    <w:rsid w:val="00D04392"/>
    <w:rsid w:val="00D06268"/>
    <w:rsid w:val="00D0672A"/>
    <w:rsid w:val="00D06A51"/>
    <w:rsid w:val="00D06D0F"/>
    <w:rsid w:val="00D07624"/>
    <w:rsid w:val="00D07716"/>
    <w:rsid w:val="00D07A05"/>
    <w:rsid w:val="00D10B74"/>
    <w:rsid w:val="00D11D17"/>
    <w:rsid w:val="00D123A0"/>
    <w:rsid w:val="00D12915"/>
    <w:rsid w:val="00D141E7"/>
    <w:rsid w:val="00D1529C"/>
    <w:rsid w:val="00D16260"/>
    <w:rsid w:val="00D1741C"/>
    <w:rsid w:val="00D21965"/>
    <w:rsid w:val="00D231D1"/>
    <w:rsid w:val="00D23FD4"/>
    <w:rsid w:val="00D24833"/>
    <w:rsid w:val="00D24B8A"/>
    <w:rsid w:val="00D25BC6"/>
    <w:rsid w:val="00D263A6"/>
    <w:rsid w:val="00D267B5"/>
    <w:rsid w:val="00D2692E"/>
    <w:rsid w:val="00D26E32"/>
    <w:rsid w:val="00D276B9"/>
    <w:rsid w:val="00D315EF"/>
    <w:rsid w:val="00D32514"/>
    <w:rsid w:val="00D35FA6"/>
    <w:rsid w:val="00D36E85"/>
    <w:rsid w:val="00D378E1"/>
    <w:rsid w:val="00D37FC4"/>
    <w:rsid w:val="00D4029A"/>
    <w:rsid w:val="00D4234D"/>
    <w:rsid w:val="00D426F6"/>
    <w:rsid w:val="00D42DD6"/>
    <w:rsid w:val="00D43576"/>
    <w:rsid w:val="00D4374C"/>
    <w:rsid w:val="00D452E2"/>
    <w:rsid w:val="00D47008"/>
    <w:rsid w:val="00D4796B"/>
    <w:rsid w:val="00D50D9E"/>
    <w:rsid w:val="00D51B06"/>
    <w:rsid w:val="00D538CA"/>
    <w:rsid w:val="00D541FC"/>
    <w:rsid w:val="00D554AD"/>
    <w:rsid w:val="00D57EBE"/>
    <w:rsid w:val="00D57F2E"/>
    <w:rsid w:val="00D615AF"/>
    <w:rsid w:val="00D61CB5"/>
    <w:rsid w:val="00D61FD5"/>
    <w:rsid w:val="00D622C3"/>
    <w:rsid w:val="00D62713"/>
    <w:rsid w:val="00D6310A"/>
    <w:rsid w:val="00D63352"/>
    <w:rsid w:val="00D64458"/>
    <w:rsid w:val="00D65C5A"/>
    <w:rsid w:val="00D70BFF"/>
    <w:rsid w:val="00D74B71"/>
    <w:rsid w:val="00D74E34"/>
    <w:rsid w:val="00D75937"/>
    <w:rsid w:val="00D75F7F"/>
    <w:rsid w:val="00D761E8"/>
    <w:rsid w:val="00D766D9"/>
    <w:rsid w:val="00D82882"/>
    <w:rsid w:val="00D843AE"/>
    <w:rsid w:val="00D84469"/>
    <w:rsid w:val="00D851FC"/>
    <w:rsid w:val="00D85572"/>
    <w:rsid w:val="00D87812"/>
    <w:rsid w:val="00D878D1"/>
    <w:rsid w:val="00D87BF2"/>
    <w:rsid w:val="00D87D07"/>
    <w:rsid w:val="00D92B13"/>
    <w:rsid w:val="00D92D5D"/>
    <w:rsid w:val="00D93758"/>
    <w:rsid w:val="00D972E9"/>
    <w:rsid w:val="00D97D5F"/>
    <w:rsid w:val="00DA3416"/>
    <w:rsid w:val="00DA48AD"/>
    <w:rsid w:val="00DA5093"/>
    <w:rsid w:val="00DA5612"/>
    <w:rsid w:val="00DA675D"/>
    <w:rsid w:val="00DA7ECC"/>
    <w:rsid w:val="00DB075B"/>
    <w:rsid w:val="00DB13B2"/>
    <w:rsid w:val="00DB25B3"/>
    <w:rsid w:val="00DB266F"/>
    <w:rsid w:val="00DB3B4C"/>
    <w:rsid w:val="00DB3CE0"/>
    <w:rsid w:val="00DB48D8"/>
    <w:rsid w:val="00DB4E0A"/>
    <w:rsid w:val="00DB5A36"/>
    <w:rsid w:val="00DC10BE"/>
    <w:rsid w:val="00DC18A9"/>
    <w:rsid w:val="00DC2F8E"/>
    <w:rsid w:val="00DC35DF"/>
    <w:rsid w:val="00DC504A"/>
    <w:rsid w:val="00DC5493"/>
    <w:rsid w:val="00DC57EF"/>
    <w:rsid w:val="00DC5A3C"/>
    <w:rsid w:val="00DC6901"/>
    <w:rsid w:val="00DD0572"/>
    <w:rsid w:val="00DD385C"/>
    <w:rsid w:val="00DD4AFE"/>
    <w:rsid w:val="00DD6B24"/>
    <w:rsid w:val="00DE1181"/>
    <w:rsid w:val="00DE1BB3"/>
    <w:rsid w:val="00DE1D9D"/>
    <w:rsid w:val="00DE230A"/>
    <w:rsid w:val="00DE2B26"/>
    <w:rsid w:val="00DE3A31"/>
    <w:rsid w:val="00DE3F8C"/>
    <w:rsid w:val="00DE4ABB"/>
    <w:rsid w:val="00DE4C86"/>
    <w:rsid w:val="00DE558E"/>
    <w:rsid w:val="00DE6E68"/>
    <w:rsid w:val="00DE7727"/>
    <w:rsid w:val="00DE7940"/>
    <w:rsid w:val="00DE7A07"/>
    <w:rsid w:val="00DE7FD6"/>
    <w:rsid w:val="00DF18DC"/>
    <w:rsid w:val="00DF23AD"/>
    <w:rsid w:val="00DF2A62"/>
    <w:rsid w:val="00DF51D0"/>
    <w:rsid w:val="00DF6686"/>
    <w:rsid w:val="00DF690F"/>
    <w:rsid w:val="00DF7BD8"/>
    <w:rsid w:val="00E00C05"/>
    <w:rsid w:val="00E01547"/>
    <w:rsid w:val="00E0155D"/>
    <w:rsid w:val="00E02A9C"/>
    <w:rsid w:val="00E02E90"/>
    <w:rsid w:val="00E031B0"/>
    <w:rsid w:val="00E0352C"/>
    <w:rsid w:val="00E05A30"/>
    <w:rsid w:val="00E05CEF"/>
    <w:rsid w:val="00E07D37"/>
    <w:rsid w:val="00E11BA6"/>
    <w:rsid w:val="00E12940"/>
    <w:rsid w:val="00E12BC6"/>
    <w:rsid w:val="00E13BCA"/>
    <w:rsid w:val="00E14951"/>
    <w:rsid w:val="00E1540E"/>
    <w:rsid w:val="00E15710"/>
    <w:rsid w:val="00E16A21"/>
    <w:rsid w:val="00E16DB4"/>
    <w:rsid w:val="00E17B1D"/>
    <w:rsid w:val="00E207A7"/>
    <w:rsid w:val="00E25580"/>
    <w:rsid w:val="00E264C4"/>
    <w:rsid w:val="00E269A3"/>
    <w:rsid w:val="00E26E0B"/>
    <w:rsid w:val="00E27FF0"/>
    <w:rsid w:val="00E30E0B"/>
    <w:rsid w:val="00E311CB"/>
    <w:rsid w:val="00E318E6"/>
    <w:rsid w:val="00E31FF2"/>
    <w:rsid w:val="00E32A1A"/>
    <w:rsid w:val="00E341D8"/>
    <w:rsid w:val="00E34A97"/>
    <w:rsid w:val="00E3506D"/>
    <w:rsid w:val="00E35D4C"/>
    <w:rsid w:val="00E35D9B"/>
    <w:rsid w:val="00E3606F"/>
    <w:rsid w:val="00E371E0"/>
    <w:rsid w:val="00E3774D"/>
    <w:rsid w:val="00E416F2"/>
    <w:rsid w:val="00E422BF"/>
    <w:rsid w:val="00E422FA"/>
    <w:rsid w:val="00E4233D"/>
    <w:rsid w:val="00E424FB"/>
    <w:rsid w:val="00E4317A"/>
    <w:rsid w:val="00E43318"/>
    <w:rsid w:val="00E43CD0"/>
    <w:rsid w:val="00E457F3"/>
    <w:rsid w:val="00E465AF"/>
    <w:rsid w:val="00E46E34"/>
    <w:rsid w:val="00E47092"/>
    <w:rsid w:val="00E50D44"/>
    <w:rsid w:val="00E52CA6"/>
    <w:rsid w:val="00E52D86"/>
    <w:rsid w:val="00E53763"/>
    <w:rsid w:val="00E54618"/>
    <w:rsid w:val="00E54A79"/>
    <w:rsid w:val="00E55F35"/>
    <w:rsid w:val="00E560CC"/>
    <w:rsid w:val="00E56107"/>
    <w:rsid w:val="00E56288"/>
    <w:rsid w:val="00E56AEF"/>
    <w:rsid w:val="00E57E18"/>
    <w:rsid w:val="00E61282"/>
    <w:rsid w:val="00E6154C"/>
    <w:rsid w:val="00E62467"/>
    <w:rsid w:val="00E636FD"/>
    <w:rsid w:val="00E63BA7"/>
    <w:rsid w:val="00E646A2"/>
    <w:rsid w:val="00E64993"/>
    <w:rsid w:val="00E65376"/>
    <w:rsid w:val="00E65C8B"/>
    <w:rsid w:val="00E70C0D"/>
    <w:rsid w:val="00E718A2"/>
    <w:rsid w:val="00E71E2C"/>
    <w:rsid w:val="00E74ACA"/>
    <w:rsid w:val="00E763DF"/>
    <w:rsid w:val="00E77088"/>
    <w:rsid w:val="00E77ACB"/>
    <w:rsid w:val="00E81D82"/>
    <w:rsid w:val="00E82776"/>
    <w:rsid w:val="00E82A93"/>
    <w:rsid w:val="00E82CE6"/>
    <w:rsid w:val="00E83A76"/>
    <w:rsid w:val="00E845C7"/>
    <w:rsid w:val="00E84910"/>
    <w:rsid w:val="00E84FC0"/>
    <w:rsid w:val="00E850A7"/>
    <w:rsid w:val="00E850CD"/>
    <w:rsid w:val="00E8512F"/>
    <w:rsid w:val="00E869C1"/>
    <w:rsid w:val="00E87987"/>
    <w:rsid w:val="00E90BB9"/>
    <w:rsid w:val="00E9251F"/>
    <w:rsid w:val="00E9389E"/>
    <w:rsid w:val="00E9395A"/>
    <w:rsid w:val="00E94307"/>
    <w:rsid w:val="00E946B9"/>
    <w:rsid w:val="00E94829"/>
    <w:rsid w:val="00E94C9F"/>
    <w:rsid w:val="00E95263"/>
    <w:rsid w:val="00E960A6"/>
    <w:rsid w:val="00E96F26"/>
    <w:rsid w:val="00E9706B"/>
    <w:rsid w:val="00EA2CF3"/>
    <w:rsid w:val="00EA40A9"/>
    <w:rsid w:val="00EA4A4B"/>
    <w:rsid w:val="00EA5341"/>
    <w:rsid w:val="00EA6D1D"/>
    <w:rsid w:val="00EA6E37"/>
    <w:rsid w:val="00EA6EFC"/>
    <w:rsid w:val="00EA7E2D"/>
    <w:rsid w:val="00EB0794"/>
    <w:rsid w:val="00EB1579"/>
    <w:rsid w:val="00EB1A0C"/>
    <w:rsid w:val="00EB249A"/>
    <w:rsid w:val="00EB27F0"/>
    <w:rsid w:val="00EB37A2"/>
    <w:rsid w:val="00EB4C4B"/>
    <w:rsid w:val="00EB4D7F"/>
    <w:rsid w:val="00EB4E03"/>
    <w:rsid w:val="00EB6007"/>
    <w:rsid w:val="00EB7EED"/>
    <w:rsid w:val="00EC090B"/>
    <w:rsid w:val="00EC0A89"/>
    <w:rsid w:val="00EC1AE6"/>
    <w:rsid w:val="00EC29D6"/>
    <w:rsid w:val="00EC2D03"/>
    <w:rsid w:val="00EC483E"/>
    <w:rsid w:val="00EC4986"/>
    <w:rsid w:val="00EC4C94"/>
    <w:rsid w:val="00EC4D86"/>
    <w:rsid w:val="00EC526B"/>
    <w:rsid w:val="00EC5400"/>
    <w:rsid w:val="00EC547D"/>
    <w:rsid w:val="00EC6D32"/>
    <w:rsid w:val="00ED0706"/>
    <w:rsid w:val="00ED3761"/>
    <w:rsid w:val="00ED5F34"/>
    <w:rsid w:val="00ED6791"/>
    <w:rsid w:val="00ED7746"/>
    <w:rsid w:val="00EE0A53"/>
    <w:rsid w:val="00EE0BA5"/>
    <w:rsid w:val="00EE1528"/>
    <w:rsid w:val="00EE23EC"/>
    <w:rsid w:val="00EE2E41"/>
    <w:rsid w:val="00EE36DF"/>
    <w:rsid w:val="00EE5531"/>
    <w:rsid w:val="00EE70B7"/>
    <w:rsid w:val="00EE7AA7"/>
    <w:rsid w:val="00EF2308"/>
    <w:rsid w:val="00EF241C"/>
    <w:rsid w:val="00EF5810"/>
    <w:rsid w:val="00EF5ED7"/>
    <w:rsid w:val="00EF6533"/>
    <w:rsid w:val="00EF69F4"/>
    <w:rsid w:val="00EF6AB6"/>
    <w:rsid w:val="00EF6B84"/>
    <w:rsid w:val="00EF7B1B"/>
    <w:rsid w:val="00F024DB"/>
    <w:rsid w:val="00F03432"/>
    <w:rsid w:val="00F04F81"/>
    <w:rsid w:val="00F06216"/>
    <w:rsid w:val="00F06FC3"/>
    <w:rsid w:val="00F07722"/>
    <w:rsid w:val="00F10321"/>
    <w:rsid w:val="00F10FD9"/>
    <w:rsid w:val="00F11D6D"/>
    <w:rsid w:val="00F12172"/>
    <w:rsid w:val="00F12FCA"/>
    <w:rsid w:val="00F15833"/>
    <w:rsid w:val="00F15A63"/>
    <w:rsid w:val="00F16D48"/>
    <w:rsid w:val="00F204BB"/>
    <w:rsid w:val="00F21140"/>
    <w:rsid w:val="00F21ECE"/>
    <w:rsid w:val="00F2490F"/>
    <w:rsid w:val="00F24DFC"/>
    <w:rsid w:val="00F26BCB"/>
    <w:rsid w:val="00F26FEA"/>
    <w:rsid w:val="00F304E0"/>
    <w:rsid w:val="00F31A21"/>
    <w:rsid w:val="00F33205"/>
    <w:rsid w:val="00F33608"/>
    <w:rsid w:val="00F34456"/>
    <w:rsid w:val="00F3717D"/>
    <w:rsid w:val="00F40447"/>
    <w:rsid w:val="00F41D5C"/>
    <w:rsid w:val="00F431FD"/>
    <w:rsid w:val="00F434FE"/>
    <w:rsid w:val="00F43CDA"/>
    <w:rsid w:val="00F45B6C"/>
    <w:rsid w:val="00F4605A"/>
    <w:rsid w:val="00F46158"/>
    <w:rsid w:val="00F46447"/>
    <w:rsid w:val="00F472D9"/>
    <w:rsid w:val="00F50032"/>
    <w:rsid w:val="00F522F4"/>
    <w:rsid w:val="00F526BE"/>
    <w:rsid w:val="00F52A6A"/>
    <w:rsid w:val="00F542A1"/>
    <w:rsid w:val="00F55802"/>
    <w:rsid w:val="00F55FA3"/>
    <w:rsid w:val="00F56F9A"/>
    <w:rsid w:val="00F607A3"/>
    <w:rsid w:val="00F60EC6"/>
    <w:rsid w:val="00F61543"/>
    <w:rsid w:val="00F61934"/>
    <w:rsid w:val="00F61BB4"/>
    <w:rsid w:val="00F621D5"/>
    <w:rsid w:val="00F622A2"/>
    <w:rsid w:val="00F6292B"/>
    <w:rsid w:val="00F663EA"/>
    <w:rsid w:val="00F6669F"/>
    <w:rsid w:val="00F66717"/>
    <w:rsid w:val="00F670BA"/>
    <w:rsid w:val="00F673A4"/>
    <w:rsid w:val="00F67900"/>
    <w:rsid w:val="00F70C62"/>
    <w:rsid w:val="00F70F71"/>
    <w:rsid w:val="00F71C7B"/>
    <w:rsid w:val="00F722EE"/>
    <w:rsid w:val="00F735B7"/>
    <w:rsid w:val="00F74ED2"/>
    <w:rsid w:val="00F76CBF"/>
    <w:rsid w:val="00F770B0"/>
    <w:rsid w:val="00F7737D"/>
    <w:rsid w:val="00F8094F"/>
    <w:rsid w:val="00F8210E"/>
    <w:rsid w:val="00F84F4A"/>
    <w:rsid w:val="00F84F8A"/>
    <w:rsid w:val="00F856E9"/>
    <w:rsid w:val="00F87601"/>
    <w:rsid w:val="00F9053F"/>
    <w:rsid w:val="00F90E3C"/>
    <w:rsid w:val="00F918B2"/>
    <w:rsid w:val="00F91FA7"/>
    <w:rsid w:val="00F92730"/>
    <w:rsid w:val="00F928F1"/>
    <w:rsid w:val="00F933AD"/>
    <w:rsid w:val="00F93637"/>
    <w:rsid w:val="00F9444A"/>
    <w:rsid w:val="00F96250"/>
    <w:rsid w:val="00F968F0"/>
    <w:rsid w:val="00F96B83"/>
    <w:rsid w:val="00FA0C70"/>
    <w:rsid w:val="00FA1673"/>
    <w:rsid w:val="00FA21EB"/>
    <w:rsid w:val="00FA26B8"/>
    <w:rsid w:val="00FA36D1"/>
    <w:rsid w:val="00FA4417"/>
    <w:rsid w:val="00FA4BD9"/>
    <w:rsid w:val="00FA4CB5"/>
    <w:rsid w:val="00FA6FB0"/>
    <w:rsid w:val="00FA7403"/>
    <w:rsid w:val="00FB067D"/>
    <w:rsid w:val="00FB325A"/>
    <w:rsid w:val="00FB32E1"/>
    <w:rsid w:val="00FB41A5"/>
    <w:rsid w:val="00FB6056"/>
    <w:rsid w:val="00FB64E0"/>
    <w:rsid w:val="00FC1222"/>
    <w:rsid w:val="00FC172A"/>
    <w:rsid w:val="00FC213A"/>
    <w:rsid w:val="00FC2979"/>
    <w:rsid w:val="00FC4156"/>
    <w:rsid w:val="00FC49A0"/>
    <w:rsid w:val="00FC4CDF"/>
    <w:rsid w:val="00FC6C52"/>
    <w:rsid w:val="00FD088A"/>
    <w:rsid w:val="00FD0A97"/>
    <w:rsid w:val="00FD0CC1"/>
    <w:rsid w:val="00FD2B38"/>
    <w:rsid w:val="00FD514A"/>
    <w:rsid w:val="00FD5C57"/>
    <w:rsid w:val="00FD5F0C"/>
    <w:rsid w:val="00FE0B47"/>
    <w:rsid w:val="00FE0C0B"/>
    <w:rsid w:val="00FE2169"/>
    <w:rsid w:val="00FE3717"/>
    <w:rsid w:val="00FE3E0E"/>
    <w:rsid w:val="00FE4D29"/>
    <w:rsid w:val="00FE4F3F"/>
    <w:rsid w:val="00FE52A4"/>
    <w:rsid w:val="00FE7FF6"/>
    <w:rsid w:val="00FF1E05"/>
    <w:rsid w:val="00FF2C9F"/>
    <w:rsid w:val="00FF3EA3"/>
    <w:rsid w:val="00FF53D8"/>
    <w:rsid w:val="00FF5AF8"/>
    <w:rsid w:val="00FF78BF"/>
    <w:rsid w:val="00FF7E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8392BF8"/>
  <w15:docId w15:val="{F09D66A3-789A-42F3-B564-0E9B3E7A4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957900"/>
    <w:pPr>
      <w:widowControl w:val="0"/>
      <w:autoSpaceDE w:val="0"/>
      <w:autoSpaceDN w:val="0"/>
      <w:adjustRightInd w:val="0"/>
    </w:pPr>
  </w:style>
  <w:style w:type="paragraph" w:styleId="2">
    <w:name w:val="heading 2"/>
    <w:basedOn w:val="a0"/>
    <w:link w:val="20"/>
    <w:uiPriority w:val="9"/>
    <w:qFormat/>
    <w:rsid w:val="00172EDB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0"/>
    <w:link w:val="30"/>
    <w:uiPriority w:val="9"/>
    <w:qFormat/>
    <w:rsid w:val="00172EDB"/>
    <w:pPr>
      <w:widowControl/>
      <w:autoSpaceDE/>
      <w:autoSpaceDN/>
      <w:adjustRightInd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semiHidden/>
    <w:rsid w:val="00464512"/>
    <w:rPr>
      <w:rFonts w:ascii="Tahoma" w:hAnsi="Tahoma" w:cs="Tahoma"/>
      <w:sz w:val="16"/>
      <w:szCs w:val="16"/>
    </w:rPr>
  </w:style>
  <w:style w:type="paragraph" w:styleId="a6">
    <w:name w:val="Body Text Indent"/>
    <w:basedOn w:val="a0"/>
    <w:link w:val="a7"/>
    <w:rsid w:val="00212729"/>
    <w:pPr>
      <w:widowControl/>
      <w:autoSpaceDE/>
      <w:autoSpaceDN/>
      <w:adjustRightInd/>
      <w:ind w:firstLine="900"/>
      <w:jc w:val="both"/>
    </w:pPr>
    <w:rPr>
      <w:sz w:val="24"/>
      <w:szCs w:val="24"/>
    </w:rPr>
  </w:style>
  <w:style w:type="paragraph" w:styleId="21">
    <w:name w:val="Body Text Indent 2"/>
    <w:basedOn w:val="a0"/>
    <w:link w:val="22"/>
    <w:rsid w:val="00212729"/>
    <w:pPr>
      <w:widowControl/>
      <w:autoSpaceDE/>
      <w:autoSpaceDN/>
      <w:adjustRightInd/>
      <w:ind w:firstLine="900"/>
    </w:pPr>
    <w:rPr>
      <w:sz w:val="28"/>
      <w:szCs w:val="24"/>
    </w:rPr>
  </w:style>
  <w:style w:type="paragraph" w:styleId="a8">
    <w:name w:val="List Paragraph"/>
    <w:basedOn w:val="a0"/>
    <w:uiPriority w:val="34"/>
    <w:qFormat/>
    <w:rsid w:val="006711EC"/>
    <w:pPr>
      <w:ind w:left="720"/>
      <w:contextualSpacing/>
    </w:pPr>
  </w:style>
  <w:style w:type="table" w:styleId="a9">
    <w:name w:val="Table Grid"/>
    <w:basedOn w:val="a2"/>
    <w:uiPriority w:val="39"/>
    <w:rsid w:val="003411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0"/>
    <w:link w:val="ab"/>
    <w:unhideWhenUsed/>
    <w:rsid w:val="00442B3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rsid w:val="00442B39"/>
  </w:style>
  <w:style w:type="paragraph" w:styleId="ac">
    <w:name w:val="footer"/>
    <w:basedOn w:val="a0"/>
    <w:link w:val="ad"/>
    <w:uiPriority w:val="99"/>
    <w:unhideWhenUsed/>
    <w:rsid w:val="00442B3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uiPriority w:val="99"/>
    <w:rsid w:val="00442B39"/>
  </w:style>
  <w:style w:type="character" w:customStyle="1" w:styleId="20">
    <w:name w:val="Заголовок 2 Знак"/>
    <w:basedOn w:val="a1"/>
    <w:link w:val="2"/>
    <w:uiPriority w:val="9"/>
    <w:rsid w:val="00172EDB"/>
    <w:rPr>
      <w:b/>
      <w:bCs/>
      <w:sz w:val="36"/>
      <w:szCs w:val="36"/>
    </w:rPr>
  </w:style>
  <w:style w:type="character" w:customStyle="1" w:styleId="30">
    <w:name w:val="Заголовок 3 Знак"/>
    <w:basedOn w:val="a1"/>
    <w:link w:val="3"/>
    <w:uiPriority w:val="9"/>
    <w:rsid w:val="00172EDB"/>
    <w:rPr>
      <w:b/>
      <w:bCs/>
      <w:sz w:val="27"/>
      <w:szCs w:val="27"/>
    </w:rPr>
  </w:style>
  <w:style w:type="numbering" w:customStyle="1" w:styleId="1">
    <w:name w:val="Нет списка1"/>
    <w:next w:val="a3"/>
    <w:uiPriority w:val="99"/>
    <w:semiHidden/>
    <w:unhideWhenUsed/>
    <w:rsid w:val="00172EDB"/>
  </w:style>
  <w:style w:type="character" w:customStyle="1" w:styleId="a5">
    <w:name w:val="Текст выноски Знак"/>
    <w:basedOn w:val="a1"/>
    <w:link w:val="a4"/>
    <w:semiHidden/>
    <w:rsid w:val="00172EDB"/>
    <w:rPr>
      <w:rFonts w:ascii="Tahoma" w:hAnsi="Tahoma" w:cs="Tahoma"/>
      <w:sz w:val="16"/>
      <w:szCs w:val="16"/>
    </w:rPr>
  </w:style>
  <w:style w:type="table" w:customStyle="1" w:styleId="10">
    <w:name w:val="Сетка таблицы1"/>
    <w:basedOn w:val="a2"/>
    <w:next w:val="a9"/>
    <w:rsid w:val="00172EDB"/>
    <w:rPr>
      <w:rFonts w:asciiTheme="minorHAnsi" w:eastAsia="SimSun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link w:val="af"/>
    <w:uiPriority w:val="1"/>
    <w:qFormat/>
    <w:rsid w:val="00172EDB"/>
    <w:rPr>
      <w:rFonts w:asciiTheme="minorHAnsi" w:eastAsia="SimSun" w:hAnsiTheme="minorHAnsi" w:cstheme="minorBidi"/>
      <w:sz w:val="22"/>
      <w:szCs w:val="22"/>
      <w:lang w:eastAsia="en-US"/>
    </w:rPr>
  </w:style>
  <w:style w:type="paragraph" w:customStyle="1" w:styleId="af0">
    <w:name w:val="Содержимое таблицы"/>
    <w:basedOn w:val="a0"/>
    <w:qFormat/>
    <w:rsid w:val="00172EDB"/>
    <w:pPr>
      <w:widowControl/>
      <w:suppressLineNumbers/>
      <w:autoSpaceDE/>
      <w:autoSpaceDN/>
      <w:adjustRightInd/>
    </w:pPr>
    <w:rPr>
      <w:rFonts w:ascii="Liberation Serif" w:eastAsia="SimSun" w:hAnsi="Liberation Serif" w:cs="Arial"/>
      <w:sz w:val="24"/>
      <w:szCs w:val="24"/>
      <w:lang w:eastAsia="zh-CN" w:bidi="hi-IN"/>
    </w:rPr>
  </w:style>
  <w:style w:type="paragraph" w:styleId="af1">
    <w:name w:val="Body Text"/>
    <w:basedOn w:val="a0"/>
    <w:link w:val="af2"/>
    <w:rsid w:val="00172EDB"/>
    <w:pPr>
      <w:widowControl/>
      <w:autoSpaceDE/>
      <w:autoSpaceDN/>
      <w:adjustRightInd/>
      <w:jc w:val="both"/>
    </w:pPr>
    <w:rPr>
      <w:rFonts w:ascii="Courier New" w:hAnsi="Courier New"/>
      <w:sz w:val="24"/>
    </w:rPr>
  </w:style>
  <w:style w:type="character" w:customStyle="1" w:styleId="af2">
    <w:name w:val="Основной текст Знак"/>
    <w:basedOn w:val="a1"/>
    <w:link w:val="af1"/>
    <w:rsid w:val="00172EDB"/>
    <w:rPr>
      <w:rFonts w:ascii="Courier New" w:hAnsi="Courier New"/>
      <w:sz w:val="24"/>
    </w:rPr>
  </w:style>
  <w:style w:type="character" w:customStyle="1" w:styleId="a7">
    <w:name w:val="Основной текст с отступом Знак"/>
    <w:basedOn w:val="a1"/>
    <w:link w:val="a6"/>
    <w:rsid w:val="00172EDB"/>
    <w:rPr>
      <w:sz w:val="24"/>
      <w:szCs w:val="24"/>
    </w:rPr>
  </w:style>
  <w:style w:type="paragraph" w:styleId="af3">
    <w:name w:val="Normal (Web)"/>
    <w:basedOn w:val="a0"/>
    <w:uiPriority w:val="99"/>
    <w:unhideWhenUsed/>
    <w:rsid w:val="00172ED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f">
    <w:name w:val="Без интервала Знак"/>
    <w:basedOn w:val="a1"/>
    <w:link w:val="ae"/>
    <w:uiPriority w:val="1"/>
    <w:rsid w:val="00172EDB"/>
    <w:rPr>
      <w:rFonts w:asciiTheme="minorHAnsi" w:eastAsia="SimSun" w:hAnsiTheme="minorHAnsi" w:cstheme="minorBidi"/>
      <w:sz w:val="22"/>
      <w:szCs w:val="22"/>
      <w:lang w:eastAsia="en-US"/>
    </w:rPr>
  </w:style>
  <w:style w:type="character" w:styleId="af4">
    <w:name w:val="Strong"/>
    <w:basedOn w:val="a1"/>
    <w:uiPriority w:val="22"/>
    <w:qFormat/>
    <w:rsid w:val="00172EDB"/>
    <w:rPr>
      <w:b/>
      <w:bCs/>
    </w:rPr>
  </w:style>
  <w:style w:type="table" w:customStyle="1" w:styleId="11">
    <w:name w:val="Сетка таблицы11"/>
    <w:basedOn w:val="a2"/>
    <w:next w:val="a9"/>
    <w:uiPriority w:val="59"/>
    <w:rsid w:val="00172ED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Bullet"/>
    <w:basedOn w:val="a0"/>
    <w:uiPriority w:val="99"/>
    <w:unhideWhenUsed/>
    <w:rsid w:val="00172EDB"/>
    <w:pPr>
      <w:widowControl/>
      <w:numPr>
        <w:numId w:val="1"/>
      </w:numPr>
      <w:autoSpaceDE/>
      <w:autoSpaceDN/>
      <w:adjustRightInd/>
      <w:contextualSpacing/>
    </w:pPr>
    <w:rPr>
      <w:sz w:val="24"/>
      <w:szCs w:val="24"/>
    </w:rPr>
  </w:style>
  <w:style w:type="character" w:styleId="af5">
    <w:name w:val="Hyperlink"/>
    <w:basedOn w:val="a1"/>
    <w:uiPriority w:val="99"/>
    <w:unhideWhenUsed/>
    <w:rsid w:val="00172EDB"/>
    <w:rPr>
      <w:color w:val="0000FF" w:themeColor="hyperlink"/>
      <w:u w:val="single"/>
    </w:rPr>
  </w:style>
  <w:style w:type="character" w:customStyle="1" w:styleId="af6">
    <w:name w:val="Основной текст_"/>
    <w:basedOn w:val="a1"/>
    <w:link w:val="12"/>
    <w:rsid w:val="00172EDB"/>
    <w:rPr>
      <w:rFonts w:ascii="Arial" w:eastAsia="Arial" w:hAnsi="Arial" w:cs="Arial"/>
      <w:sz w:val="15"/>
      <w:szCs w:val="15"/>
      <w:shd w:val="clear" w:color="auto" w:fill="FFFFFF"/>
    </w:rPr>
  </w:style>
  <w:style w:type="paragraph" w:customStyle="1" w:styleId="12">
    <w:name w:val="Основной текст1"/>
    <w:basedOn w:val="a0"/>
    <w:link w:val="af6"/>
    <w:rsid w:val="00172EDB"/>
    <w:pPr>
      <w:shd w:val="clear" w:color="auto" w:fill="FFFFFF"/>
      <w:autoSpaceDE/>
      <w:autoSpaceDN/>
      <w:adjustRightInd/>
      <w:spacing w:line="184" w:lineRule="exact"/>
      <w:jc w:val="both"/>
    </w:pPr>
    <w:rPr>
      <w:rFonts w:ascii="Arial" w:eastAsia="Arial" w:hAnsi="Arial" w:cs="Arial"/>
      <w:sz w:val="15"/>
      <w:szCs w:val="15"/>
    </w:rPr>
  </w:style>
  <w:style w:type="table" w:customStyle="1" w:styleId="23">
    <w:name w:val="Сетка таблицы2"/>
    <w:basedOn w:val="a2"/>
    <w:next w:val="a9"/>
    <w:uiPriority w:val="59"/>
    <w:rsid w:val="00172ED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">
    <w:name w:val="Основной текст с отступом 2 Знак"/>
    <w:basedOn w:val="a1"/>
    <w:link w:val="21"/>
    <w:rsid w:val="00172EDB"/>
    <w:rPr>
      <w:sz w:val="28"/>
      <w:szCs w:val="24"/>
    </w:rPr>
  </w:style>
  <w:style w:type="table" w:customStyle="1" w:styleId="31">
    <w:name w:val="Сетка таблицы3"/>
    <w:basedOn w:val="a2"/>
    <w:next w:val="a9"/>
    <w:rsid w:val="00172E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1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8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8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2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3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34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0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4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2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1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3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2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9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7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2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1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4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8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2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9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7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2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5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7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5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6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8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7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3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3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8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2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4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7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3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1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7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7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2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1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6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9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8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1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1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2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7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8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4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tsey\Desktop\&#1052;&#1086;&#1080;%20&#1076;&#1086;&#1082;&#1091;&#1084;&#1077;&#1085;&#1090;&#1099;\&#1041;&#1083;&#1072;&#1085;&#1082;&#1080;\&#1041;&#1083;&#1072;&#1085;&#1082;%20&#1087;&#1088;&#1080;&#1082;&#1072;&#1079;&#1072;%20&#1057;&#1055;&#1058;&#1054;&#1058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03C045-E218-41C1-8C6D-2ED22EEFD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приказа СПТОТ.dotx</Template>
  <TotalTime>236</TotalTime>
  <Pages>47</Pages>
  <Words>7551</Words>
  <Characters>43042</Characters>
  <Application>Microsoft Office Word</Application>
  <DocSecurity>0</DocSecurity>
  <Lines>358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МОСКОВСКОЙ ОБЛАСТИ</vt:lpstr>
    </vt:vector>
  </TitlesOfParts>
  <Company>Организация</Company>
  <LinksUpToDate>false</LinksUpToDate>
  <CharactersWithSpaces>50493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МОСКОВСКОЙ ОБЛАСТИ</dc:title>
  <dc:subject/>
  <dc:creator>Litsey</dc:creator>
  <cp:keywords/>
  <dc:description/>
  <cp:lastModifiedBy>JIMBO4</cp:lastModifiedBy>
  <cp:revision>88</cp:revision>
  <cp:lastPrinted>2026-08-19T10:12:00Z</cp:lastPrinted>
  <dcterms:created xsi:type="dcterms:W3CDTF">2026-08-19T09:35:00Z</dcterms:created>
  <dcterms:modified xsi:type="dcterms:W3CDTF">2026-08-21T15:37:00Z</dcterms:modified>
</cp:coreProperties>
</file>